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318" w:rsidRDefault="00117318" w:rsidP="00913124">
      <w:pPr>
        <w:pStyle w:val="Titre1"/>
      </w:pPr>
      <w:bookmarkStart w:id="0" w:name="_GoBack"/>
      <w:bookmarkEnd w:id="0"/>
      <w:r>
        <w:t>Détails des opération à réaliser</w:t>
      </w:r>
    </w:p>
    <w:p w:rsidR="00117318" w:rsidRDefault="00117318" w:rsidP="00117318">
      <w:pPr>
        <w:pStyle w:val="Titre2"/>
      </w:pPr>
      <w:r>
        <w:t>Câblage</w:t>
      </w:r>
    </w:p>
    <w:p w:rsidR="00E34A7E" w:rsidRDefault="00E34A7E" w:rsidP="00E34A7E">
      <w:r>
        <w:t xml:space="preserve">Le réseau </w:t>
      </w:r>
      <w:r w:rsidR="00453982">
        <w:t>téléphonique et E</w:t>
      </w:r>
      <w:r>
        <w:t>thernet existant est sous-dimensionné en regard des besoins SUNNIKAN Consulting. Les aménagements suivants sont nécessaires :</w:t>
      </w:r>
    </w:p>
    <w:p w:rsidR="00E34A7E" w:rsidRDefault="00E34A7E" w:rsidP="00E34A7E">
      <w:pPr>
        <w:pStyle w:val="B1"/>
      </w:pPr>
      <w:r>
        <w:t>ajout de prise</w:t>
      </w:r>
      <w:r w:rsidR="00797D84">
        <w:t>s</w:t>
      </w:r>
      <w:r>
        <w:t xml:space="preserve"> réseau</w:t>
      </w:r>
    </w:p>
    <w:p w:rsidR="00E34A7E" w:rsidRDefault="00E34A7E" w:rsidP="00E34A7E">
      <w:pPr>
        <w:pStyle w:val="B1"/>
      </w:pPr>
      <w:r>
        <w:t>acquisition et installation d’une nouvelle armoire de brassage téléphonique et réseau</w:t>
      </w:r>
    </w:p>
    <w:p w:rsidR="00797D84" w:rsidRDefault="00797D84" w:rsidP="00E34A7E"/>
    <w:p w:rsidR="00E34A7E" w:rsidRDefault="00E34A7E" w:rsidP="00E34A7E">
      <w:r>
        <w:t xml:space="preserve">L’utilisation du réseau informatique et téléphonique sur place est </w:t>
      </w:r>
      <w:r w:rsidR="00741AF3">
        <w:t>conditionnée</w:t>
      </w:r>
      <w:r>
        <w:t xml:space="preserve"> par le format de</w:t>
      </w:r>
      <w:r w:rsidR="00360752">
        <w:t>s</w:t>
      </w:r>
      <w:r>
        <w:t xml:space="preserve"> prises</w:t>
      </w:r>
      <w:r w:rsidR="00360752">
        <w:t xml:space="preserve"> existantes</w:t>
      </w:r>
      <w:r>
        <w:t xml:space="preserve">, </w:t>
      </w:r>
      <w:r w:rsidR="00360752">
        <w:t>point</w:t>
      </w:r>
      <w:r>
        <w:t xml:space="preserve"> qui ne pourra se vérifier que lors d’une visite sur place.</w:t>
      </w:r>
    </w:p>
    <w:p w:rsidR="00117318" w:rsidRDefault="00E34A7E" w:rsidP="00E34A7E">
      <w:pPr>
        <w:pStyle w:val="Titre3"/>
      </w:pPr>
      <w:r>
        <w:t>Prises supplémentaires</w:t>
      </w:r>
    </w:p>
    <w:tbl>
      <w:tblPr>
        <w:tblW w:w="0" w:type="auto"/>
        <w:tblInd w:w="64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1440"/>
        <w:gridCol w:w="1800"/>
        <w:gridCol w:w="2700"/>
        <w:gridCol w:w="2700"/>
      </w:tblGrid>
      <w:tr w:rsidR="00E34A7E" w:rsidTr="00196F1F">
        <w:tc>
          <w:tcPr>
            <w:tcW w:w="1440" w:type="dxa"/>
            <w:shd w:val="clear" w:color="auto" w:fill="E6E6E6"/>
            <w:vAlign w:val="center"/>
          </w:tcPr>
          <w:p w:rsidR="00E34A7E" w:rsidRPr="00196F1F" w:rsidRDefault="00A36994" w:rsidP="00196F1F">
            <w:pPr>
              <w:spacing w:after="0"/>
              <w:ind w:left="0"/>
              <w:jc w:val="center"/>
              <w:rPr>
                <w:b/>
              </w:rPr>
            </w:pPr>
            <w:r w:rsidRPr="00196F1F">
              <w:rPr>
                <w:b/>
              </w:rPr>
              <w:t>Pièce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E34A7E" w:rsidRPr="00196F1F" w:rsidRDefault="00E34A7E" w:rsidP="00196F1F">
            <w:pPr>
              <w:spacing w:after="0"/>
              <w:ind w:left="0"/>
              <w:jc w:val="center"/>
              <w:rPr>
                <w:b/>
              </w:rPr>
            </w:pPr>
            <w:r w:rsidRPr="00196F1F">
              <w:rPr>
                <w:b/>
              </w:rPr>
              <w:t>Prises existantes</w:t>
            </w:r>
          </w:p>
        </w:tc>
        <w:tc>
          <w:tcPr>
            <w:tcW w:w="2700" w:type="dxa"/>
            <w:shd w:val="clear" w:color="auto" w:fill="E6E6E6"/>
            <w:vAlign w:val="center"/>
          </w:tcPr>
          <w:p w:rsidR="00E34A7E" w:rsidRPr="00196F1F" w:rsidRDefault="00E34A7E" w:rsidP="00196F1F">
            <w:pPr>
              <w:spacing w:after="0"/>
              <w:ind w:left="0"/>
              <w:jc w:val="center"/>
              <w:rPr>
                <w:b/>
              </w:rPr>
            </w:pPr>
            <w:r w:rsidRPr="00196F1F">
              <w:rPr>
                <w:b/>
              </w:rPr>
              <w:t>Nb d’occupants potentiels</w:t>
            </w:r>
          </w:p>
        </w:tc>
        <w:tc>
          <w:tcPr>
            <w:tcW w:w="2700" w:type="dxa"/>
            <w:shd w:val="clear" w:color="auto" w:fill="E6E6E6"/>
            <w:vAlign w:val="center"/>
          </w:tcPr>
          <w:p w:rsidR="00E34A7E" w:rsidRPr="00196F1F" w:rsidRDefault="00E34A7E" w:rsidP="00196F1F">
            <w:pPr>
              <w:spacing w:after="0"/>
              <w:ind w:left="0"/>
              <w:jc w:val="center"/>
              <w:rPr>
                <w:b/>
              </w:rPr>
            </w:pPr>
            <w:r w:rsidRPr="00196F1F">
              <w:rPr>
                <w:b/>
              </w:rPr>
              <w:t xml:space="preserve">Nb de prises </w:t>
            </w:r>
            <w:r w:rsidR="00AB5100" w:rsidRPr="00196F1F">
              <w:rPr>
                <w:b/>
              </w:rPr>
              <w:t>total</w:t>
            </w:r>
          </w:p>
        </w:tc>
      </w:tr>
      <w:tr w:rsidR="00E34A7E" w:rsidTr="00196F1F">
        <w:tc>
          <w:tcPr>
            <w:tcW w:w="1440" w:type="dxa"/>
            <w:shd w:val="clear" w:color="auto" w:fill="auto"/>
          </w:tcPr>
          <w:p w:rsidR="00E34A7E" w:rsidRDefault="00E34A7E" w:rsidP="00196F1F">
            <w:pPr>
              <w:spacing w:after="0"/>
              <w:ind w:left="0"/>
            </w:pPr>
            <w:r>
              <w:t>Bureau 1</w:t>
            </w:r>
          </w:p>
        </w:tc>
        <w:tc>
          <w:tcPr>
            <w:tcW w:w="1800" w:type="dxa"/>
            <w:shd w:val="clear" w:color="auto" w:fill="auto"/>
          </w:tcPr>
          <w:p w:rsidR="00E34A7E" w:rsidRDefault="00AB5100" w:rsidP="00196F1F">
            <w:pPr>
              <w:spacing w:after="0"/>
              <w:ind w:left="0"/>
            </w:pPr>
            <w:r>
              <w:t>4</w:t>
            </w:r>
          </w:p>
        </w:tc>
        <w:tc>
          <w:tcPr>
            <w:tcW w:w="2700" w:type="dxa"/>
            <w:shd w:val="clear" w:color="auto" w:fill="auto"/>
          </w:tcPr>
          <w:p w:rsidR="00E34A7E" w:rsidRDefault="00453982" w:rsidP="00196F1F">
            <w:pPr>
              <w:spacing w:after="0"/>
              <w:ind w:left="0"/>
            </w:pPr>
            <w:r>
              <w:t>4</w:t>
            </w:r>
            <w:r w:rsidR="00E34A7E">
              <w:t xml:space="preserve"> personnes</w:t>
            </w:r>
          </w:p>
        </w:tc>
        <w:tc>
          <w:tcPr>
            <w:tcW w:w="2700" w:type="dxa"/>
            <w:shd w:val="clear" w:color="auto" w:fill="auto"/>
          </w:tcPr>
          <w:p w:rsidR="00E34A7E" w:rsidRDefault="00E34A7E" w:rsidP="00196F1F">
            <w:pPr>
              <w:spacing w:after="0"/>
              <w:ind w:left="0"/>
            </w:pPr>
            <w:r>
              <w:t>8 prises</w:t>
            </w:r>
          </w:p>
        </w:tc>
      </w:tr>
      <w:tr w:rsidR="00E34A7E" w:rsidTr="00196F1F">
        <w:tc>
          <w:tcPr>
            <w:tcW w:w="1440" w:type="dxa"/>
            <w:shd w:val="clear" w:color="auto" w:fill="auto"/>
          </w:tcPr>
          <w:p w:rsidR="00E34A7E" w:rsidRDefault="00E34A7E" w:rsidP="00196F1F">
            <w:pPr>
              <w:spacing w:after="0"/>
              <w:ind w:left="0"/>
            </w:pPr>
            <w:r>
              <w:t>Bureau 2 et 3</w:t>
            </w:r>
          </w:p>
        </w:tc>
        <w:tc>
          <w:tcPr>
            <w:tcW w:w="1800" w:type="dxa"/>
            <w:shd w:val="clear" w:color="auto" w:fill="auto"/>
          </w:tcPr>
          <w:p w:rsidR="00E34A7E" w:rsidRDefault="00AB5100" w:rsidP="00196F1F">
            <w:pPr>
              <w:spacing w:after="0"/>
              <w:ind w:left="0"/>
            </w:pPr>
            <w:r>
              <w:t>4</w:t>
            </w:r>
          </w:p>
        </w:tc>
        <w:tc>
          <w:tcPr>
            <w:tcW w:w="2700" w:type="dxa"/>
            <w:shd w:val="clear" w:color="auto" w:fill="auto"/>
          </w:tcPr>
          <w:p w:rsidR="00E34A7E" w:rsidRDefault="00453982" w:rsidP="00196F1F">
            <w:pPr>
              <w:spacing w:after="0"/>
              <w:ind w:left="0"/>
            </w:pPr>
            <w:r>
              <w:t>4 personnes</w:t>
            </w:r>
          </w:p>
        </w:tc>
        <w:tc>
          <w:tcPr>
            <w:tcW w:w="2700" w:type="dxa"/>
            <w:shd w:val="clear" w:color="auto" w:fill="auto"/>
          </w:tcPr>
          <w:p w:rsidR="00E34A7E" w:rsidRDefault="00E34A7E" w:rsidP="00196F1F">
            <w:pPr>
              <w:spacing w:after="0"/>
              <w:ind w:left="0"/>
            </w:pPr>
            <w:r>
              <w:t>8 prises</w:t>
            </w:r>
          </w:p>
        </w:tc>
      </w:tr>
      <w:tr w:rsidR="00453982" w:rsidTr="00196F1F">
        <w:tc>
          <w:tcPr>
            <w:tcW w:w="144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Bureau 4</w:t>
            </w:r>
          </w:p>
        </w:tc>
        <w:tc>
          <w:tcPr>
            <w:tcW w:w="1800" w:type="dxa"/>
            <w:shd w:val="clear" w:color="auto" w:fill="auto"/>
          </w:tcPr>
          <w:p w:rsidR="00453982" w:rsidRDefault="00AB5100" w:rsidP="00196F1F">
            <w:pPr>
              <w:spacing w:after="0"/>
              <w:ind w:left="0"/>
            </w:pPr>
            <w:r>
              <w:t>4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4 personnes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8 prises</w:t>
            </w:r>
          </w:p>
        </w:tc>
      </w:tr>
      <w:tr w:rsidR="00453982" w:rsidTr="00196F1F">
        <w:tc>
          <w:tcPr>
            <w:tcW w:w="144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Bureau 6</w:t>
            </w:r>
          </w:p>
        </w:tc>
        <w:tc>
          <w:tcPr>
            <w:tcW w:w="1800" w:type="dxa"/>
            <w:shd w:val="clear" w:color="auto" w:fill="auto"/>
          </w:tcPr>
          <w:p w:rsidR="00453982" w:rsidRDefault="00AB5100" w:rsidP="00196F1F">
            <w:pPr>
              <w:spacing w:after="0"/>
              <w:ind w:left="0"/>
            </w:pPr>
            <w:r>
              <w:t>4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3 personnes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6 prises</w:t>
            </w:r>
          </w:p>
        </w:tc>
      </w:tr>
      <w:tr w:rsidR="00453982" w:rsidTr="00196F1F">
        <w:tc>
          <w:tcPr>
            <w:tcW w:w="144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Direction V</w:t>
            </w:r>
          </w:p>
        </w:tc>
        <w:tc>
          <w:tcPr>
            <w:tcW w:w="1800" w:type="dxa"/>
            <w:shd w:val="clear" w:color="auto" w:fill="auto"/>
          </w:tcPr>
          <w:p w:rsidR="00453982" w:rsidRDefault="00AB5100" w:rsidP="00196F1F">
            <w:pPr>
              <w:spacing w:after="0"/>
              <w:ind w:left="0"/>
            </w:pPr>
            <w:r>
              <w:t>2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4 personnes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8 prises</w:t>
            </w:r>
          </w:p>
        </w:tc>
      </w:tr>
      <w:tr w:rsidR="00453982" w:rsidTr="00196F1F">
        <w:tc>
          <w:tcPr>
            <w:tcW w:w="144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Direction</w:t>
            </w:r>
          </w:p>
        </w:tc>
        <w:tc>
          <w:tcPr>
            <w:tcW w:w="1800" w:type="dxa"/>
            <w:shd w:val="clear" w:color="auto" w:fill="auto"/>
          </w:tcPr>
          <w:p w:rsidR="00453982" w:rsidRDefault="00AB5100" w:rsidP="00196F1F">
            <w:pPr>
              <w:spacing w:after="0"/>
              <w:ind w:left="0"/>
            </w:pPr>
            <w:r>
              <w:t>2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4 personnes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8 prises</w:t>
            </w:r>
          </w:p>
        </w:tc>
      </w:tr>
      <w:tr w:rsidR="00453982" w:rsidTr="00196F1F">
        <w:tc>
          <w:tcPr>
            <w:tcW w:w="144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Réception</w:t>
            </w:r>
          </w:p>
        </w:tc>
        <w:tc>
          <w:tcPr>
            <w:tcW w:w="1800" w:type="dxa"/>
            <w:shd w:val="clear" w:color="auto" w:fill="auto"/>
          </w:tcPr>
          <w:p w:rsidR="00453982" w:rsidRDefault="00AB5100" w:rsidP="00196F1F">
            <w:pPr>
              <w:spacing w:after="0"/>
              <w:ind w:left="0"/>
            </w:pPr>
            <w:r>
              <w:t>2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4 personnes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8 prises</w:t>
            </w:r>
          </w:p>
        </w:tc>
      </w:tr>
      <w:tr w:rsidR="00453982" w:rsidTr="00196F1F">
        <w:tc>
          <w:tcPr>
            <w:tcW w:w="144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Réunion</w:t>
            </w:r>
          </w:p>
        </w:tc>
        <w:tc>
          <w:tcPr>
            <w:tcW w:w="1800" w:type="dxa"/>
            <w:shd w:val="clear" w:color="auto" w:fill="auto"/>
          </w:tcPr>
          <w:p w:rsidR="00453982" w:rsidRDefault="00AB5100" w:rsidP="00196F1F">
            <w:pPr>
              <w:spacing w:after="0"/>
              <w:ind w:left="0"/>
            </w:pPr>
            <w:r>
              <w:t>2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Na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6 prises</w:t>
            </w:r>
          </w:p>
        </w:tc>
      </w:tr>
      <w:tr w:rsidR="00453982" w:rsidTr="00196F1F">
        <w:tc>
          <w:tcPr>
            <w:tcW w:w="144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Salle serveurs</w:t>
            </w:r>
          </w:p>
        </w:tc>
        <w:tc>
          <w:tcPr>
            <w:tcW w:w="1800" w:type="dxa"/>
            <w:shd w:val="clear" w:color="auto" w:fill="auto"/>
          </w:tcPr>
          <w:p w:rsidR="00453982" w:rsidRDefault="00AB5100" w:rsidP="00196F1F">
            <w:pPr>
              <w:spacing w:after="0"/>
              <w:ind w:left="0"/>
            </w:pPr>
            <w:r>
              <w:t>-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Na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10-15 prises</w:t>
            </w:r>
          </w:p>
        </w:tc>
      </w:tr>
      <w:tr w:rsidR="00453982" w:rsidTr="00196F1F">
        <w:tc>
          <w:tcPr>
            <w:tcW w:w="144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Couloir</w:t>
            </w:r>
          </w:p>
        </w:tc>
        <w:tc>
          <w:tcPr>
            <w:tcW w:w="1800" w:type="dxa"/>
            <w:shd w:val="clear" w:color="auto" w:fill="auto"/>
          </w:tcPr>
          <w:p w:rsidR="00453982" w:rsidRDefault="00AB5100" w:rsidP="00196F1F">
            <w:pPr>
              <w:spacing w:after="0"/>
              <w:ind w:left="0"/>
            </w:pPr>
            <w:r>
              <w:t>-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Na</w:t>
            </w:r>
          </w:p>
        </w:tc>
        <w:tc>
          <w:tcPr>
            <w:tcW w:w="2700" w:type="dxa"/>
            <w:shd w:val="clear" w:color="auto" w:fill="auto"/>
          </w:tcPr>
          <w:p w:rsidR="00453982" w:rsidRDefault="00453982" w:rsidP="00196F1F">
            <w:pPr>
              <w:spacing w:after="0"/>
              <w:ind w:left="0"/>
            </w:pPr>
            <w:r>
              <w:t>3-4 prises (copieur ricoh / imprimantes)</w:t>
            </w:r>
          </w:p>
        </w:tc>
      </w:tr>
    </w:tbl>
    <w:p w:rsidR="00E34A7E" w:rsidRPr="00E34A7E" w:rsidRDefault="00E34A7E" w:rsidP="00E34A7E"/>
    <w:p w:rsidR="00117318" w:rsidRDefault="00E809AF" w:rsidP="00117318">
      <w:r>
        <w:t xml:space="preserve">Soit en tout </w:t>
      </w:r>
      <w:r w:rsidR="00741AF3">
        <w:t xml:space="preserve">70 à 80 prises à installer, dont une colonne à descendre dans le couloir. </w:t>
      </w:r>
    </w:p>
    <w:p w:rsidR="00741AF3" w:rsidRDefault="00797CAE" w:rsidP="00117318">
      <w:r>
        <w:t>Une goulotte passe sur le coté extérieur des locaux, vérifier s'il est possible/S'il existe des prises centrales</w:t>
      </w:r>
    </w:p>
    <w:p w:rsidR="00E809AF" w:rsidRDefault="00E809AF" w:rsidP="00E809AF">
      <w:pPr>
        <w:pStyle w:val="Titre2"/>
      </w:pPr>
      <w:r>
        <w:t>Répartition des achats</w:t>
      </w:r>
    </w:p>
    <w:tbl>
      <w:tblPr>
        <w:tblW w:w="4651" w:type="pct"/>
        <w:tblInd w:w="64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2836"/>
        <w:gridCol w:w="2744"/>
        <w:gridCol w:w="3060"/>
      </w:tblGrid>
      <w:tr w:rsidR="008603E0" w:rsidTr="00196F1F">
        <w:tc>
          <w:tcPr>
            <w:tcW w:w="1641" w:type="pct"/>
            <w:shd w:val="clear" w:color="auto" w:fill="E6E6E6"/>
            <w:vAlign w:val="center"/>
          </w:tcPr>
          <w:p w:rsidR="008603E0" w:rsidRPr="00196F1F" w:rsidRDefault="008603E0" w:rsidP="00196F1F">
            <w:pPr>
              <w:spacing w:after="0"/>
              <w:ind w:left="0"/>
              <w:jc w:val="center"/>
              <w:rPr>
                <w:b/>
              </w:rPr>
            </w:pPr>
            <w:r w:rsidRPr="00196F1F">
              <w:rPr>
                <w:b/>
              </w:rPr>
              <w:t>Item</w:t>
            </w:r>
          </w:p>
        </w:tc>
        <w:tc>
          <w:tcPr>
            <w:tcW w:w="1588" w:type="pct"/>
            <w:shd w:val="clear" w:color="auto" w:fill="E6E6E6"/>
            <w:vAlign w:val="center"/>
          </w:tcPr>
          <w:p w:rsidR="008603E0" w:rsidRPr="00196F1F" w:rsidRDefault="008603E0" w:rsidP="00196F1F">
            <w:pPr>
              <w:spacing w:after="0"/>
              <w:ind w:left="0"/>
              <w:jc w:val="center"/>
              <w:rPr>
                <w:b/>
              </w:rPr>
            </w:pPr>
            <w:r w:rsidRPr="00196F1F">
              <w:rPr>
                <w:b/>
              </w:rPr>
              <w:t>acheteur</w:t>
            </w:r>
          </w:p>
        </w:tc>
        <w:tc>
          <w:tcPr>
            <w:tcW w:w="1771" w:type="pct"/>
            <w:shd w:val="clear" w:color="auto" w:fill="E6E6E6"/>
            <w:vAlign w:val="center"/>
          </w:tcPr>
          <w:p w:rsidR="008603E0" w:rsidRPr="00196F1F" w:rsidRDefault="008603E0" w:rsidP="00196F1F">
            <w:pPr>
              <w:spacing w:after="0"/>
              <w:ind w:left="0"/>
              <w:jc w:val="center"/>
              <w:rPr>
                <w:b/>
              </w:rPr>
            </w:pPr>
            <w:r w:rsidRPr="00196F1F">
              <w:rPr>
                <w:b/>
              </w:rPr>
              <w:t>Prix</w:t>
            </w:r>
          </w:p>
        </w:tc>
      </w:tr>
      <w:tr w:rsidR="008603E0" w:rsidTr="00196F1F">
        <w:tc>
          <w:tcPr>
            <w:tcW w:w="1641" w:type="pct"/>
            <w:shd w:val="clear" w:color="auto" w:fill="auto"/>
          </w:tcPr>
          <w:p w:rsidR="008603E0" w:rsidRDefault="008603E0" w:rsidP="00196F1F">
            <w:pPr>
              <w:spacing w:after="0"/>
              <w:ind w:left="0"/>
            </w:pPr>
            <w:r>
              <w:t>Routeur</w:t>
            </w:r>
          </w:p>
        </w:tc>
        <w:tc>
          <w:tcPr>
            <w:tcW w:w="1588" w:type="pct"/>
            <w:shd w:val="clear" w:color="auto" w:fill="auto"/>
          </w:tcPr>
          <w:p w:rsidR="008603E0" w:rsidRDefault="008603E0" w:rsidP="00196F1F">
            <w:pPr>
              <w:spacing w:after="0"/>
              <w:ind w:left="0"/>
            </w:pPr>
            <w:r>
              <w:t>Arone</w:t>
            </w:r>
          </w:p>
        </w:tc>
        <w:tc>
          <w:tcPr>
            <w:tcW w:w="1771" w:type="pct"/>
            <w:shd w:val="clear" w:color="auto" w:fill="auto"/>
          </w:tcPr>
          <w:p w:rsidR="008603E0" w:rsidRDefault="005750C8" w:rsidP="00196F1F">
            <w:pPr>
              <w:spacing w:after="0"/>
              <w:ind w:left="0"/>
            </w:pPr>
            <w:r>
              <w:t xml:space="preserve">~ </w:t>
            </w:r>
            <w:r w:rsidR="008603E0">
              <w:t>600 €</w:t>
            </w:r>
          </w:p>
        </w:tc>
      </w:tr>
      <w:tr w:rsidR="008603E0" w:rsidTr="00196F1F">
        <w:tc>
          <w:tcPr>
            <w:tcW w:w="1641" w:type="pct"/>
            <w:shd w:val="clear" w:color="auto" w:fill="auto"/>
          </w:tcPr>
          <w:p w:rsidR="008603E0" w:rsidRDefault="00910F75" w:rsidP="00196F1F">
            <w:pPr>
              <w:spacing w:after="0"/>
              <w:ind w:left="0"/>
            </w:pPr>
            <w:r>
              <w:t>4</w:t>
            </w:r>
            <w:r w:rsidR="008603E0">
              <w:t xml:space="preserve">xSwitches </w:t>
            </w:r>
            <w:r>
              <w:t>D-link 24 ports</w:t>
            </w:r>
          </w:p>
        </w:tc>
        <w:tc>
          <w:tcPr>
            <w:tcW w:w="1588" w:type="pct"/>
            <w:shd w:val="clear" w:color="auto" w:fill="auto"/>
          </w:tcPr>
          <w:p w:rsidR="008603E0" w:rsidRDefault="008603E0" w:rsidP="00196F1F">
            <w:pPr>
              <w:spacing w:after="0"/>
              <w:ind w:left="0"/>
            </w:pPr>
            <w:r>
              <w:t>Arone</w:t>
            </w:r>
          </w:p>
          <w:p w:rsidR="008603E0" w:rsidRDefault="008603E0" w:rsidP="00196F1F">
            <w:pPr>
              <w:spacing w:after="0"/>
              <w:ind w:left="0"/>
            </w:pPr>
            <w:r>
              <w:t>(réparti ensuite au pro-rata)</w:t>
            </w:r>
          </w:p>
        </w:tc>
        <w:tc>
          <w:tcPr>
            <w:tcW w:w="1771" w:type="pct"/>
            <w:shd w:val="clear" w:color="auto" w:fill="auto"/>
          </w:tcPr>
          <w:p w:rsidR="008603E0" w:rsidRDefault="005750C8" w:rsidP="00196F1F">
            <w:pPr>
              <w:spacing w:after="0"/>
              <w:ind w:left="0"/>
            </w:pPr>
            <w:r>
              <w:t xml:space="preserve">~ </w:t>
            </w:r>
            <w:r w:rsidR="00910F75">
              <w:t>4</w:t>
            </w:r>
            <w:r w:rsidR="008603E0">
              <w:t>x</w:t>
            </w:r>
            <w:r w:rsidR="00910F75">
              <w:t>15</w:t>
            </w:r>
            <w:r w:rsidR="008603E0">
              <w:t>0 €</w:t>
            </w:r>
          </w:p>
        </w:tc>
      </w:tr>
      <w:tr w:rsidR="008603E0" w:rsidTr="00196F1F">
        <w:tc>
          <w:tcPr>
            <w:tcW w:w="1641" w:type="pct"/>
            <w:shd w:val="clear" w:color="auto" w:fill="auto"/>
          </w:tcPr>
          <w:p w:rsidR="008603E0" w:rsidRDefault="008603E0" w:rsidP="00196F1F">
            <w:pPr>
              <w:spacing w:after="0"/>
              <w:ind w:left="0"/>
            </w:pPr>
            <w:r>
              <w:t>Serveur poweredge 2950 III</w:t>
            </w:r>
          </w:p>
        </w:tc>
        <w:tc>
          <w:tcPr>
            <w:tcW w:w="1588" w:type="pct"/>
            <w:shd w:val="clear" w:color="auto" w:fill="auto"/>
          </w:tcPr>
          <w:p w:rsidR="008603E0" w:rsidRDefault="008603E0" w:rsidP="00196F1F">
            <w:pPr>
              <w:spacing w:after="0"/>
              <w:ind w:left="0"/>
            </w:pPr>
            <w:r>
              <w:t>SUNNIKAN</w:t>
            </w:r>
          </w:p>
        </w:tc>
        <w:tc>
          <w:tcPr>
            <w:tcW w:w="1771" w:type="pct"/>
            <w:shd w:val="clear" w:color="auto" w:fill="auto"/>
          </w:tcPr>
          <w:p w:rsidR="008603E0" w:rsidRDefault="005750C8" w:rsidP="00196F1F">
            <w:pPr>
              <w:spacing w:after="0"/>
              <w:ind w:left="0"/>
            </w:pPr>
            <w:r>
              <w:t>382</w:t>
            </w:r>
            <w:r w:rsidR="008603E0">
              <w:t>0 €</w:t>
            </w:r>
            <w:r>
              <w:t xml:space="preserve"> HT</w:t>
            </w:r>
          </w:p>
        </w:tc>
      </w:tr>
      <w:tr w:rsidR="008603E0" w:rsidTr="00196F1F">
        <w:tc>
          <w:tcPr>
            <w:tcW w:w="1641" w:type="pct"/>
            <w:shd w:val="clear" w:color="auto" w:fill="auto"/>
          </w:tcPr>
          <w:p w:rsidR="008603E0" w:rsidRDefault="008603E0" w:rsidP="00196F1F">
            <w:pPr>
              <w:spacing w:after="0"/>
              <w:ind w:left="0"/>
            </w:pPr>
            <w:r>
              <w:t>Clims</w:t>
            </w:r>
          </w:p>
        </w:tc>
        <w:tc>
          <w:tcPr>
            <w:tcW w:w="1588" w:type="pct"/>
            <w:shd w:val="clear" w:color="auto" w:fill="auto"/>
          </w:tcPr>
          <w:p w:rsidR="008603E0" w:rsidRDefault="008603E0" w:rsidP="00196F1F">
            <w:pPr>
              <w:spacing w:after="0"/>
              <w:ind w:left="0"/>
            </w:pPr>
            <w:r>
              <w:t>Arone</w:t>
            </w:r>
          </w:p>
        </w:tc>
        <w:tc>
          <w:tcPr>
            <w:tcW w:w="1771" w:type="pct"/>
            <w:shd w:val="clear" w:color="auto" w:fill="auto"/>
          </w:tcPr>
          <w:p w:rsidR="008603E0" w:rsidRDefault="005750C8" w:rsidP="00196F1F">
            <w:pPr>
              <w:spacing w:after="0"/>
              <w:ind w:left="0"/>
            </w:pPr>
            <w:r>
              <w:t xml:space="preserve">~ </w:t>
            </w:r>
            <w:r w:rsidR="008603E0">
              <w:t>2x600 € (sans pose)</w:t>
            </w:r>
          </w:p>
        </w:tc>
      </w:tr>
      <w:tr w:rsidR="008603E0" w:rsidTr="00196F1F">
        <w:tc>
          <w:tcPr>
            <w:tcW w:w="1641" w:type="pct"/>
            <w:shd w:val="clear" w:color="auto" w:fill="auto"/>
          </w:tcPr>
          <w:p w:rsidR="008603E0" w:rsidRDefault="008603E0" w:rsidP="00196F1F">
            <w:pPr>
              <w:spacing w:after="0"/>
              <w:ind w:left="0"/>
            </w:pPr>
            <w:r>
              <w:t>Licences Symantec :</w:t>
            </w:r>
          </w:p>
          <w:p w:rsidR="008603E0" w:rsidRDefault="008603E0" w:rsidP="008603E0">
            <w:pPr>
              <w:pStyle w:val="B1"/>
            </w:pPr>
            <w:r>
              <w:t>BE 12.5</w:t>
            </w:r>
          </w:p>
          <w:p w:rsidR="008603E0" w:rsidRDefault="008603E0" w:rsidP="008603E0">
            <w:pPr>
              <w:pStyle w:val="B1"/>
            </w:pPr>
            <w:r>
              <w:t>Agent BE Exchange</w:t>
            </w:r>
          </w:p>
          <w:p w:rsidR="008603E0" w:rsidRDefault="008603E0" w:rsidP="008603E0">
            <w:pPr>
              <w:pStyle w:val="B1"/>
            </w:pPr>
            <w:r>
              <w:t>Multitiers protection</w:t>
            </w:r>
          </w:p>
        </w:tc>
        <w:tc>
          <w:tcPr>
            <w:tcW w:w="1588" w:type="pct"/>
            <w:shd w:val="clear" w:color="auto" w:fill="auto"/>
          </w:tcPr>
          <w:p w:rsidR="008603E0" w:rsidRDefault="008603E0" w:rsidP="00196F1F">
            <w:pPr>
              <w:spacing w:after="0"/>
              <w:ind w:left="0"/>
            </w:pPr>
            <w:r>
              <w:t>SUNNIKAN</w:t>
            </w:r>
            <w:r w:rsidR="00045791">
              <w:t>(via Arone)</w:t>
            </w:r>
          </w:p>
        </w:tc>
        <w:tc>
          <w:tcPr>
            <w:tcW w:w="1771" w:type="pct"/>
            <w:shd w:val="clear" w:color="auto" w:fill="auto"/>
          </w:tcPr>
          <w:p w:rsidR="008603E0" w:rsidRDefault="005750C8" w:rsidP="00196F1F">
            <w:pPr>
              <w:spacing w:after="0"/>
              <w:ind w:left="0"/>
            </w:pPr>
            <w:r>
              <w:t>1735.75 € HT (multi-tiers, 25 CAL))</w:t>
            </w:r>
          </w:p>
          <w:p w:rsidR="005750C8" w:rsidRDefault="005750C8" w:rsidP="00196F1F">
            <w:pPr>
              <w:spacing w:after="0"/>
              <w:ind w:left="0"/>
            </w:pPr>
            <w:r>
              <w:t>1094.04 € HT (Backup Exec)</w:t>
            </w:r>
          </w:p>
        </w:tc>
      </w:tr>
      <w:tr w:rsidR="008603E0" w:rsidTr="00196F1F">
        <w:tc>
          <w:tcPr>
            <w:tcW w:w="1641" w:type="pct"/>
            <w:shd w:val="clear" w:color="auto" w:fill="auto"/>
          </w:tcPr>
          <w:p w:rsidR="008603E0" w:rsidRDefault="008603E0" w:rsidP="00196F1F">
            <w:pPr>
              <w:spacing w:after="0"/>
              <w:ind w:left="0"/>
            </w:pPr>
            <w:r>
              <w:t>Licence Exchange 2007</w:t>
            </w:r>
          </w:p>
        </w:tc>
        <w:tc>
          <w:tcPr>
            <w:tcW w:w="1588" w:type="pct"/>
            <w:shd w:val="clear" w:color="auto" w:fill="auto"/>
          </w:tcPr>
          <w:p w:rsidR="008603E0" w:rsidRDefault="008603E0" w:rsidP="00196F1F">
            <w:pPr>
              <w:spacing w:after="0"/>
              <w:ind w:left="0"/>
            </w:pPr>
            <w:r>
              <w:t>SUNNIKAN (via Arone)</w:t>
            </w:r>
          </w:p>
        </w:tc>
        <w:tc>
          <w:tcPr>
            <w:tcW w:w="1771" w:type="pct"/>
            <w:shd w:val="clear" w:color="auto" w:fill="auto"/>
          </w:tcPr>
          <w:p w:rsidR="008603E0" w:rsidRDefault="005750C8" w:rsidP="00196F1F">
            <w:pPr>
              <w:spacing w:after="0"/>
              <w:ind w:left="0"/>
            </w:pPr>
            <w:r>
              <w:t>1569.27</w:t>
            </w:r>
            <w:r w:rsidR="008603E0">
              <w:t xml:space="preserve"> €</w:t>
            </w:r>
            <w:r>
              <w:t xml:space="preserve"> HT (15 CAL)</w:t>
            </w:r>
          </w:p>
        </w:tc>
      </w:tr>
      <w:tr w:rsidR="008603E0" w:rsidTr="00196F1F">
        <w:tc>
          <w:tcPr>
            <w:tcW w:w="1641" w:type="pct"/>
            <w:shd w:val="clear" w:color="auto" w:fill="auto"/>
          </w:tcPr>
          <w:p w:rsidR="008603E0" w:rsidRDefault="008603E0" w:rsidP="00196F1F">
            <w:pPr>
              <w:spacing w:after="0"/>
              <w:ind w:left="0"/>
            </w:pPr>
          </w:p>
        </w:tc>
        <w:tc>
          <w:tcPr>
            <w:tcW w:w="1588" w:type="pct"/>
            <w:shd w:val="clear" w:color="auto" w:fill="auto"/>
          </w:tcPr>
          <w:p w:rsidR="008603E0" w:rsidRDefault="008603E0" w:rsidP="00196F1F">
            <w:pPr>
              <w:spacing w:after="0"/>
              <w:ind w:left="0"/>
            </w:pPr>
          </w:p>
        </w:tc>
        <w:tc>
          <w:tcPr>
            <w:tcW w:w="1771" w:type="pct"/>
            <w:shd w:val="clear" w:color="auto" w:fill="auto"/>
          </w:tcPr>
          <w:p w:rsidR="008603E0" w:rsidRDefault="008603E0" w:rsidP="00196F1F">
            <w:pPr>
              <w:spacing w:after="0"/>
              <w:ind w:left="0"/>
            </w:pPr>
          </w:p>
        </w:tc>
      </w:tr>
    </w:tbl>
    <w:p w:rsidR="00212851" w:rsidRDefault="00117318" w:rsidP="00E34A7E">
      <w:pPr>
        <w:pStyle w:val="Titre3"/>
      </w:pPr>
      <w:r>
        <w:br w:type="page"/>
      </w:r>
      <w:r w:rsidR="00212851">
        <w:lastRenderedPageBreak/>
        <w:t xml:space="preserve">Annexe </w:t>
      </w:r>
      <w:r w:rsidR="00B26C09">
        <w:t>A</w:t>
      </w:r>
      <w:r w:rsidR="00212851">
        <w:t xml:space="preserve"> – </w:t>
      </w:r>
      <w:r w:rsidR="00B26C09">
        <w:t xml:space="preserve">Plan réseau </w:t>
      </w:r>
      <w:r w:rsidR="00212851">
        <w:t>Fontenay-sous-bois</w:t>
      </w:r>
    </w:p>
    <w:p w:rsidR="00D17623" w:rsidRDefault="00627FE9" w:rsidP="00AD5C39">
      <w:pPr>
        <w:ind w:left="0"/>
      </w:pPr>
      <w:r>
        <w:rPr>
          <w:noProof/>
        </w:rPr>
        <w:drawing>
          <wp:inline distT="0" distB="0" distL="0" distR="0">
            <wp:extent cx="5753100" cy="83820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851" w:rsidRDefault="00D17623" w:rsidP="00212851">
      <w:pPr>
        <w:pStyle w:val="Titre1"/>
      </w:pPr>
      <w:r>
        <w:br w:type="page"/>
      </w:r>
      <w:r w:rsidR="00B26C09">
        <w:lastRenderedPageBreak/>
        <w:t xml:space="preserve">Annexe B - </w:t>
      </w:r>
      <w:r w:rsidR="00212851">
        <w:t>Plan réseau Parvis</w:t>
      </w:r>
    </w:p>
    <w:p w:rsidR="00413FE2" w:rsidRDefault="00627FE9" w:rsidP="00AD5C39">
      <w:pPr>
        <w:ind w:left="0"/>
      </w:pPr>
      <w:r>
        <w:rPr>
          <w:noProof/>
        </w:rPr>
        <mc:AlternateContent>
          <mc:Choice Requires="wpc">
            <w:drawing>
              <wp:inline distT="0" distB="0" distL="0" distR="0">
                <wp:extent cx="5829300" cy="8343900"/>
                <wp:effectExtent l="0" t="0" r="0" b="0"/>
                <wp:docPr id="94" name="Zone de dessin 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3657600" y="3886200"/>
                            <a:ext cx="2057400" cy="3771900"/>
                          </a:xfrm>
                          <a:prstGeom prst="rect">
                            <a:avLst/>
                          </a:prstGeom>
                          <a:solidFill>
                            <a:srgbClr val="99CCFF"/>
                          </a:solidFill>
                          <a:ln w="9525">
                            <a:solidFill>
                              <a:srgbClr val="003366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96"/>
                        <wps:cNvCnPr/>
                        <wps:spPr bwMode="auto">
                          <a:xfrm>
                            <a:off x="342900" y="1828800"/>
                            <a:ext cx="635" cy="3771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14300" y="1257300"/>
                            <a:ext cx="18288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Default="00045791" w:rsidP="00996149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D5C39">
                                <w:rPr>
                                  <w:sz w:val="16"/>
                                  <w:szCs w:val="16"/>
                                </w:rPr>
                                <w:t>Routeur</w:t>
                              </w:r>
                            </w:p>
                            <w:p w:rsidR="00045791" w:rsidRDefault="00045791" w:rsidP="00996149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Firewall</w:t>
                              </w:r>
                            </w:p>
                            <w:p w:rsidR="00045791" w:rsidRPr="00AD5C39" w:rsidRDefault="00045791" w:rsidP="00996149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D5C39">
                                <w:rPr>
                                  <w:sz w:val="16"/>
                                  <w:szCs w:val="16"/>
                                </w:rPr>
                                <w:t>VPN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571500" y="2857500"/>
                            <a:ext cx="1828800" cy="2286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Hébergement de serveurs virtuels 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685800" y="3200400"/>
                            <a:ext cx="1600200" cy="228600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Pr="00480C34" w:rsidRDefault="00045791" w:rsidP="00996149">
                              <w:pPr>
                                <w:rPr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685800" y="4114800"/>
                            <a:ext cx="1600200" cy="457200"/>
                          </a:xfrm>
                          <a:prstGeom prst="rect">
                            <a:avLst/>
                          </a:prstGeom>
                          <a:solidFill>
                            <a:srgbClr val="99CC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Default="00045791" w:rsidP="00996149">
                              <w:pPr>
                                <w:spacing w:after="0"/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MS Exchange 2007</w:t>
                              </w:r>
                            </w:p>
                            <w:p w:rsidR="00045791" w:rsidRDefault="00045791" w:rsidP="00996149">
                              <w:pPr>
                                <w:spacing w:after="0"/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Agent BE Exchange</w:t>
                              </w:r>
                            </w:p>
                            <w:p w:rsidR="00045791" w:rsidRPr="00AD5C39" w:rsidRDefault="00045791" w:rsidP="00996149">
                              <w:pPr>
                                <w:spacing w:after="0"/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Agent AV Exchange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1143000"/>
                            <a:ext cx="6858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137A83" w:rsidRDefault="00045791" w:rsidP="00996149">
                              <w:pPr>
                                <w:ind w:left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137A83">
                                <w:rPr>
                                  <w:b/>
                                  <w:sz w:val="16"/>
                                  <w:szCs w:val="16"/>
                                </w:rPr>
                                <w:t>Routeur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3771900" y="4800600"/>
                            <a:ext cx="1828800" cy="1257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Default="00045791" w:rsidP="00996149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Dossiers partagés</w:t>
                              </w:r>
                            </w:p>
                            <w:p w:rsidR="00045791" w:rsidRPr="00AD5C39" w:rsidRDefault="00045791" w:rsidP="00996149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Hébergement de serveurs virtuels :</w:t>
                              </w:r>
                            </w:p>
                            <w:p w:rsidR="00045791" w:rsidRPr="00AD5C39" w:rsidRDefault="00045791" w:rsidP="00996149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4686300"/>
                            <a:ext cx="914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480C34" w:rsidRDefault="00045791" w:rsidP="00996149">
                              <w:pPr>
                                <w:ind w:left="0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480C34">
                                <w:rPr>
                                  <w:sz w:val="14"/>
                                  <w:szCs w:val="14"/>
                                </w:rPr>
                                <w:t>pwge2950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3771900" y="6286500"/>
                            <a:ext cx="18288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Default="00045791" w:rsidP="00996149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Sauvegardes</w:t>
                              </w:r>
                            </w:p>
                            <w:p w:rsidR="00045791" w:rsidRPr="00AD5C39" w:rsidRDefault="00045791" w:rsidP="00996149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Applicatif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6172200"/>
                            <a:ext cx="914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480C34" w:rsidRDefault="00045791" w:rsidP="00996149">
                              <w:pPr>
                                <w:ind w:left="0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480C34">
                                <w:rPr>
                                  <w:sz w:val="14"/>
                                  <w:szCs w:val="14"/>
                                </w:rPr>
                                <w:t>Poweredge2500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3771900" y="7200900"/>
                            <a:ext cx="17145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7086600"/>
                            <a:ext cx="914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postes utilisateurs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3886200" y="5257800"/>
                            <a:ext cx="16002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VM - </w:t>
                              </w:r>
                              <w:r w:rsidRPr="00AD5C39">
                                <w:rPr>
                                  <w:sz w:val="16"/>
                                  <w:szCs w:val="16"/>
                                </w:rPr>
                                <w:t xml:space="preserve">Serveur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Office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3886200" y="5715000"/>
                            <a:ext cx="16002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VM - </w:t>
                              </w:r>
                              <w:r w:rsidRPr="00AD5C39">
                                <w:rPr>
                                  <w:sz w:val="16"/>
                                  <w:szCs w:val="16"/>
                                </w:rPr>
                                <w:t xml:space="preserve">Serveur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Développement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3771900" y="4114800"/>
                            <a:ext cx="18288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Default="00045791" w:rsidP="00996149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Contrôleur de domaine</w:t>
                              </w:r>
                            </w:p>
                            <w:p w:rsidR="00045791" w:rsidRPr="00AD5C39" w:rsidRDefault="00045791" w:rsidP="00996149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Serveur SQL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4000500"/>
                            <a:ext cx="914400" cy="11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480C34" w:rsidRDefault="00045791" w:rsidP="00996149">
                              <w:pPr>
                                <w:ind w:left="0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480C34">
                                <w:rPr>
                                  <w:sz w:val="14"/>
                                  <w:szCs w:val="14"/>
                                </w:rPr>
                                <w:t>pwge750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4343400" y="6858000"/>
                            <a:ext cx="12573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Pr="00F069D8" w:rsidRDefault="00045791" w:rsidP="00996149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Supports Sauvegardes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4343400" y="6743700"/>
                            <a:ext cx="914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480C34" w:rsidRDefault="00045791" w:rsidP="00996149">
                              <w:pPr>
                                <w:ind w:left="0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480C34">
                                <w:rPr>
                                  <w:sz w:val="14"/>
                                  <w:szCs w:val="14"/>
                                </w:rPr>
                                <w:t>Lecteur DAT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3657600" y="571500"/>
                            <a:ext cx="20574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3771900"/>
                            <a:ext cx="2057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Domaine SUNNIKAN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0" y="2743200"/>
                            <a:ext cx="914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F069D8" w:rsidRDefault="00045791" w:rsidP="00996149">
                              <w:pPr>
                                <w:ind w:left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069D8">
                                <w:rPr>
                                  <w:b/>
                                  <w:sz w:val="16"/>
                                  <w:szCs w:val="16"/>
                                </w:rPr>
                                <w:t>Nouvelle machine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457200"/>
                            <a:ext cx="914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DMZ Web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3771900" y="800100"/>
                            <a:ext cx="18288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Sites Web de Production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685800"/>
                            <a:ext cx="914400" cy="11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pwge1750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3657600" y="1485900"/>
                            <a:ext cx="20574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1371600"/>
                            <a:ext cx="914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DMZ ES1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1600200"/>
                            <a:ext cx="914400" cy="11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3657600" y="2400300"/>
                            <a:ext cx="2057400" cy="914400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2286000"/>
                            <a:ext cx="914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Domaine Arone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AutoShape 126"/>
                        <wps:cNvSpPr>
                          <a:spLocks noChangeArrowheads="1"/>
                        </wps:cNvSpPr>
                        <wps:spPr bwMode="auto">
                          <a:xfrm>
                            <a:off x="3086100" y="4114800"/>
                            <a:ext cx="114300" cy="3543300"/>
                          </a:xfrm>
                          <a:prstGeom prst="can">
                            <a:avLst>
                              <a:gd name="adj" fmla="val 49944"/>
                            </a:avLst>
                          </a:prstGeom>
                          <a:solidFill>
                            <a:srgbClr val="99CC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Line 128"/>
                        <wps:cNvCnPr/>
                        <wps:spPr bwMode="auto">
                          <a:xfrm>
                            <a:off x="342900" y="3314065"/>
                            <a:ext cx="3429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29"/>
                        <wps:cNvCnPr/>
                        <wps:spPr bwMode="auto">
                          <a:xfrm>
                            <a:off x="1943100" y="1371600"/>
                            <a:ext cx="11430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30"/>
                        <wps:cNvCnPr/>
                        <wps:spPr bwMode="auto">
                          <a:xfrm>
                            <a:off x="3200400" y="1028700"/>
                            <a:ext cx="4572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131"/>
                        <wps:cNvCnPr/>
                        <wps:spPr bwMode="auto">
                          <a:xfrm>
                            <a:off x="1943100" y="1714500"/>
                            <a:ext cx="11430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132"/>
                        <wps:cNvCnPr/>
                        <wps:spPr bwMode="auto">
                          <a:xfrm>
                            <a:off x="3200400" y="1714500"/>
                            <a:ext cx="4572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2514600"/>
                            <a:ext cx="914400" cy="11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Line 134"/>
                        <wps:cNvCnPr/>
                        <wps:spPr bwMode="auto">
                          <a:xfrm>
                            <a:off x="4000500" y="6743700"/>
                            <a:ext cx="635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35"/>
                        <wps:cNvCnPr/>
                        <wps:spPr bwMode="auto">
                          <a:xfrm>
                            <a:off x="4000500" y="6972300"/>
                            <a:ext cx="3429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36"/>
                        <wps:cNvCnPr/>
                        <wps:spPr bwMode="auto">
                          <a:xfrm>
                            <a:off x="3200400" y="4229100"/>
                            <a:ext cx="571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137"/>
                        <wps:cNvCnPr/>
                        <wps:spPr bwMode="auto">
                          <a:xfrm>
                            <a:off x="3200400" y="4914900"/>
                            <a:ext cx="571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138"/>
                        <wps:cNvCnPr/>
                        <wps:spPr bwMode="auto">
                          <a:xfrm>
                            <a:off x="3200400" y="6400800"/>
                            <a:ext cx="571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139"/>
                        <wps:cNvCnPr/>
                        <wps:spPr bwMode="auto">
                          <a:xfrm>
                            <a:off x="3200400" y="7315200"/>
                            <a:ext cx="571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140"/>
                        <wps:cNvCnPr/>
                        <wps:spPr bwMode="auto">
                          <a:xfrm>
                            <a:off x="342900" y="5600065"/>
                            <a:ext cx="27432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141"/>
                        <wps:cNvSpPr>
                          <a:spLocks noChangeArrowheads="1"/>
                        </wps:cNvSpPr>
                        <wps:spPr bwMode="auto">
                          <a:xfrm>
                            <a:off x="3086100" y="2171700"/>
                            <a:ext cx="114300" cy="1714500"/>
                          </a:xfrm>
                          <a:prstGeom prst="can">
                            <a:avLst>
                              <a:gd name="adj" fmla="val 57222"/>
                            </a:avLst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142"/>
                        <wps:cNvSpPr>
                          <a:spLocks noChangeArrowheads="1"/>
                        </wps:cNvSpPr>
                        <wps:spPr bwMode="auto">
                          <a:xfrm>
                            <a:off x="3086100" y="1600200"/>
                            <a:ext cx="114300" cy="457200"/>
                          </a:xfrm>
                          <a:prstGeom prst="can">
                            <a:avLst>
                              <a:gd name="adj" fmla="val 46111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143"/>
                        <wps:cNvSpPr>
                          <a:spLocks noChangeArrowheads="1"/>
                        </wps:cNvSpPr>
                        <wps:spPr bwMode="auto">
                          <a:xfrm>
                            <a:off x="3086100" y="914400"/>
                            <a:ext cx="114300" cy="571500"/>
                          </a:xfrm>
                          <a:prstGeom prst="can">
                            <a:avLst>
                              <a:gd name="adj" fmla="val 3722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Line 144"/>
                        <wps:cNvCnPr/>
                        <wps:spPr bwMode="auto">
                          <a:xfrm flipH="1">
                            <a:off x="342900" y="2400300"/>
                            <a:ext cx="27432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145"/>
                        <wps:cNvCnPr/>
                        <wps:spPr bwMode="auto">
                          <a:xfrm>
                            <a:off x="3200400" y="2628900"/>
                            <a:ext cx="4572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46"/>
                        <wps:cNvCnPr/>
                        <wps:spPr bwMode="auto">
                          <a:xfrm>
                            <a:off x="914400" y="457200"/>
                            <a:ext cx="635" cy="800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47"/>
                        <wps:cNvCnPr/>
                        <wps:spPr bwMode="auto">
                          <a:xfrm>
                            <a:off x="1714500" y="457200"/>
                            <a:ext cx="635" cy="800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1371600" y="685800"/>
                            <a:ext cx="6858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Free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571500" y="685800"/>
                            <a:ext cx="6858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Nerim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685800" y="3657600"/>
                            <a:ext cx="1600200" cy="228600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Pr="00480C34" w:rsidRDefault="00045791" w:rsidP="00996149">
                              <w:pPr>
                                <w:rPr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685800" y="4800600"/>
                            <a:ext cx="1600200" cy="228600"/>
                          </a:xfrm>
                          <a:prstGeom prst="rect">
                            <a:avLst/>
                          </a:prstGeom>
                          <a:solidFill>
                            <a:srgbClr val="99CC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Serveur AV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Line 152"/>
                        <wps:cNvCnPr/>
                        <wps:spPr bwMode="auto">
                          <a:xfrm>
                            <a:off x="2286000" y="4914265"/>
                            <a:ext cx="8001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153"/>
                        <wps:cNvCnPr/>
                        <wps:spPr bwMode="auto">
                          <a:xfrm>
                            <a:off x="2286000" y="4343400"/>
                            <a:ext cx="8001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54"/>
                        <wps:cNvCnPr/>
                        <wps:spPr bwMode="auto">
                          <a:xfrm>
                            <a:off x="2286000" y="3771900"/>
                            <a:ext cx="8001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155"/>
                        <wps:cNvCnPr/>
                        <wps:spPr bwMode="auto">
                          <a:xfrm>
                            <a:off x="2286000" y="3314065"/>
                            <a:ext cx="8001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156"/>
                        <wps:cNvCnPr/>
                        <wps:spPr bwMode="auto">
                          <a:xfrm>
                            <a:off x="342900" y="297180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AutoShape 158"/>
                        <wps:cNvSpPr>
                          <a:spLocks noChangeArrowheads="1"/>
                        </wps:cNvSpPr>
                        <wps:spPr bwMode="auto">
                          <a:xfrm>
                            <a:off x="571500" y="228600"/>
                            <a:ext cx="685800" cy="342900"/>
                          </a:xfrm>
                          <a:prstGeom prst="cloudCallout">
                            <a:avLst>
                              <a:gd name="adj1" fmla="val -370"/>
                              <a:gd name="adj2" fmla="val -8740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SDSL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AutoShape 159"/>
                        <wps:cNvSpPr>
                          <a:spLocks noChangeArrowheads="1"/>
                        </wps:cNvSpPr>
                        <wps:spPr bwMode="auto">
                          <a:xfrm>
                            <a:off x="1371600" y="228600"/>
                            <a:ext cx="685800" cy="342900"/>
                          </a:xfrm>
                          <a:prstGeom prst="cloudCallout">
                            <a:avLst>
                              <a:gd name="adj1" fmla="val -370"/>
                              <a:gd name="adj2" fmla="val -8185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ADSL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5943600"/>
                            <a:ext cx="26289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Default="00045791" w:rsidP="00996149">
                              <w:pPr>
                                <w:ind w:left="0"/>
                              </w:pPr>
                              <w:r>
                                <w:t>Légende :</w:t>
                              </w:r>
                            </w:p>
                            <w:p w:rsidR="00045791" w:rsidRPr="00B26C09" w:rsidRDefault="00045791" w:rsidP="00996149">
                              <w:pPr>
                                <w:ind w:left="0"/>
                                <w:rPr>
                                  <w:i/>
                                  <w:sz w:val="16"/>
                                  <w:szCs w:val="16"/>
                                </w:rPr>
                              </w:pPr>
                              <w:r w:rsidRPr="00B26C09">
                                <w:rPr>
                                  <w:i/>
                                  <w:sz w:val="16"/>
                                  <w:szCs w:val="16"/>
                                </w:rPr>
                                <w:t>VM – Virtual Machine (Serveur virtuel)</w:t>
                              </w:r>
                            </w:p>
                            <w:p w:rsidR="00045791" w:rsidRPr="00B26C09" w:rsidRDefault="00045791" w:rsidP="00996149">
                              <w:pPr>
                                <w:ind w:left="0"/>
                                <w:rPr>
                                  <w:i/>
                                  <w:sz w:val="16"/>
                                  <w:szCs w:val="16"/>
                                </w:rPr>
                              </w:pPr>
                              <w:r w:rsidRPr="00B26C09">
                                <w:rPr>
                                  <w:i/>
                                  <w:sz w:val="16"/>
                                  <w:szCs w:val="16"/>
                                </w:rPr>
                                <w:t>DAT – Sauvegarde sur bande magnétiques</w:t>
                              </w:r>
                            </w:p>
                            <w:p w:rsidR="00045791" w:rsidRPr="00B26C09" w:rsidRDefault="00045791" w:rsidP="00996149">
                              <w:pPr>
                                <w:ind w:left="0"/>
                                <w:rPr>
                                  <w:i/>
                                  <w:sz w:val="16"/>
                                  <w:szCs w:val="16"/>
                                </w:rPr>
                              </w:pPr>
                              <w:r w:rsidRPr="00B26C09">
                                <w:rPr>
                                  <w:i/>
                                  <w:sz w:val="16"/>
                                  <w:szCs w:val="16"/>
                                </w:rPr>
                                <w:t>DMZ – Zone démilitarisée (serveurs exposés au WAN)</w:t>
                              </w:r>
                            </w:p>
                            <w:p w:rsidR="00045791" w:rsidRPr="00B26C09" w:rsidRDefault="00045791" w:rsidP="00996149">
                              <w:pPr>
                                <w:ind w:left="0"/>
                                <w:rPr>
                                  <w:i/>
                                  <w:sz w:val="16"/>
                                  <w:szCs w:val="16"/>
                                </w:rPr>
                              </w:pPr>
                              <w:r w:rsidRPr="00B26C09">
                                <w:rPr>
                                  <w:i/>
                                  <w:sz w:val="16"/>
                                  <w:szCs w:val="16"/>
                                </w:rPr>
                                <w:t>WAN – Wide Area Network</w:t>
                              </w:r>
                              <w:r>
                                <w:rPr>
                                  <w:i/>
                                  <w:sz w:val="16"/>
                                  <w:szCs w:val="16"/>
                                </w:rPr>
                                <w:t xml:space="preserve"> (</w:t>
                              </w:r>
                              <w:r w:rsidRPr="00B26C09">
                                <w:rPr>
                                  <w:i/>
                                  <w:sz w:val="16"/>
                                  <w:szCs w:val="16"/>
                                </w:rPr>
                                <w:t>réseau extérieur</w:t>
                              </w:r>
                              <w:r>
                                <w:rPr>
                                  <w:i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:rsidR="00045791" w:rsidRPr="00B26C09" w:rsidRDefault="00045791" w:rsidP="00996149">
                              <w:pPr>
                                <w:ind w:left="0"/>
                                <w:rPr>
                                  <w:i/>
                                  <w:sz w:val="16"/>
                                  <w:szCs w:val="16"/>
                                </w:rPr>
                              </w:pPr>
                              <w:r w:rsidRPr="00B26C09">
                                <w:rPr>
                                  <w:i/>
                                  <w:sz w:val="16"/>
                                  <w:szCs w:val="16"/>
                                </w:rPr>
                                <w:t>LAN – Local Area Network</w:t>
                              </w:r>
                              <w:r>
                                <w:rPr>
                                  <w:i/>
                                  <w:sz w:val="16"/>
                                  <w:szCs w:val="16"/>
                                </w:rPr>
                                <w:t xml:space="preserve"> (</w:t>
                              </w:r>
                              <w:r w:rsidRPr="00B26C09">
                                <w:rPr>
                                  <w:i/>
                                  <w:sz w:val="16"/>
                                  <w:szCs w:val="16"/>
                                </w:rPr>
                                <w:t>réseau intérieur</w:t>
                              </w:r>
                              <w:r>
                                <w:rPr>
                                  <w:i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:rsidR="00045791" w:rsidRPr="00B26C09" w:rsidRDefault="00045791" w:rsidP="00996149">
                              <w:pPr>
                                <w:ind w:left="0"/>
                                <w:rPr>
                                  <w:i/>
                                  <w:sz w:val="16"/>
                                  <w:szCs w:val="16"/>
                                </w:rPr>
                              </w:pPr>
                              <w:r w:rsidRPr="00B26C09">
                                <w:rPr>
                                  <w:i/>
                                  <w:sz w:val="16"/>
                                  <w:szCs w:val="16"/>
                                </w:rPr>
                                <w:t>VPN – Réseau privé virtuel (tunnel)</w:t>
                              </w:r>
                            </w:p>
                            <w:p w:rsidR="00045791" w:rsidRDefault="00045791" w:rsidP="00996149">
                              <w:pPr>
                                <w:ind w:left="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2514600"/>
                            <a:ext cx="1143000" cy="314325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33333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Pr="00DC3512" w:rsidRDefault="00045791" w:rsidP="00996149">
                              <w:pPr>
                                <w:ind w:left="0"/>
                                <w:rPr>
                                  <w:i/>
                                  <w:sz w:val="16"/>
                                  <w:szCs w:val="16"/>
                                </w:rPr>
                              </w:pPr>
                              <w:r w:rsidRPr="00DC3512">
                                <w:rPr>
                                  <w:i/>
                                  <w:sz w:val="16"/>
                                  <w:szCs w:val="16"/>
                                </w:rPr>
                                <w:t>Note : machine inscrite dans un domaine ?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67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4000500"/>
                            <a:ext cx="1600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480C34" w:rsidRDefault="00045791" w:rsidP="00996149">
                              <w:pPr>
                                <w:ind w:left="0"/>
                                <w:rPr>
                                  <w:i/>
                                  <w:sz w:val="14"/>
                                  <w:szCs w:val="14"/>
                                </w:rPr>
                              </w:pPr>
                              <w:r w:rsidRPr="00480C34">
                                <w:rPr>
                                  <w:sz w:val="14"/>
                                  <w:szCs w:val="14"/>
                                </w:rPr>
                                <w:t xml:space="preserve">VM – Serveur mail 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SC </w:t>
                              </w:r>
                              <w:r w:rsidRPr="00480C34">
                                <w:rPr>
                                  <w:i/>
                                  <w:sz w:val="14"/>
                                  <w:szCs w:val="14"/>
                                </w:rPr>
                                <w:t>(WS2003 64b)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3543300"/>
                            <a:ext cx="1600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480C34" w:rsidRDefault="00045791" w:rsidP="00996149">
                              <w:pPr>
                                <w:ind w:left="0"/>
                                <w:rPr>
                                  <w:i/>
                                  <w:sz w:val="14"/>
                                  <w:szCs w:val="14"/>
                                </w:rPr>
                              </w:pPr>
                              <w:r w:rsidRPr="00480C34">
                                <w:rPr>
                                  <w:sz w:val="14"/>
                                  <w:szCs w:val="14"/>
                                </w:rPr>
                                <w:t xml:space="preserve">VM – Serveur 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>AV Arone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3086100"/>
                            <a:ext cx="1600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480C34" w:rsidRDefault="00045791" w:rsidP="00996149">
                              <w:pPr>
                                <w:ind w:left="0"/>
                                <w:rPr>
                                  <w:i/>
                                  <w:sz w:val="14"/>
                                  <w:szCs w:val="14"/>
                                </w:rPr>
                              </w:pPr>
                              <w:r w:rsidRPr="00480C34">
                                <w:rPr>
                                  <w:sz w:val="14"/>
                                  <w:szCs w:val="14"/>
                                </w:rPr>
                                <w:t xml:space="preserve">VM – Serveur mail 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>Arone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4686300"/>
                            <a:ext cx="1600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480C34" w:rsidRDefault="00045791" w:rsidP="00996149">
                              <w:pPr>
                                <w:ind w:left="0"/>
                                <w:rPr>
                                  <w:i/>
                                  <w:sz w:val="14"/>
                                  <w:szCs w:val="14"/>
                                </w:rPr>
                              </w:pPr>
                              <w:r w:rsidRPr="00480C34">
                                <w:rPr>
                                  <w:sz w:val="14"/>
                                  <w:szCs w:val="14"/>
                                </w:rPr>
                                <w:t xml:space="preserve">VM – Serveur 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>AV</w:t>
                              </w:r>
                              <w:r w:rsidRPr="00480C34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SC </w:t>
                              </w:r>
                              <w:r w:rsidRPr="00480C34">
                                <w:rPr>
                                  <w:i/>
                                  <w:sz w:val="14"/>
                                  <w:szCs w:val="14"/>
                                </w:rPr>
                                <w:t>(WS2003)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Line 172"/>
                        <wps:cNvCnPr/>
                        <wps:spPr bwMode="auto">
                          <a:xfrm>
                            <a:off x="342900" y="4342765"/>
                            <a:ext cx="3429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3886200" y="5143500"/>
                            <a:ext cx="1600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480C34" w:rsidRDefault="00045791" w:rsidP="00996149">
                              <w:pPr>
                                <w:ind w:left="0"/>
                                <w:rPr>
                                  <w:i/>
                                  <w:sz w:val="14"/>
                                  <w:szCs w:val="14"/>
                                </w:rPr>
                              </w:pPr>
                              <w:r w:rsidRPr="00480C34">
                                <w:rPr>
                                  <w:sz w:val="14"/>
                                  <w:szCs w:val="14"/>
                                </w:rPr>
                                <w:t xml:space="preserve">VM – Serveur 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Office </w:t>
                              </w:r>
                              <w:r w:rsidRPr="00480C34">
                                <w:rPr>
                                  <w:i/>
                                  <w:sz w:val="14"/>
                                  <w:szCs w:val="14"/>
                                </w:rPr>
                                <w:t>(WS2003)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3886200" y="5600700"/>
                            <a:ext cx="17145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791" w:rsidRPr="00480C34" w:rsidRDefault="00045791" w:rsidP="00996149">
                              <w:pPr>
                                <w:ind w:left="0"/>
                                <w:rPr>
                                  <w:i/>
                                  <w:sz w:val="14"/>
                                  <w:szCs w:val="14"/>
                                </w:rPr>
                              </w:pPr>
                              <w:r w:rsidRPr="00480C34">
                                <w:rPr>
                                  <w:sz w:val="14"/>
                                  <w:szCs w:val="14"/>
                                </w:rPr>
                                <w:t xml:space="preserve">VM – Serveur 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Développement </w:t>
                              </w:r>
                              <w:r w:rsidRPr="00480C34">
                                <w:rPr>
                                  <w:i/>
                                  <w:sz w:val="14"/>
                                  <w:szCs w:val="14"/>
                                </w:rPr>
                                <w:t>(WS2003)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3886200" y="7315200"/>
                            <a:ext cx="17145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5791" w:rsidRPr="00AD5C39" w:rsidRDefault="00045791" w:rsidP="00996149">
                              <w:pPr>
                                <w:ind w:left="0"/>
                                <w:jc w:val="lef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Zone de dessin 94" o:spid="_x0000_s1026" editas="canvas" style="width:459pt;height:657pt;mso-position-horizontal-relative:char;mso-position-vertical-relative:line" coordsize="58293,83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83439;visibility:visible;mso-wrap-style:square">
                  <v:fill o:detectmouseclick="t"/>
                  <v:path o:connecttype="none"/>
                </v:shape>
                <v:rect id="Rectangle 115" o:spid="_x0000_s1028" style="position:absolute;left:36576;top:38862;width:20574;height:377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aHO8QA&#10;AADaAAAADwAAAGRycy9kb3ducmV2LnhtbESP3WrCQBSE74W+w3KE3pmNbfEnugm2UGpBBKMPcMge&#10;s8Hs2TS71fTtu4WCl8PMfMOsi8G24kq9bxwrmCYpCOLK6YZrBafj+2QBwgdkja1jUvBDHor8YbTG&#10;TLsbH+hahlpECPsMFZgQukxKXxmy6BPXEUfv7HqLIcq+lrrHW4TbVj6l6UxabDguGOzozVB1Kb+t&#10;gkX4+sTLy35Yvs7mu035cUi3O6PU43jYrEAEGsI9/N/eagXP8Hcl3gC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WhzvEAAAA2gAAAA8AAAAAAAAAAAAAAAAAmAIAAGRycy9k&#10;b3ducmV2LnhtbFBLBQYAAAAABAAEAPUAAACJAwAAAAA=&#10;" fillcolor="#9cf" strokecolor="#036">
                  <v:stroke dashstyle="dash"/>
                </v:rect>
                <v:line id="Line 96" o:spid="_x0000_s1029" style="position:absolute;visibility:visible;mso-wrap-style:square" from="3429,18288" to="3435,56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  <v:rect id="Rectangle 97" o:spid="_x0000_s1030" style="position:absolute;left:1143;top:12573;width:18288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045791" w:rsidRDefault="00045791" w:rsidP="00996149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 w:rsidRPr="00AD5C39">
                          <w:rPr>
                            <w:sz w:val="16"/>
                            <w:szCs w:val="16"/>
                          </w:rPr>
                          <w:t>Routeur</w:t>
                        </w:r>
                      </w:p>
                      <w:p w:rsidR="00045791" w:rsidRDefault="00045791" w:rsidP="00996149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Firewall</w:t>
                        </w:r>
                      </w:p>
                      <w:p w:rsidR="00045791" w:rsidRPr="00AD5C39" w:rsidRDefault="00045791" w:rsidP="00996149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 w:rsidRPr="00AD5C39">
                          <w:rPr>
                            <w:sz w:val="16"/>
                            <w:szCs w:val="16"/>
                          </w:rPr>
                          <w:t>VPN</w:t>
                        </w:r>
                      </w:p>
                    </w:txbxContent>
                  </v:textbox>
                </v:rect>
                <v:rect id="Rectangle 98" o:spid="_x0000_s1031" style="position:absolute;left:5715;top:28575;width:18288;height:22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045791" w:rsidRPr="00AD5C39" w:rsidRDefault="00045791" w:rsidP="00996149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Hébergement de serveurs virtuels :</w:t>
                        </w:r>
                      </w:p>
                    </w:txbxContent>
                  </v:textbox>
                </v:rect>
                <v:rect id="Rectangle 99" o:spid="_x0000_s1032" style="position:absolute;left:6858;top:32004;width:16002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9tn8QA&#10;AADaAAAADwAAAGRycy9kb3ducmV2LnhtbESP3YrCMBSE7wXfIRxhb0TT9WKVapSyy/4oC+vfAxya&#10;Y1tsTkqSrfXtjSB4OczMN8xi1ZlatOR8ZVnB6zgBQZxbXXGh4Hj4HM1A+ICssbZMCq7kYbXs9xaY&#10;anvhHbX7UIgIYZ+igjKEJpXS5yUZ9GPbEEfvZJ3BEKUrpHZ4iXBTy0mSvEmDFceFEht6Lyk/7/+N&#10;Ave7/Ro2H9n0eubN7PuQtOts8qfUy6DL5iACdeEZfrR/tIIp3K/EG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vbZ/EAAAA2gAAAA8AAAAAAAAAAAAAAAAAmAIAAGRycy9k&#10;b3ducmV2LnhtbFBLBQYAAAAABAAEAPUAAACJAwAAAAA=&#10;" fillcolor="#cfc">
                  <v:textbox>
                    <w:txbxContent>
                      <w:p w:rsidR="00045791" w:rsidRPr="00480C34" w:rsidRDefault="00045791" w:rsidP="00996149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100" o:spid="_x0000_s1033" style="position:absolute;left:6858;top:41148;width:1600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AL3r8A&#10;AADaAAAADwAAAGRycy9kb3ducmV2LnhtbERPTYvCMBC9L/gfwgje1lQRKdW07IqKeFsVep02s23Z&#10;ZlKbqPXfm4Owx8f7XmeDacWdetdYVjCbRiCIS6sbrhRczrvPGITzyBpby6TgSQ6ydPSxxkTbB//Q&#10;/eQrEULYJaig9r5LpHRlTQbd1HbEgfu1vUEfYF9J3eMjhJtWzqNoKQ02HBpq7GhTU/l3uhkFx7jd&#10;FcM13h4X128uizxfFPtcqcl4+FqB8DT4f/HbfdAKwtZwJdwAmb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QAvevwAAANoAAAAPAAAAAAAAAAAAAAAAAJgCAABkcnMvZG93bnJl&#10;di54bWxQSwUGAAAAAAQABAD1AAAAhAMAAAAA&#10;" fillcolor="#9cf">
                  <v:textbox>
                    <w:txbxContent>
                      <w:p w:rsidR="00045791" w:rsidRDefault="00045791" w:rsidP="00996149">
                        <w:pPr>
                          <w:spacing w:after="0"/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MS Exchange 2007</w:t>
                        </w:r>
                      </w:p>
                      <w:p w:rsidR="00045791" w:rsidRDefault="00045791" w:rsidP="00996149">
                        <w:pPr>
                          <w:spacing w:after="0"/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Agent BE Exchange</w:t>
                        </w:r>
                      </w:p>
                      <w:p w:rsidR="00045791" w:rsidRPr="00AD5C39" w:rsidRDefault="00045791" w:rsidP="00996149">
                        <w:pPr>
                          <w:spacing w:after="0"/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Agent AV Exchange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1" o:spid="_x0000_s1034" type="#_x0000_t202" style="position:absolute;left:1143;top:11430;width:6858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045791" w:rsidRPr="00137A83" w:rsidRDefault="00045791" w:rsidP="00996149">
                        <w:pPr>
                          <w:ind w:left="0"/>
                          <w:rPr>
                            <w:b/>
                            <w:sz w:val="16"/>
                            <w:szCs w:val="16"/>
                          </w:rPr>
                        </w:pPr>
                        <w:r w:rsidRPr="00137A83">
                          <w:rPr>
                            <w:b/>
                            <w:sz w:val="16"/>
                            <w:szCs w:val="16"/>
                          </w:rPr>
                          <w:t>Routeur</w:t>
                        </w:r>
                      </w:p>
                    </w:txbxContent>
                  </v:textbox>
                </v:shape>
                <v:rect id="Rectangle 102" o:spid="_x0000_s1035" style="position:absolute;left:37719;top:48006;width:18288;height:12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045791" w:rsidRDefault="00045791" w:rsidP="00996149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Dossiers partagés</w:t>
                        </w:r>
                      </w:p>
                      <w:p w:rsidR="00045791" w:rsidRPr="00AD5C39" w:rsidRDefault="00045791" w:rsidP="00996149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Hébergement de serveurs virtuels :</w:t>
                        </w:r>
                      </w:p>
                      <w:p w:rsidR="00045791" w:rsidRPr="00AD5C39" w:rsidRDefault="00045791" w:rsidP="00996149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shape id="Text Box 103" o:spid="_x0000_s1036" type="#_x0000_t202" style="position:absolute;left:37719;top:46863;width:9144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045791" w:rsidRPr="00480C34" w:rsidRDefault="00045791" w:rsidP="00996149">
                        <w:pPr>
                          <w:ind w:left="0"/>
                          <w:rPr>
                            <w:sz w:val="14"/>
                            <w:szCs w:val="14"/>
                          </w:rPr>
                        </w:pPr>
                        <w:r w:rsidRPr="00480C34">
                          <w:rPr>
                            <w:sz w:val="14"/>
                            <w:szCs w:val="14"/>
                          </w:rPr>
                          <w:t>pwge2950</w:t>
                        </w:r>
                      </w:p>
                    </w:txbxContent>
                  </v:textbox>
                </v:shape>
                <v:rect id="Rectangle 104" o:spid="_x0000_s1037" style="position:absolute;left:37719;top:62865;width:18288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    <v:textbox>
                    <w:txbxContent>
                      <w:p w:rsidR="00045791" w:rsidRDefault="00045791" w:rsidP="00996149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Sauvegardes</w:t>
                        </w:r>
                      </w:p>
                      <w:p w:rsidR="00045791" w:rsidRPr="00AD5C39" w:rsidRDefault="00045791" w:rsidP="00996149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Applicatif</w:t>
                        </w:r>
                      </w:p>
                    </w:txbxContent>
                  </v:textbox>
                </v:rect>
                <v:shape id="Text Box 105" o:spid="_x0000_s1038" type="#_x0000_t202" style="position:absolute;left:37719;top:61722;width:9144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045791" w:rsidRPr="00480C34" w:rsidRDefault="00045791" w:rsidP="00996149">
                        <w:pPr>
                          <w:ind w:left="0"/>
                          <w:rPr>
                            <w:sz w:val="14"/>
                            <w:szCs w:val="14"/>
                          </w:rPr>
                        </w:pPr>
                        <w:r w:rsidRPr="00480C34">
                          <w:rPr>
                            <w:sz w:val="14"/>
                            <w:szCs w:val="14"/>
                          </w:rPr>
                          <w:t>Poweredge2500</w:t>
                        </w:r>
                      </w:p>
                    </w:txbxContent>
                  </v:textbox>
                </v:shape>
                <v:rect id="Rectangle 106" o:spid="_x0000_s1039" style="position:absolute;left:37719;top:72009;width:17145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>
                  <v:textbox>
                    <w:txbxContent>
                      <w:p w:rsidR="00045791" w:rsidRPr="00AD5C39" w:rsidRDefault="00045791" w:rsidP="00996149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…</w:t>
                        </w:r>
                      </w:p>
                    </w:txbxContent>
                  </v:textbox>
                </v:rect>
                <v:shape id="Text Box 107" o:spid="_x0000_s1040" type="#_x0000_t202" style="position:absolute;left:37719;top:70866;width:9144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045791" w:rsidRPr="00AD5C39" w:rsidRDefault="00045791" w:rsidP="00996149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postes utilisateurs</w:t>
                        </w:r>
                      </w:p>
                    </w:txbxContent>
                  </v:textbox>
                </v:shape>
                <v:rect id="Rectangle 108" o:spid="_x0000_s1041" style="position:absolute;left:38862;top:52578;width:16002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>
                  <v:textbox>
                    <w:txbxContent>
                      <w:p w:rsidR="00045791" w:rsidRPr="00AD5C39" w:rsidRDefault="00045791" w:rsidP="00996149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VM - </w:t>
                        </w:r>
                        <w:r w:rsidRPr="00AD5C39">
                          <w:rPr>
                            <w:sz w:val="16"/>
                            <w:szCs w:val="16"/>
                          </w:rPr>
                          <w:t xml:space="preserve">Serveur </w:t>
                        </w:r>
                        <w:r>
                          <w:rPr>
                            <w:sz w:val="16"/>
                            <w:szCs w:val="16"/>
                          </w:rPr>
                          <w:t>Office</w:t>
                        </w:r>
                      </w:p>
                    </w:txbxContent>
                  </v:textbox>
                </v:rect>
                <v:rect id="Rectangle 109" o:spid="_x0000_s1042" style="position:absolute;left:38862;top:57150;width:16002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    <v:textbox>
                    <w:txbxContent>
                      <w:p w:rsidR="00045791" w:rsidRPr="00AD5C39" w:rsidRDefault="00045791" w:rsidP="00996149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VM - </w:t>
                        </w:r>
                        <w:r w:rsidRPr="00AD5C39">
                          <w:rPr>
                            <w:sz w:val="16"/>
                            <w:szCs w:val="16"/>
                          </w:rPr>
                          <w:t xml:space="preserve">Serveur </w:t>
                        </w:r>
                        <w:r>
                          <w:rPr>
                            <w:sz w:val="16"/>
                            <w:szCs w:val="16"/>
                          </w:rPr>
                          <w:t>Développement</w:t>
                        </w:r>
                      </w:p>
                    </w:txbxContent>
                  </v:textbox>
                </v:rect>
                <v:rect id="Rectangle 110" o:spid="_x0000_s1043" style="position:absolute;left:37719;top:41148;width:18288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>
                  <v:textbox>
                    <w:txbxContent>
                      <w:p w:rsidR="00045791" w:rsidRDefault="00045791" w:rsidP="00996149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Contrôleur de domaine</w:t>
                        </w:r>
                      </w:p>
                      <w:p w:rsidR="00045791" w:rsidRPr="00AD5C39" w:rsidRDefault="00045791" w:rsidP="00996149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Serveur SQL</w:t>
                        </w:r>
                      </w:p>
                    </w:txbxContent>
                  </v:textbox>
                </v:rect>
                <v:shape id="Text Box 111" o:spid="_x0000_s1044" type="#_x0000_t202" style="position:absolute;left:37719;top:40005;width:9144;height:11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045791" w:rsidRPr="00480C34" w:rsidRDefault="00045791" w:rsidP="00996149">
                        <w:pPr>
                          <w:ind w:left="0"/>
                          <w:rPr>
                            <w:sz w:val="14"/>
                            <w:szCs w:val="14"/>
                          </w:rPr>
                        </w:pPr>
                        <w:r w:rsidRPr="00480C34">
                          <w:rPr>
                            <w:sz w:val="14"/>
                            <w:szCs w:val="14"/>
                          </w:rPr>
                          <w:t>pwge750</w:t>
                        </w:r>
                      </w:p>
                    </w:txbxContent>
                  </v:textbox>
                </v:shape>
                <v:rect id="Rectangle 112" o:spid="_x0000_s1045" style="position:absolute;left:43434;top:68580;width:1257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>
                  <v:textbox>
                    <w:txbxContent>
                      <w:p w:rsidR="00045791" w:rsidRPr="00F069D8" w:rsidRDefault="00045791" w:rsidP="00996149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Supports Sauvegardes</w:t>
                        </w:r>
                      </w:p>
                    </w:txbxContent>
                  </v:textbox>
                </v:rect>
                <v:shape id="Text Box 113" o:spid="_x0000_s1046" type="#_x0000_t202" style="position:absolute;left:43434;top:67437;width:9144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045791" w:rsidRPr="00480C34" w:rsidRDefault="00045791" w:rsidP="00996149">
                        <w:pPr>
                          <w:ind w:left="0"/>
                          <w:rPr>
                            <w:sz w:val="14"/>
                            <w:szCs w:val="14"/>
                          </w:rPr>
                        </w:pPr>
                        <w:r w:rsidRPr="00480C34">
                          <w:rPr>
                            <w:sz w:val="14"/>
                            <w:szCs w:val="14"/>
                          </w:rPr>
                          <w:t>Lecteur DAT</w:t>
                        </w:r>
                      </w:p>
                    </w:txbxContent>
                  </v:textbox>
                </v:shape>
                <v:rect id="Rectangle 114" o:spid="_x0000_s1047" style="position:absolute;left:36576;top:5715;width:20574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SnO8EA&#10;AADbAAAADwAAAGRycy9kb3ducmV2LnhtbESPS2sCMRSF9wX/Q7hCN0UzHWSQqVGKKLgSfIDbS3I7&#10;MzS5GZKo4783hYLLw3l8nMVqcFbcKMTOs4LPaQGCWHvTcaPgfNpO5iBiQjZoPZOCB0VYLUdvC6yN&#10;v/OBbsfUiDzCsUYFbUp9LWXULTmMU98TZ+/HB4cpy9BIE/Cex52VZVFU0mHHmdBiT+uW9O/x6jJE&#10;b66F3dn9lh+XKlUzHT54rtT7ePj+ApFoSK/wf3tnFJQl/H3JP0A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UpzvBAAAA2wAAAA8AAAAAAAAAAAAAAAAAmAIAAGRycy9kb3du&#10;cmV2LnhtbFBLBQYAAAAABAAEAPUAAACGAwAAAAA=&#10;" filled="f">
                  <v:stroke dashstyle="dash"/>
                </v:rect>
                <v:shape id="Text Box 116" o:spid="_x0000_s1048" type="#_x0000_t202" style="position:absolute;left:36576;top:37719;width:20574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045791" w:rsidRPr="00AD5C39" w:rsidRDefault="00045791" w:rsidP="00996149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Domaine SUNNIKAN</w:t>
                        </w:r>
                      </w:p>
                    </w:txbxContent>
                  </v:textbox>
                </v:shape>
                <v:shape id="Text Box 117" o:spid="_x0000_s1049" type="#_x0000_t202" style="position:absolute;left:5715;top:27432;width:9144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045791" w:rsidRPr="00F069D8" w:rsidRDefault="00045791" w:rsidP="00996149">
                        <w:pPr>
                          <w:ind w:left="0"/>
                          <w:rPr>
                            <w:b/>
                            <w:sz w:val="16"/>
                            <w:szCs w:val="16"/>
                          </w:rPr>
                        </w:pPr>
                        <w:r w:rsidRPr="00F069D8">
                          <w:rPr>
                            <w:b/>
                            <w:sz w:val="16"/>
                            <w:szCs w:val="16"/>
                          </w:rPr>
                          <w:t>Nouvelle machine</w:t>
                        </w:r>
                      </w:p>
                    </w:txbxContent>
                  </v:textbox>
                </v:shape>
                <v:shape id="Text Box 118" o:spid="_x0000_s1050" type="#_x0000_t202" style="position:absolute;left:36576;top:4572;width:9144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045791" w:rsidRPr="00AD5C39" w:rsidRDefault="00045791" w:rsidP="00996149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DMZ Web</w:t>
                        </w:r>
                      </w:p>
                    </w:txbxContent>
                  </v:textbox>
                </v:shape>
                <v:rect id="Rectangle 119" o:spid="_x0000_s1051" style="position:absolute;left:37719;top:8001;width:1828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>
                  <v:textbox>
                    <w:txbxContent>
                      <w:p w:rsidR="00045791" w:rsidRPr="00AD5C39" w:rsidRDefault="00045791" w:rsidP="00996149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Sites Web de Production</w:t>
                        </w:r>
                      </w:p>
                    </w:txbxContent>
                  </v:textbox>
                </v:rect>
                <v:shape id="Text Box 120" o:spid="_x0000_s1052" type="#_x0000_t202" style="position:absolute;left:37719;top:6858;width:9144;height:11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inset="0,0,0,0">
                    <w:txbxContent>
                      <w:p w:rsidR="00045791" w:rsidRPr="00AD5C39" w:rsidRDefault="00045791" w:rsidP="00996149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pwge1750</w:t>
                        </w:r>
                      </w:p>
                    </w:txbxContent>
                  </v:textbox>
                </v:shape>
                <v:rect id="Rectangle 121" o:spid="_x0000_s1053" style="position:absolute;left:36576;top:14859;width:20574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yQ0b8A&#10;AADbAAAADwAAAGRycy9kb3ducmV2LnhtbERPTWsCMRC9C/0PYQq9lJqtyCJbo5RSwZOgLfQ6JOPu&#10;YjJZkqjrv+8cBI+P971cj8GrC6XcRzbwPq1AEdvoem4N/P5s3hagckF26COTgRtlWK+eJktsXLzy&#10;ni6H0ioJ4dygga6UodE6244C5mkciIU7xhSwCEytdgmvEh68nlVVrQP2LA0dDvTVkT0dzkFK7Pe5&#10;8lu/2/Dtry713KZXXhjz8jx+foAqNJaH+O7eOgMzGStf5Afo1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/JDRvwAAANsAAAAPAAAAAAAAAAAAAAAAAJgCAABkcnMvZG93bnJl&#10;di54bWxQSwUGAAAAAAQABAD1AAAAhAMAAAAA&#10;" filled="f">
                  <v:stroke dashstyle="dash"/>
                </v:rect>
                <v:shape id="Text Box 122" o:spid="_x0000_s1054" type="#_x0000_t202" style="position:absolute;left:36576;top:13716;width:9144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inset="0,0,0,0">
                    <w:txbxContent>
                      <w:p w:rsidR="00045791" w:rsidRPr="00AD5C39" w:rsidRDefault="00045791" w:rsidP="00996149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DMZ ES1</w:t>
                        </w:r>
                      </w:p>
                    </w:txbxContent>
                  </v:textbox>
                </v:shape>
                <v:shape id="Text Box 123" o:spid="_x0000_s1055" type="#_x0000_t202" style="position:absolute;left:37719;top:16002;width:9144;height:11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p w:rsidR="00045791" w:rsidRPr="00AD5C39" w:rsidRDefault="00045791" w:rsidP="00996149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…</w:t>
                        </w:r>
                      </w:p>
                    </w:txbxContent>
                  </v:textbox>
                </v:shape>
                <v:rect id="Rectangle 124" o:spid="_x0000_s1056" style="position:absolute;left:36576;top:24003;width:20574;height:9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jUMMMA&#10;AADbAAAADwAAAGRycy9kb3ducmV2LnhtbESPwWrDMBBE74H8g9hAb4lsF0pwIwcTUuixSZOet9Za&#10;dmOtjKXazt9XhUKPw8y8YXb72XZipMG3jhWkmwQEceV0y0bB5f1lvQXhA7LGzjEpuJOHfbFc7DDX&#10;buITjedgRISwz1FBE0KfS+mrhiz6jeuJo1e7wWKIcjBSDzhFuO1kliRP0mLLcaHBng4NVbfzt1Uw&#10;ZUnJt+P97fThPo+H+is1srwq9bCay2cQgebwH/5rv2oFjyn8fok/QB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jUMMMAAADbAAAADwAAAAAAAAAAAAAAAACYAgAAZHJzL2Rv&#10;d25yZXYueG1sUEsFBgAAAAAEAAQA9QAAAIgDAAAAAA==&#10;" fillcolor="#cfc">
                  <v:stroke dashstyle="dash"/>
                </v:rect>
                <v:shape id="Text Box 125" o:spid="_x0000_s1057" type="#_x0000_t202" style="position:absolute;left:36576;top:22860;width:9144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>
                    <w:txbxContent>
                      <w:p w:rsidR="00045791" w:rsidRPr="00AD5C39" w:rsidRDefault="00045791" w:rsidP="00996149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Domaine Arone</w:t>
                        </w:r>
                      </w:p>
                    </w:txbxContent>
                  </v:textbox>
                </v:shape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AutoShape 126" o:spid="_x0000_s1058" type="#_x0000_t22" style="position:absolute;left:30861;top:41148;width:1143;height:354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whc8QA&#10;AADbAAAADwAAAGRycy9kb3ducmV2LnhtbESP0WoCMRRE3wv9h3ALvtVsFaVsjSJFpVSLdO0H3CbX&#10;3cXNzZJEd/17IxT6OMzMGWa26G0jLuRD7VjByzADQaydqblU8HNYP7+CCBHZYOOYFFwpwGL++DDD&#10;3LiOv+lSxFIkCIccFVQxtrmUQVdkMQxdS5y8o/MWY5K+lMZjl+C2kaMsm0qLNaeFClt6r0ifirNV&#10;sOk2hd46/7Wf2NXx8LnfXX/XWqnBU798AxGpj//hv/aHUTAew/1L+gF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MIXPEAAAA2wAAAA8AAAAAAAAAAAAAAAAAmAIAAGRycy9k&#10;b3ducmV2LnhtbFBLBQYAAAAABAAEAPUAAACJAwAAAAA=&#10;" adj="348" fillcolor="#9cf"/>
                <v:line id="Line 128" o:spid="_x0000_s1059" style="position:absolute;visibility:visible;mso-wrap-style:square" from="3429,33140" to="6858,33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9R68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+vUevGAAAA2wAAAA8AAAAAAAAA&#10;AAAAAAAAoQIAAGRycy9kb3ducmV2LnhtbFBLBQYAAAAABAAEAPkAAACUAwAAAAA=&#10;"/>
                <v:line id="Line 129" o:spid="_x0000_s1060" style="position:absolute;visibility:visible;mso-wrap-style:square" from="19431,13716" to="30861,13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P0cM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j9HDGAAAA2wAAAA8AAAAAAAAA&#10;AAAAAAAAoQIAAGRycy9kb3ducmV2LnhtbFBLBQYAAAAABAAEAPkAAACUAwAAAAA=&#10;"/>
                <v:line id="Line 130" o:spid="_x0000_s1061" style="position:absolute;visibility:visible;mso-wrap-style:square" from="32004,10287" to="36576,10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qB8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FqB8UAAADbAAAADwAAAAAAAAAA&#10;AAAAAAChAgAAZHJzL2Rvd25yZXYueG1sUEsFBgAAAAAEAAQA+QAAAJMDAAAAAA==&#10;"/>
                <v:line id="Line 131" o:spid="_x0000_s1062" style="position:absolute;visibility:visible;mso-wrap-style:square" from="19431,17145" to="30861,17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3PnM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99z5zGAAAA2wAAAA8AAAAAAAAA&#10;AAAAAAAAoQIAAGRycy9kb3ducmV2LnhtbFBLBQYAAAAABAAEAPkAAACUAwAAAAA=&#10;"/>
                <v:line id="Line 132" o:spid="_x0000_s1063" style="position:absolute;visibility:visible;mso-wrap-style:square" from="32004,17145" to="36576,17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Jb7s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bH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Jb7sIAAADbAAAADwAAAAAAAAAAAAAA&#10;AAChAgAAZHJzL2Rvd25yZXYueG1sUEsFBgAAAAAEAAQA+QAAAJADAAAAAA==&#10;"/>
                <v:shape id="Text Box 133" o:spid="_x0000_s1064" type="#_x0000_t202" style="position:absolute;left:37719;top:25146;width:9144;height:11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045791" w:rsidRPr="00AD5C39" w:rsidRDefault="00045791" w:rsidP="00996149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…</w:t>
                        </w:r>
                      </w:p>
                    </w:txbxContent>
                  </v:textbox>
                </v:shape>
                <v:line id="Line 134" o:spid="_x0000_s1065" style="position:absolute;visibility:visible;mso-wrap-style:square" from="40005,67437" to="40011,69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Iklc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IklcIAAADbAAAADwAAAAAAAAAAAAAA&#10;AAChAgAAZHJzL2Rvd25yZXYueG1sUEsFBgAAAAAEAAQA+QAAAJADAAAAAA==&#10;"/>
                <v:line id="Line 135" o:spid="_x0000_s1066" style="position:absolute;visibility:visible;mso-wrap-style:square" from="40005,69723" to="43434,697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6BDsYAAADb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egQ7GAAAA2wAAAA8AAAAAAAAA&#10;AAAAAAAAoQIAAGRycy9kb3ducmV2LnhtbFBLBQYAAAAABAAEAPkAAACUAwAAAAA=&#10;"/>
                <v:line id="Line 136" o:spid="_x0000_s1067" style="position:absolute;visibility:visible;mso-wrap-style:square" from="32004,42291" to="37719,42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wfec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MH3nGAAAA2wAAAA8AAAAAAAAA&#10;AAAAAAAAoQIAAGRycy9kb3ducmV2LnhtbFBLBQYAAAAABAAEAPkAAACUAwAAAAA=&#10;"/>
                <v:line id="Line 137" o:spid="_x0000_s1068" style="position:absolute;visibility:visible;mso-wrap-style:square" from="32004,49149" to="37719,49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    <v:line id="Line 138" o:spid="_x0000_s1069" style="position:absolute;visibility:visible;mso-wrap-style:square" from="32004,64008" to="37719,64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kilsYAAADb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epIpbGAAAA2wAAAA8AAAAAAAAA&#10;AAAAAAAAoQIAAGRycy9kb3ducmV2LnhtbFBLBQYAAAAABAAEAPkAAACUAwAAAAA=&#10;"/>
                <v:line id="Line 139" o:spid="_x0000_s1070" style="position:absolute;visibility:visible;mso-wrap-style:square" from="32004,73152" to="37719,731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HDc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7g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lhw3GAAAA2wAAAA8AAAAAAAAA&#10;AAAAAAAAoQIAAGRycy9kb3ducmV2LnhtbFBLBQYAAAAABAAEAPkAAACUAwAAAAA=&#10;"/>
                <v:line id="Line 140" o:spid="_x0000_s1071" style="position:absolute;visibility:visible;mso-wrap-style:square" from="3429,56000" to="30861,56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cZesYAAADb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g3GXrGAAAA2wAAAA8AAAAAAAAA&#10;AAAAAAAAoQIAAGRycy9kb3ducmV2LnhtbFBLBQYAAAAABAAEAPkAAACUAwAAAAA=&#10;"/>
                <v:shape id="AutoShape 141" o:spid="_x0000_s1072" type="#_x0000_t22" style="position:absolute;left:30861;top:21717;width:1143;height:17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X3EcUA&#10;AADbAAAADwAAAGRycy9kb3ducmV2LnhtbESPT2sCMRTE74LfITyhN83alrqsRhGpWHoo+A+vj81z&#10;N7p5WTZR1376piB4HGbmN8xk1tpKXKnxxrGC4SABQZw7bbhQsNsu+ykIH5A1Vo5JwZ08zKbdzgQz&#10;7W68pusmFCJC2GeooAyhzqT0eUkW/cDVxNE7usZiiLIppG7wFuG2kq9J8iEtGo4LJda0KCk/by5W&#10;wa+5LNfpqnpbLXafp/3h+/6THo1SL712PgYRqA3P8KP9pRW8j+D/S/wBcv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ZfcRxQAAANsAAAAPAAAAAAAAAAAAAAAAAJgCAABkcnMv&#10;ZG93bnJldi54bWxQSwUGAAAAAAQABAD1AAAAigMAAAAA&#10;" adj="824" fillcolor="#cfc"/>
                <v:shape id="AutoShape 142" o:spid="_x0000_s1073" type="#_x0000_t22" style="position:absolute;left:30861;top:16002;width:1143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/ZT8IA&#10;AADbAAAADwAAAGRycy9kb3ducmV2LnhtbERPy4rCMBTdC/5DuIIb0XRkfFCbiohCF258fMClubbV&#10;5qY2mdqZr58sBmZ5OO9k25tadNS6yrKCj1kEgji3uuJCwe16nK5BOI+ssbZMCr7JwTYdDhKMtX3z&#10;mbqLL0QIYRejgtL7JpbS5SUZdDPbEAfubluDPsC2kLrFdwg3tZxH0VIarDg0lNjQvqT8efkyClYu&#10;KxaT+rp/dMvmflodXj/Z6aXUeNTvNiA89f5f/OfOtILPMDZ8CT9Ap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L9lPwgAAANsAAAAPAAAAAAAAAAAAAAAAAJgCAABkcnMvZG93&#10;bnJldi54bWxQSwUGAAAAAAQABAD1AAAAhwMAAAAA&#10;" adj="2490"/>
                <v:shape id="AutoShape 143" o:spid="_x0000_s1074" type="#_x0000_t22" style="position:absolute;left:30861;top:9144;width:1143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klqcYA&#10;AADbAAAADwAAAGRycy9kb3ducmV2LnhtbESPT2vCQBTE70K/w/IKvZlNi5QasxEVCrYFiX8u3p7Z&#10;ZxKbfRuy25h++25B8DjMzG+YdD6YRvTUudqygucoBkFcWF1zqeCwfx+/gXAeWWNjmRT8koN59jBK&#10;MdH2ylvqd74UAcIuQQWV920ipSsqMugi2xIH72w7gz7IrpS6w2uAm0a+xPGrNFhzWKiwpVVFxffu&#10;xyjYfEzqfPl5/Nru8/50yQuLG71W6ulxWMxAeBr8PXxrr7WCyRT+v4QfI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sklqcYAAADbAAAADwAAAAAAAAAAAAAAAACYAgAAZHJz&#10;L2Rvd25yZXYueG1sUEsFBgAAAAAEAAQA9QAAAIsDAAAAAA==&#10;" adj="1608"/>
                <v:line id="Line 144" o:spid="_x0000_s1075" style="position:absolute;flip:x;visibility:visible;mso-wrap-style:square" from="3429,24003" to="30861,240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mbo8MAAADbAAAADwAAAGRycy9kb3ducmV2LnhtbERPy2oCMRTdF/oP4Ra6KZppsWJHo4hQ&#10;cOHGByPdXSe3k2EmN2OS6vj3ZiF0eTjv2aK3rbiQD7VjBe/DDARx6XTNlYLD/nswAREissbWMSm4&#10;UYDF/Plphrl2V97SZRcrkUI45KjAxNjlUobSkMUwdB1x4n6dtxgT9JXUHq8p3LbyI8vG0mLNqcFg&#10;RytDZbP7swrkZPN29svTqCma4/HLFGXR/WyUen3pl1MQkfr4L36411rBZ1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Epm6PDAAAA2wAAAA8AAAAAAAAAAAAA&#10;AAAAoQIAAGRycy9kb3ducmV2LnhtbFBLBQYAAAAABAAEAPkAAACRAwAAAAA=&#10;"/>
                <v:line id="Line 145" o:spid="_x0000_s1076" style="position:absolute;visibility:visible;mso-wrap-style:square" from="32004,26289" to="36576,26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cX08YAAADbAAAADwAAAGRycy9kb3ducmV2LnhtbESPQWvCQBSE7wX/w/IKvdWNlgZ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IHF9PGAAAA2wAAAA8AAAAAAAAA&#10;AAAAAAAAoQIAAGRycy9kb3ducmV2LnhtbFBLBQYAAAAABAAEAPkAAACUAwAAAAA=&#10;"/>
                <v:line id="Line 146" o:spid="_x0000_s1077" style="position:absolute;visibility:visible;mso-wrap-style:square" from="9144,4572" to="9150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WJpM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LViaTGAAAA2wAAAA8AAAAAAAAA&#10;AAAAAAAAoQIAAGRycy9kb3ducmV2LnhtbFBLBQYAAAAABAAEAPkAAACUAwAAAAA=&#10;"/>
                <v:line id="Line 147" o:spid="_x0000_s1078" style="position:absolute;visibility:visible;mso-wrap-style:square" from="17145,4572" to="17151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ksP8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ZLD/GAAAA2wAAAA8AAAAAAAAA&#10;AAAAAAAAoQIAAGRycy9kb3ducmV2LnhtbFBLBQYAAAAABAAEAPkAAACUAwAAAAA=&#10;"/>
                <v:rect id="Rectangle 148" o:spid="_x0000_s1079" style="position:absolute;left:13716;top:6858;width:6858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7yXcUA&#10;AADbAAAADwAAAGRycy9kb3ducmV2LnhtbESPQWvCQBSE7wX/w/KE3upGraWNbkSUlHrUeOntmX0m&#10;0ezbkN2YtL++Wyj0OMzMN8xqPZha3Kl1lWUF00kEgji3uuJCwSlLn15BOI+ssbZMCr7IwToZPaww&#10;1rbnA92PvhABwi5GBaX3TSyly0sy6Ca2IQ7exbYGfZBtIXWLfYCbWs6i6EUarDgslNjQtqT8duyM&#10;gnM1O+H3IXuPzFs69/shu3afO6Uex8NmCcLT4P/Df+0PrWDxDL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/vJdxQAAANsAAAAPAAAAAAAAAAAAAAAAAJgCAABkcnMv&#10;ZG93bnJldi54bWxQSwUGAAAAAAQABAD1AAAAigMAAAAA&#10;">
                  <v:textbox>
                    <w:txbxContent>
                      <w:p w:rsidR="00045791" w:rsidRPr="00AD5C39" w:rsidRDefault="00045791" w:rsidP="00996149">
                        <w:pPr>
                          <w:ind w:left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Free</w:t>
                        </w:r>
                      </w:p>
                    </w:txbxContent>
                  </v:textbox>
                </v:rect>
                <v:rect id="Rectangle 149" o:spid="_x0000_s1080" style="position:absolute;left:5715;top:6858;width:6858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JXxsIA&#10;AADbAAAADwAAAGRycy9kb3ducmV2LnhtbESPQYvCMBSE74L/ITzBm6a6uGg1irgo61HrxduzebbV&#10;5qU0Ubv+eiMseBxm5htmtmhMKe5Uu8KygkE/AkGcWl1wpuCQrHtjEM4jaywtk4I/crCYt1szjLV9&#10;8I7ue5+JAGEXo4Lc+yqW0qU5GXR9WxEH72xrgz7IOpO6xkeAm1IOo+hbGiw4LORY0Sqn9Lq/GQWn&#10;YnjA5y7ZRGay/vLbJrncjj9KdTvNcgrCU+M/4f/2r1YwG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slfGwgAAANsAAAAPAAAAAAAAAAAAAAAAAJgCAABkcnMvZG93&#10;bnJldi54bWxQSwUGAAAAAAQABAD1AAAAhwMAAAAA&#10;">
                  <v:textbox>
                    <w:txbxContent>
                      <w:p w:rsidR="00045791" w:rsidRPr="00AD5C39" w:rsidRDefault="00045791" w:rsidP="00996149">
                        <w:pPr>
                          <w:ind w:left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Nerim</w:t>
                        </w:r>
                      </w:p>
                    </w:txbxContent>
                  </v:textbox>
                </v:rect>
                <v:rect id="Rectangle 150" o:spid="_x0000_s1081" style="position:absolute;left:6858;top:36576;width:16002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DDYcUA&#10;AADbAAAADwAAAGRycy9kb3ducmV2LnhtbESP3WrCQBSE7wu+w3KE3hTdVKiV6CrB0lal4O8DHLLH&#10;JJg9G3a3Mb69KxR6OczMN8xs0ZlatOR8ZVnB6zABQZxbXXGh4HT8HExA+ICssbZMCm7kYTHvPc0w&#10;1fbKe2oPoRARwj5FBWUITSqlz0sy6Ie2IY7e2TqDIUpXSO3wGuGmlqMkGUuDFceFEhtalpRfDr9G&#10;gfvZfb00H9n77cKbyfcxadfZaKvUc7/LpiACdeE//NdeaQVvY3h8iT9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cMNhxQAAANsAAAAPAAAAAAAAAAAAAAAAAJgCAABkcnMv&#10;ZG93bnJldi54bWxQSwUGAAAAAAQABAD1AAAAigMAAAAA&#10;" fillcolor="#cfc">
                  <v:textbox>
                    <w:txbxContent>
                      <w:p w:rsidR="00045791" w:rsidRPr="00480C34" w:rsidRDefault="00045791" w:rsidP="00996149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151" o:spid="_x0000_s1082" style="position:absolute;left:6858;top:48006;width:16002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E1JcQA&#10;AADbAAAADwAAAGRycy9kb3ducmV2LnhtbESPQWvCQBSE74X+h+UVvOmmom2IbkIrWsRb00KuL9ln&#10;Epp9G7Nbjf/eLQg9DjPzDbPORtOJMw2utazgeRaBIK6sbrlW8P21m8YgnEfW2FkmBVdykKWPD2tM&#10;tL3wJ51zX4sAYZeggsb7PpHSVQ0ZdDPbEwfvaAeDPsihlnrAS4CbTs6j6EUabDksNNjTpqHqJ/81&#10;Cg5xtyvHU7w9LE7vXJVFsSg/CqUmT+PbCoSn0f+H7+29VrB8hb8v4QfI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hNSXEAAAA2wAAAA8AAAAAAAAAAAAAAAAAmAIAAGRycy9k&#10;b3ducmV2LnhtbFBLBQYAAAAABAAEAPUAAACJAwAAAAA=&#10;" fillcolor="#9cf">
                  <v:textbox>
                    <w:txbxContent>
                      <w:p w:rsidR="00045791" w:rsidRPr="00AD5C39" w:rsidRDefault="00045791" w:rsidP="00996149">
                        <w:pPr>
                          <w:ind w:left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Serveur AV </w:t>
                        </w:r>
                      </w:p>
                    </w:txbxContent>
                  </v:textbox>
                </v:rect>
                <v:line id="Line 152" o:spid="_x0000_s1083" style="position:absolute;visibility:visible;mso-wrap-style:square" from="22860,49142" to="30861,49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2+Ts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z2+TsIAAADbAAAADwAAAAAAAAAAAAAA&#10;AAChAgAAZHJzL2Rvd25yZXYueG1sUEsFBgAAAAAEAAQA+QAAAJADAAAAAA==&#10;"/>
                <v:line id="Line 153" o:spid="_x0000_s1084" style="position:absolute;visibility:visible;mso-wrap-style:square" from="22860,43434" to="30861,43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Eb1cYAAADb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TJ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xxG9XGAAAA2wAAAA8AAAAAAAAA&#10;AAAAAAAAoQIAAGRycy9kb3ducmV2LnhtbFBLBQYAAAAABAAEAPkAAACUAwAAAAA=&#10;"/>
                <v:line id="Line 154" o:spid="_x0000_s1085" style="position:absolute;visibility:visible;mso-wrap-style:square" from="22860,37719" to="30861,37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d49cMAAADb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GtfHL/EHy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MnePXDAAAA2wAAAA8AAAAAAAAAAAAA&#10;AAAAoQIAAGRycy9kb3ducmV2LnhtbFBLBQYAAAAABAAEAPkAAACRAwAAAAA=&#10;"/>
                <v:line id="Line 155" o:spid="_x0000_s1086" style="position:absolute;visibility:visible;mso-wrap-style:square" from="22860,33140" to="30861,33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vdbsUAAADbAAAADwAAAGRycy9kb3ducmV2LnhtbESPQWvCQBSE7wX/w/IEb3VjC6FEVxFF&#10;0B5KtYIen9lnEs2+Dbtrkv77bqHQ4zAz3zCzRW9q0ZLzlWUFk3ECgji3uuJCwfFr8/wGwgdkjbVl&#10;UvBNHhbzwdMMM2073lN7CIWIEPYZKihDaDIpfV6SQT+2DXH0rtYZDFG6QmqHXYSbWr4kSSoNVhwX&#10;SmxoVVJ+PzyMgo/Xz7Rd7t63/WmXXvL1/nK+dU6p0bBfTkEE6sN/+K+91QrSCfx+iT9A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GvdbsUAAADbAAAADwAAAAAAAAAA&#10;AAAAAAChAgAAZHJzL2Rvd25yZXYueG1sUEsFBgAAAAAEAAQA+QAAAJMDAAAAAA==&#10;"/>
                <v:line id="Line 156" o:spid="_x0000_s1087" style="position:absolute;visibility:visible;mso-wrap-style:square" from="3429,29718" to="5715,29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AutoShape 158" o:spid="_x0000_s1088" type="#_x0000_t106" style="position:absolute;left:5715;top:2286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oinMUA&#10;AADbAAAADwAAAGRycy9kb3ducmV2LnhtbESPzWrCQBSF94LvMFyhOzNpCrFNM4otCHaRhWkXXV4y&#10;t0lq5k7IjJr49B1B6PJwfj5OvhlNJ840uNaygscoBkFcWd1yreDrc7d8BuE8ssbOMimYyMFmPZ/l&#10;mGl74QOdS1+LMMIuQwWN930mpasaMugi2xMH78cOBn2QQy31gJcwbjqZxHEqDbYcCA329N5QdSxP&#10;JnA/3ooOaUqu26I9vvyWSbH6TpR6WIzbVxCeRv8fvrf3WkH6BLcv4Qf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KiKcxQAAANsAAAAPAAAAAAAAAAAAAAAAAJgCAABkcnMv&#10;ZG93bnJldi54bWxQSwUGAAAAAAQABAD1AAAAigMAAAAA&#10;" adj="10720,-8080">
                  <v:textbox>
                    <w:txbxContent>
                      <w:p w:rsidR="00045791" w:rsidRPr="00AD5C39" w:rsidRDefault="00045791" w:rsidP="00996149">
                        <w:pPr>
                          <w:ind w:left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SDSL</w:t>
                        </w:r>
                      </w:p>
                    </w:txbxContent>
                  </v:textbox>
                </v:shape>
                <v:shape id="AutoShape 159" o:spid="_x0000_s1089" type="#_x0000_t106" style="position:absolute;left:13716;top:2286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UBusMA&#10;AADbAAAADwAAAGRycy9kb3ducmV2LnhtbESPQWvCQBSE70L/w/IK3nRjUSmpq4hQ1IvEtNDrI/tM&#10;QrNvw+4ak3/vCoLHYWa+YVab3jSiI+drywpm0wQEcWF1zaWC35/vyScIH5A1NpZJwUAeNuu30QpT&#10;bW98pi4PpYgQ9ikqqEJoUyl9UZFBP7UtcfQu1hkMUbpSaoe3CDeN/EiSpTRYc1yosKVdRcV/fjUK&#10;ur/TYPsmOea7WXbJTvtsMbitUuP3fvsFIlAfXuFn+6AVLOfw+BJ/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UBusMAAADbAAAADwAAAAAAAAAAAAAAAACYAgAAZHJzL2Rv&#10;d25yZXYueG1sUEsFBgAAAAAEAAQA9QAAAIgDAAAAAA==&#10;" adj="10720,-6880">
                  <v:textbox>
                    <w:txbxContent>
                      <w:p w:rsidR="00045791" w:rsidRPr="00AD5C39" w:rsidRDefault="00045791" w:rsidP="00996149">
                        <w:pPr>
                          <w:ind w:left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ADSL</w:t>
                        </w:r>
                      </w:p>
                    </w:txbxContent>
                  </v:textbox>
                </v:shape>
                <v:shape id="Text Box 164" o:spid="_x0000_s1090" type="#_x0000_t202" style="position:absolute;left:1143;top:59436;width:26289;height:12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yUs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clLEAAAA2wAAAA8AAAAAAAAAAAAAAAAAmAIAAGRycy9k&#10;b3ducmV2LnhtbFBLBQYAAAAABAAEAPUAAACJAwAAAAA=&#10;" filled="f" stroked="f">
                  <v:textbox inset="0,0,0,0">
                    <w:txbxContent>
                      <w:p w:rsidR="00045791" w:rsidRDefault="00045791" w:rsidP="00996149">
                        <w:pPr>
                          <w:ind w:left="0"/>
                        </w:pPr>
                        <w:r>
                          <w:t>Légende :</w:t>
                        </w:r>
                      </w:p>
                      <w:p w:rsidR="00045791" w:rsidRPr="00B26C09" w:rsidRDefault="00045791" w:rsidP="00996149">
                        <w:pPr>
                          <w:ind w:left="0"/>
                          <w:rPr>
                            <w:i/>
                            <w:sz w:val="16"/>
                            <w:szCs w:val="16"/>
                          </w:rPr>
                        </w:pPr>
                        <w:r w:rsidRPr="00B26C09">
                          <w:rPr>
                            <w:i/>
                            <w:sz w:val="16"/>
                            <w:szCs w:val="16"/>
                          </w:rPr>
                          <w:t>VM – Virtual Machine (Serveur virtuel)</w:t>
                        </w:r>
                      </w:p>
                      <w:p w:rsidR="00045791" w:rsidRPr="00B26C09" w:rsidRDefault="00045791" w:rsidP="00996149">
                        <w:pPr>
                          <w:ind w:left="0"/>
                          <w:rPr>
                            <w:i/>
                            <w:sz w:val="16"/>
                            <w:szCs w:val="16"/>
                          </w:rPr>
                        </w:pPr>
                        <w:r w:rsidRPr="00B26C09">
                          <w:rPr>
                            <w:i/>
                            <w:sz w:val="16"/>
                            <w:szCs w:val="16"/>
                          </w:rPr>
                          <w:t>DAT – Sauvegarde sur bande magnétiques</w:t>
                        </w:r>
                      </w:p>
                      <w:p w:rsidR="00045791" w:rsidRPr="00B26C09" w:rsidRDefault="00045791" w:rsidP="00996149">
                        <w:pPr>
                          <w:ind w:left="0"/>
                          <w:rPr>
                            <w:i/>
                            <w:sz w:val="16"/>
                            <w:szCs w:val="16"/>
                          </w:rPr>
                        </w:pPr>
                        <w:r w:rsidRPr="00B26C09">
                          <w:rPr>
                            <w:i/>
                            <w:sz w:val="16"/>
                            <w:szCs w:val="16"/>
                          </w:rPr>
                          <w:t>DMZ – Zone démilitarisée (serveurs exposés au WAN)</w:t>
                        </w:r>
                      </w:p>
                      <w:p w:rsidR="00045791" w:rsidRPr="00B26C09" w:rsidRDefault="00045791" w:rsidP="00996149">
                        <w:pPr>
                          <w:ind w:left="0"/>
                          <w:rPr>
                            <w:i/>
                            <w:sz w:val="16"/>
                            <w:szCs w:val="16"/>
                          </w:rPr>
                        </w:pPr>
                        <w:r w:rsidRPr="00B26C09">
                          <w:rPr>
                            <w:i/>
                            <w:sz w:val="16"/>
                            <w:szCs w:val="16"/>
                          </w:rPr>
                          <w:t>WAN – Wide Area Network</w:t>
                        </w:r>
                        <w:r>
                          <w:rPr>
                            <w:i/>
                            <w:sz w:val="16"/>
                            <w:szCs w:val="16"/>
                          </w:rPr>
                          <w:t xml:space="preserve"> (</w:t>
                        </w:r>
                        <w:r w:rsidRPr="00B26C09">
                          <w:rPr>
                            <w:i/>
                            <w:sz w:val="16"/>
                            <w:szCs w:val="16"/>
                          </w:rPr>
                          <w:t>réseau extérieur</w:t>
                        </w:r>
                        <w:r>
                          <w:rPr>
                            <w:i/>
                            <w:sz w:val="16"/>
                            <w:szCs w:val="16"/>
                          </w:rPr>
                          <w:t>)</w:t>
                        </w:r>
                      </w:p>
                      <w:p w:rsidR="00045791" w:rsidRPr="00B26C09" w:rsidRDefault="00045791" w:rsidP="00996149">
                        <w:pPr>
                          <w:ind w:left="0"/>
                          <w:rPr>
                            <w:i/>
                            <w:sz w:val="16"/>
                            <w:szCs w:val="16"/>
                          </w:rPr>
                        </w:pPr>
                        <w:r w:rsidRPr="00B26C09">
                          <w:rPr>
                            <w:i/>
                            <w:sz w:val="16"/>
                            <w:szCs w:val="16"/>
                          </w:rPr>
                          <w:t>LAN – Local Area Network</w:t>
                        </w:r>
                        <w:r>
                          <w:rPr>
                            <w:i/>
                            <w:sz w:val="16"/>
                            <w:szCs w:val="16"/>
                          </w:rPr>
                          <w:t xml:space="preserve"> (</w:t>
                        </w:r>
                        <w:r w:rsidRPr="00B26C09">
                          <w:rPr>
                            <w:i/>
                            <w:sz w:val="16"/>
                            <w:szCs w:val="16"/>
                          </w:rPr>
                          <w:t>réseau intérieur</w:t>
                        </w:r>
                        <w:r>
                          <w:rPr>
                            <w:i/>
                            <w:sz w:val="16"/>
                            <w:szCs w:val="16"/>
                          </w:rPr>
                          <w:t>)</w:t>
                        </w:r>
                      </w:p>
                      <w:p w:rsidR="00045791" w:rsidRPr="00B26C09" w:rsidRDefault="00045791" w:rsidP="00996149">
                        <w:pPr>
                          <w:ind w:left="0"/>
                          <w:rPr>
                            <w:i/>
                            <w:sz w:val="16"/>
                            <w:szCs w:val="16"/>
                          </w:rPr>
                        </w:pPr>
                        <w:r w:rsidRPr="00B26C09">
                          <w:rPr>
                            <w:i/>
                            <w:sz w:val="16"/>
                            <w:szCs w:val="16"/>
                          </w:rPr>
                          <w:t>VPN – Réseau privé virtuel (tunnel)</w:t>
                        </w:r>
                      </w:p>
                      <w:p w:rsidR="00045791" w:rsidRDefault="00045791" w:rsidP="00996149">
                        <w:pPr>
                          <w:ind w:left="0"/>
                        </w:pPr>
                      </w:p>
                    </w:txbxContent>
                  </v:textbox>
                </v:shape>
                <v:shape id="Text Box 167" o:spid="_x0000_s1091" type="#_x0000_t202" style="position:absolute;left:17145;top:25146;width:11430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sUuMEA&#10;AADbAAAADwAAAGRycy9kb3ducmV2LnhtbESPzWrDMBCE74W+g9hCb7WcHExxooQQSNtj6uYBFmv9&#10;Q6SVsLaJ26evCoEch5n5hllvZ+/UhaY0BjawKEpQxG2wI/cGTl+Hl1dQSZAtusBk4IcSbDePD2us&#10;bbjyJ10a6VWGcKrRwCASa61TO5DHVIRInL0uTB4ly6nXdsJrhnunl2VZaY8j54UBI+0Has/NtzeQ&#10;4tHtmuTc+7Hjt9Oyk/jbijHPT/NuBUpolnv41v6wBqoK/r/kH6A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rFLjBAAAA2wAAAA8AAAAAAAAAAAAAAAAAmAIAAGRycy9kb3du&#10;cmV2LnhtbFBLBQYAAAAABAAEAPUAAACGAwAAAAA=&#10;" fillcolor="#ff9" strokecolor="#333">
                  <v:textbox inset="1mm,1mm,1mm,1mm">
                    <w:txbxContent>
                      <w:p w:rsidR="00045791" w:rsidRPr="00DC3512" w:rsidRDefault="00045791" w:rsidP="00996149">
                        <w:pPr>
                          <w:ind w:left="0"/>
                          <w:rPr>
                            <w:i/>
                            <w:sz w:val="16"/>
                            <w:szCs w:val="16"/>
                          </w:rPr>
                        </w:pPr>
                        <w:r w:rsidRPr="00DC3512">
                          <w:rPr>
                            <w:i/>
                            <w:sz w:val="16"/>
                            <w:szCs w:val="16"/>
                          </w:rPr>
                          <w:t>Note : machine inscrite dans un domaine ?</w:t>
                        </w:r>
                      </w:p>
                    </w:txbxContent>
                  </v:textbox>
                </v:shape>
                <v:shape id="Text Box 168" o:spid="_x0000_s1092" type="#_x0000_t202" style="position:absolute;left:6858;top:40005;width:16002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<v:textbox inset="0,0,0,0">
                    <w:txbxContent>
                      <w:p w:rsidR="00045791" w:rsidRPr="00480C34" w:rsidRDefault="00045791" w:rsidP="00996149">
                        <w:pPr>
                          <w:ind w:left="0"/>
                          <w:rPr>
                            <w:i/>
                            <w:sz w:val="14"/>
                            <w:szCs w:val="14"/>
                          </w:rPr>
                        </w:pPr>
                        <w:r w:rsidRPr="00480C34">
                          <w:rPr>
                            <w:sz w:val="14"/>
                            <w:szCs w:val="14"/>
                          </w:rPr>
                          <w:t xml:space="preserve">VM – Serveur mail 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SC </w:t>
                        </w:r>
                        <w:r w:rsidRPr="00480C34">
                          <w:rPr>
                            <w:i/>
                            <w:sz w:val="14"/>
                            <w:szCs w:val="14"/>
                          </w:rPr>
                          <w:t>(WS2003 64b)</w:t>
                        </w:r>
                      </w:p>
                    </w:txbxContent>
                  </v:textbox>
                </v:shape>
                <v:shape id="Text Box 169" o:spid="_x0000_s1093" type="#_x0000_t202" style="position:absolute;left:6858;top:35433;width:16002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dzM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s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ndzMAAAADbAAAADwAAAAAAAAAAAAAAAACYAgAAZHJzL2Rvd25y&#10;ZXYueG1sUEsFBgAAAAAEAAQA9QAAAIUDAAAAAA==&#10;" filled="f" stroked="f">
                  <v:textbox inset="0,0,0,0">
                    <w:txbxContent>
                      <w:p w:rsidR="00045791" w:rsidRPr="00480C34" w:rsidRDefault="00045791" w:rsidP="00996149">
                        <w:pPr>
                          <w:ind w:left="0"/>
                          <w:rPr>
                            <w:i/>
                            <w:sz w:val="14"/>
                            <w:szCs w:val="14"/>
                          </w:rPr>
                        </w:pPr>
                        <w:r w:rsidRPr="00480C34">
                          <w:rPr>
                            <w:sz w:val="14"/>
                            <w:szCs w:val="14"/>
                          </w:rPr>
                          <w:t xml:space="preserve">VM – Serveur </w:t>
                        </w:r>
                        <w:r>
                          <w:rPr>
                            <w:sz w:val="14"/>
                            <w:szCs w:val="14"/>
                          </w:rPr>
                          <w:t>AV Arone</w:t>
                        </w:r>
                      </w:p>
                    </w:txbxContent>
                  </v:textbox>
                </v:shape>
                <v:shape id="Text Box 170" o:spid="_x0000_s1094" type="#_x0000_t202" style="position:absolute;left:6858;top:30861;width:16002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V4V8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kM7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V4V8MAAADbAAAADwAAAAAAAAAAAAAAAACYAgAAZHJzL2Rv&#10;d25yZXYueG1sUEsFBgAAAAAEAAQA9QAAAIgDAAAAAA==&#10;" filled="f" stroked="f">
                  <v:textbox inset="0,0,0,0">
                    <w:txbxContent>
                      <w:p w:rsidR="00045791" w:rsidRPr="00480C34" w:rsidRDefault="00045791" w:rsidP="00996149">
                        <w:pPr>
                          <w:ind w:left="0"/>
                          <w:rPr>
                            <w:i/>
                            <w:sz w:val="14"/>
                            <w:szCs w:val="14"/>
                          </w:rPr>
                        </w:pPr>
                        <w:r w:rsidRPr="00480C34">
                          <w:rPr>
                            <w:sz w:val="14"/>
                            <w:szCs w:val="14"/>
                          </w:rPr>
                          <w:t xml:space="preserve">VM – Serveur mail </w:t>
                        </w:r>
                        <w:r>
                          <w:rPr>
                            <w:sz w:val="14"/>
                            <w:szCs w:val="14"/>
                          </w:rPr>
                          <w:t>Arone</w:t>
                        </w:r>
                      </w:p>
                    </w:txbxContent>
                  </v:textbox>
                </v:shape>
                <v:shape id="Text Box 171" o:spid="_x0000_s1095" type="#_x0000_t202" style="position:absolute;left:6858;top:46863;width:16002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HF8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uD5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kcXwgAAANsAAAAPAAAAAAAAAAAAAAAAAJgCAABkcnMvZG93&#10;bnJldi54bWxQSwUGAAAAAAQABAD1AAAAhwMAAAAA&#10;" filled="f" stroked="f">
                  <v:textbox inset="0,0,0,0">
                    <w:txbxContent>
                      <w:p w:rsidR="00045791" w:rsidRPr="00480C34" w:rsidRDefault="00045791" w:rsidP="00996149">
                        <w:pPr>
                          <w:ind w:left="0"/>
                          <w:rPr>
                            <w:i/>
                            <w:sz w:val="14"/>
                            <w:szCs w:val="14"/>
                          </w:rPr>
                        </w:pPr>
                        <w:r w:rsidRPr="00480C34">
                          <w:rPr>
                            <w:sz w:val="14"/>
                            <w:szCs w:val="14"/>
                          </w:rPr>
                          <w:t xml:space="preserve">VM – Serveur </w:t>
                        </w:r>
                        <w:r>
                          <w:rPr>
                            <w:sz w:val="14"/>
                            <w:szCs w:val="14"/>
                          </w:rPr>
                          <w:t>AV</w:t>
                        </w:r>
                        <w:r w:rsidRPr="00480C34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SC </w:t>
                        </w:r>
                        <w:r w:rsidRPr="00480C34">
                          <w:rPr>
                            <w:i/>
                            <w:sz w:val="14"/>
                            <w:szCs w:val="14"/>
                          </w:rPr>
                          <w:t>(WS2003)</w:t>
                        </w:r>
                      </w:p>
                    </w:txbxContent>
                  </v:textbox>
                </v:shape>
                <v:line id="Line 172" o:spid="_x0000_s1096" style="position:absolute;visibility:visible;mso-wrap-style:square" from="3429,43427" to="6858,43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JLs8YAAADb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myS7PGAAAA2wAAAA8AAAAAAAAA&#10;AAAAAAAAoQIAAGRycy9kb3ducmV2LnhtbFBLBQYAAAAABAAEAPkAAACUAwAAAAA=&#10;"/>
                <v:shape id="Text Box 173" o:spid="_x0000_s1097" type="#_x0000_t202" style="position:absolute;left:38862;top:51435;width:16002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<v:textbox inset="0,0,0,0">
                    <w:txbxContent>
                      <w:p w:rsidR="00045791" w:rsidRPr="00480C34" w:rsidRDefault="00045791" w:rsidP="00996149">
                        <w:pPr>
                          <w:ind w:left="0"/>
                          <w:rPr>
                            <w:i/>
                            <w:sz w:val="14"/>
                            <w:szCs w:val="14"/>
                          </w:rPr>
                        </w:pPr>
                        <w:r w:rsidRPr="00480C34">
                          <w:rPr>
                            <w:sz w:val="14"/>
                            <w:szCs w:val="14"/>
                          </w:rPr>
                          <w:t xml:space="preserve">VM – Serveur 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Office </w:t>
                        </w:r>
                        <w:r w:rsidRPr="00480C34">
                          <w:rPr>
                            <w:i/>
                            <w:sz w:val="14"/>
                            <w:szCs w:val="14"/>
                          </w:rPr>
                          <w:t>(WS2003)</w:t>
                        </w:r>
                      </w:p>
                    </w:txbxContent>
                  </v:textbox>
                </v:shape>
                <v:shape id="Text Box 174" o:spid="_x0000_s1098" type="#_x0000_t202" style="position:absolute;left:38862;top:56007;width:17145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TZYM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NNlgxQAAANsAAAAPAAAAAAAAAAAAAAAAAJgCAABkcnMv&#10;ZG93bnJldi54bWxQSwUGAAAAAAQABAD1AAAAigMAAAAA&#10;" filled="f" stroked="f">
                  <v:textbox inset="0,0,0,0">
                    <w:txbxContent>
                      <w:p w:rsidR="00045791" w:rsidRPr="00480C34" w:rsidRDefault="00045791" w:rsidP="00996149">
                        <w:pPr>
                          <w:ind w:left="0"/>
                          <w:rPr>
                            <w:i/>
                            <w:sz w:val="14"/>
                            <w:szCs w:val="14"/>
                          </w:rPr>
                        </w:pPr>
                        <w:r w:rsidRPr="00480C34">
                          <w:rPr>
                            <w:sz w:val="14"/>
                            <w:szCs w:val="14"/>
                          </w:rPr>
                          <w:t xml:space="preserve">VM – Serveur 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Développement </w:t>
                        </w:r>
                        <w:r w:rsidRPr="00480C34">
                          <w:rPr>
                            <w:i/>
                            <w:sz w:val="14"/>
                            <w:szCs w:val="14"/>
                          </w:rPr>
                          <w:t>(WS2003)</w:t>
                        </w:r>
                      </w:p>
                    </w:txbxContent>
                  </v:textbox>
                </v:shape>
                <v:rect id="Rectangle 175" o:spid="_x0000_s1099" style="position:absolute;left:38862;top:73152;width:17145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uPcUA&#10;AADbAAAADwAAAGRycy9kb3ducmV2LnhtbESPQWvCQBSE7wX/w/KE3upGLbaNbkSUlHrUeOntmX0m&#10;0ezbkN2YtL++Wyj0OMzMN8xqPZha3Kl1lWUF00kEgji3uuJCwSlLn15BOI+ssbZMCr7IwToZPaww&#10;1rbnA92PvhABwi5GBaX3TSyly0sy6Ca2IQ7exbYGfZBtIXWLfYCbWs6iaCENVhwWSmxoW1J+O3ZG&#10;wbmanfD7kL1H5i2d+/2QXbvPnVKP42GzBOFp8P/hv/aHVvDyDL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S649xQAAANsAAAAPAAAAAAAAAAAAAAAAAJgCAABkcnMv&#10;ZG93bnJldi54bWxQSwUGAAAAAAQABAD1AAAAigMAAAAA&#10;">
                  <v:textbox>
                    <w:txbxContent>
                      <w:p w:rsidR="00045791" w:rsidRPr="00AD5C39" w:rsidRDefault="00045791" w:rsidP="00996149">
                        <w:pPr>
                          <w:ind w:left="0"/>
                          <w:jc w:val="lef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…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413FE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F1F" w:rsidRDefault="00196F1F">
      <w:r>
        <w:separator/>
      </w:r>
    </w:p>
  </w:endnote>
  <w:endnote w:type="continuationSeparator" w:id="0">
    <w:p w:rsidR="00196F1F" w:rsidRDefault="00196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791" w:rsidRDefault="00045791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F1F" w:rsidRDefault="00196F1F">
      <w:r>
        <w:separator/>
      </w:r>
    </w:p>
  </w:footnote>
  <w:footnote w:type="continuationSeparator" w:id="0">
    <w:p w:rsidR="00196F1F" w:rsidRDefault="00196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Layout w:type="fixed"/>
      <w:tblLook w:val="01E0" w:firstRow="1" w:lastRow="1" w:firstColumn="1" w:lastColumn="1" w:noHBand="0" w:noVBand="0"/>
    </w:tblPr>
    <w:tblGrid>
      <w:gridCol w:w="1368"/>
      <w:gridCol w:w="6120"/>
      <w:gridCol w:w="720"/>
      <w:gridCol w:w="1080"/>
    </w:tblGrid>
    <w:tr w:rsidR="00045791" w:rsidTr="005C4973">
      <w:trPr>
        <w:trHeight w:val="169"/>
      </w:trPr>
      <w:tc>
        <w:tcPr>
          <w:tcW w:w="1368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</w:tcPr>
        <w:p w:rsidR="00045791" w:rsidRDefault="00627FE9" w:rsidP="005C4973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Merge w:val="restart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:rsidR="00045791" w:rsidRPr="005C4973" w:rsidRDefault="00045791" w:rsidP="005C4973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5C4973">
            <w:rPr>
              <w:rFonts w:ascii="Arial Black" w:hAnsi="Arial Black"/>
              <w:caps/>
              <w:sz w:val="24"/>
            </w:rPr>
            <w:fldChar w:fldCharType="begin"/>
          </w:r>
          <w:r w:rsidRPr="005C4973">
            <w:rPr>
              <w:rFonts w:ascii="Arial Black" w:hAnsi="Arial Black"/>
              <w:caps/>
              <w:sz w:val="24"/>
            </w:rPr>
            <w:instrText xml:space="preserve"> SUBJECT   \* MERGEFORMAT </w:instrText>
          </w:r>
          <w:r w:rsidRPr="005C4973">
            <w:rPr>
              <w:rFonts w:ascii="Arial Black" w:hAnsi="Arial Black"/>
              <w:caps/>
              <w:sz w:val="24"/>
            </w:rPr>
            <w:fldChar w:fldCharType="separate"/>
          </w:r>
          <w:r w:rsidR="00AE4926">
            <w:rPr>
              <w:rFonts w:ascii="Arial Black" w:hAnsi="Arial Black"/>
              <w:caps/>
              <w:sz w:val="24"/>
            </w:rPr>
            <w:t>Cahier des Charges Réseau</w:t>
          </w:r>
          <w:r w:rsidRPr="005C4973">
            <w:rPr>
              <w:rFonts w:ascii="Arial Black" w:hAnsi="Arial Black"/>
              <w:caps/>
              <w:sz w:val="24"/>
            </w:rPr>
            <w:fldChar w:fldCharType="end"/>
          </w:r>
        </w:p>
      </w:tc>
      <w:tc>
        <w:tcPr>
          <w:tcW w:w="72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</w:tcPr>
        <w:p w:rsidR="00045791" w:rsidRPr="005C4973" w:rsidRDefault="00045791" w:rsidP="005C4973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5C4973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45791" w:rsidRPr="005C4973" w:rsidRDefault="00045791" w:rsidP="005C4973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KEYWORDS   \* MERGEFORMAT ">
            <w:r w:rsidR="00AE4926">
              <w:t>Arch_SI</w:t>
            </w:r>
          </w:fldSimple>
        </w:p>
      </w:tc>
    </w:tr>
    <w:tr w:rsidR="00045791" w:rsidTr="005C4973">
      <w:trPr>
        <w:trHeight w:val="57"/>
      </w:trPr>
      <w:tc>
        <w:tcPr>
          <w:tcW w:w="1368" w:type="dxa"/>
          <w:vMerge/>
          <w:tcBorders>
            <w:top w:val="nil"/>
            <w:left w:val="single" w:sz="4" w:space="0" w:color="auto"/>
            <w:bottom w:val="nil"/>
            <w:right w:val="nil"/>
          </w:tcBorders>
        </w:tcPr>
        <w:p w:rsidR="00045791" w:rsidRDefault="00045791" w:rsidP="005C4973">
          <w:pPr>
            <w:pStyle w:val="En-tte"/>
            <w:spacing w:after="0"/>
          </w:pPr>
        </w:p>
      </w:tc>
      <w:tc>
        <w:tcPr>
          <w:tcW w:w="612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045791" w:rsidRPr="005C4973" w:rsidRDefault="00045791" w:rsidP="005C4973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720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045791" w:rsidRPr="005C4973" w:rsidRDefault="00045791" w:rsidP="005C4973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5C4973">
            <w:rPr>
              <w:rFonts w:ascii="Arial Black" w:hAnsi="Arial Black"/>
              <w:caps/>
              <w:sz w:val="12"/>
              <w:szCs w:val="12"/>
            </w:rPr>
            <w:t>VER.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045791" w:rsidRDefault="00045791" w:rsidP="005C4973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ls" w:val="trans"/>
              <w:attr w:name="Month" w:val="04"/>
              <w:attr w:name="Day" w:val="28"/>
              <w:attr w:name="Year" w:val="2009"/>
            </w:smartTagPr>
            <w:r>
              <w:t>28/04/2009</w:t>
            </w:r>
          </w:smartTag>
        </w:p>
      </w:tc>
    </w:tr>
    <w:tr w:rsidR="00045791" w:rsidRPr="005C4973" w:rsidTr="005C4973">
      <w:trPr>
        <w:trHeight w:val="179"/>
      </w:trPr>
      <w:tc>
        <w:tcPr>
          <w:tcW w:w="1368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:rsidR="00045791" w:rsidRPr="005C4973" w:rsidRDefault="00045791" w:rsidP="005C4973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12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045791" w:rsidRPr="00756013" w:rsidRDefault="00045791" w:rsidP="005C4973">
          <w:pPr>
            <w:pStyle w:val="En-tte"/>
            <w:spacing w:after="0"/>
            <w:jc w:val="center"/>
          </w:pPr>
          <w:fldSimple w:instr=" TITLE   \* MERGEFORMAT ">
            <w:r w:rsidR="00AE4926">
              <w:t>Aménagement du réseau SUNNIKAN/Arone</w:t>
            </w:r>
          </w:fldSimple>
        </w:p>
      </w:tc>
      <w:tc>
        <w:tcPr>
          <w:tcW w:w="72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045791" w:rsidRPr="005C4973" w:rsidRDefault="00045791" w:rsidP="005C4973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5C4973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045791" w:rsidRPr="00756013" w:rsidRDefault="00045791" w:rsidP="005C4973">
          <w:pPr>
            <w:pStyle w:val="En-tte"/>
            <w:spacing w:after="0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27FE9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627FE9">
              <w:rPr>
                <w:noProof/>
              </w:rPr>
              <w:t>3</w:t>
            </w:r>
          </w:fldSimple>
        </w:p>
      </w:tc>
    </w:tr>
  </w:tbl>
  <w:p w:rsidR="00045791" w:rsidRDefault="00045791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2F2A95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F06A78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C2A99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998FA6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CBC032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BF23C0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60837F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4B4B12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2E286D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214DBD"/>
    <w:multiLevelType w:val="multilevel"/>
    <w:tmpl w:val="818E9E36"/>
    <w:lvl w:ilvl="0">
      <w:start w:val="1"/>
      <w:numFmt w:val="decimal"/>
      <w:lvlText w:val="%1."/>
      <w:lvlJc w:val="left"/>
      <w:pPr>
        <w:tabs>
          <w:tab w:val="num" w:pos="-851"/>
        </w:tabs>
        <w:ind w:left="-851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82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2">
    <w:nsid w:val="0BA61C93"/>
    <w:multiLevelType w:val="multilevel"/>
    <w:tmpl w:val="9258BE96"/>
    <w:lvl w:ilvl="0">
      <w:start w:val="1"/>
      <w:numFmt w:val="decimal"/>
      <w:lvlText w:val="%1."/>
      <w:lvlJc w:val="left"/>
      <w:pPr>
        <w:tabs>
          <w:tab w:val="num" w:pos="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3">
    <w:nsid w:val="13F8390F"/>
    <w:multiLevelType w:val="multilevel"/>
    <w:tmpl w:val="8C24A49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2734406E"/>
    <w:multiLevelType w:val="multilevel"/>
    <w:tmpl w:val="E6E8E6A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5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218791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3BA97A04"/>
    <w:multiLevelType w:val="multilevel"/>
    <w:tmpl w:val="262A6E32"/>
    <w:lvl w:ilvl="0">
      <w:start w:val="1"/>
      <w:numFmt w:val="decimal"/>
      <w:lvlText w:val="%1."/>
      <w:lvlJc w:val="left"/>
      <w:pPr>
        <w:tabs>
          <w:tab w:val="num" w:pos="-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9">
    <w:nsid w:val="43F371D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6A01214"/>
    <w:multiLevelType w:val="multilevel"/>
    <w:tmpl w:val="F62C9A8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3">
      <w:start w:val="1"/>
      <w:numFmt w:val="none"/>
      <w:pStyle w:val="Titre4"/>
      <w:lvlText w:val=""/>
      <w:lvlJc w:val="left"/>
      <w:pPr>
        <w:tabs>
          <w:tab w:val="num" w:pos="567"/>
        </w:tabs>
        <w:ind w:left="567" w:firstLine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2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72179B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21"/>
  </w:num>
  <w:num w:numId="3">
    <w:abstractNumId w:val="2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6"/>
  </w:num>
  <w:num w:numId="15">
    <w:abstractNumId w:val="20"/>
  </w:num>
  <w:num w:numId="16">
    <w:abstractNumId w:val="10"/>
  </w:num>
  <w:num w:numId="17">
    <w:abstractNumId w:val="13"/>
  </w:num>
  <w:num w:numId="18">
    <w:abstractNumId w:val="11"/>
  </w:num>
  <w:num w:numId="19">
    <w:abstractNumId w:val="18"/>
  </w:num>
  <w:num w:numId="20">
    <w:abstractNumId w:val="12"/>
  </w:num>
  <w:num w:numId="21">
    <w:abstractNumId w:val="14"/>
  </w:num>
  <w:num w:numId="22">
    <w:abstractNumId w:val="23"/>
  </w:num>
  <w:num w:numId="23">
    <w:abstractNumId w:val="17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C39"/>
    <w:rsid w:val="000058DE"/>
    <w:rsid w:val="00045791"/>
    <w:rsid w:val="00086005"/>
    <w:rsid w:val="000C4591"/>
    <w:rsid w:val="000F70BF"/>
    <w:rsid w:val="00117318"/>
    <w:rsid w:val="00137A83"/>
    <w:rsid w:val="00173A11"/>
    <w:rsid w:val="00196F1F"/>
    <w:rsid w:val="0021182F"/>
    <w:rsid w:val="00212851"/>
    <w:rsid w:val="002242AC"/>
    <w:rsid w:val="002862E2"/>
    <w:rsid w:val="002941BF"/>
    <w:rsid w:val="002952F9"/>
    <w:rsid w:val="003023DA"/>
    <w:rsid w:val="00360752"/>
    <w:rsid w:val="00385EC8"/>
    <w:rsid w:val="00413FE2"/>
    <w:rsid w:val="00453982"/>
    <w:rsid w:val="00476318"/>
    <w:rsid w:val="00480C34"/>
    <w:rsid w:val="00483AC8"/>
    <w:rsid w:val="00513099"/>
    <w:rsid w:val="00565549"/>
    <w:rsid w:val="005750C8"/>
    <w:rsid w:val="005C4973"/>
    <w:rsid w:val="006255DE"/>
    <w:rsid w:val="00627FE9"/>
    <w:rsid w:val="006405E3"/>
    <w:rsid w:val="006415AE"/>
    <w:rsid w:val="00643D24"/>
    <w:rsid w:val="006B0F20"/>
    <w:rsid w:val="006D0319"/>
    <w:rsid w:val="00741AF3"/>
    <w:rsid w:val="00756013"/>
    <w:rsid w:val="00797CAE"/>
    <w:rsid w:val="00797D84"/>
    <w:rsid w:val="007F0011"/>
    <w:rsid w:val="00834F7A"/>
    <w:rsid w:val="00854F4B"/>
    <w:rsid w:val="008603E0"/>
    <w:rsid w:val="008D0F0F"/>
    <w:rsid w:val="00904566"/>
    <w:rsid w:val="00904C48"/>
    <w:rsid w:val="00910F75"/>
    <w:rsid w:val="00913124"/>
    <w:rsid w:val="00996149"/>
    <w:rsid w:val="00A36994"/>
    <w:rsid w:val="00A56F82"/>
    <w:rsid w:val="00AA4936"/>
    <w:rsid w:val="00AB5100"/>
    <w:rsid w:val="00AD5C39"/>
    <w:rsid w:val="00AE4926"/>
    <w:rsid w:val="00B26C09"/>
    <w:rsid w:val="00BA7DDC"/>
    <w:rsid w:val="00BC3A1C"/>
    <w:rsid w:val="00C13B66"/>
    <w:rsid w:val="00CC705A"/>
    <w:rsid w:val="00CE1789"/>
    <w:rsid w:val="00CE1E20"/>
    <w:rsid w:val="00CF36C3"/>
    <w:rsid w:val="00D16609"/>
    <w:rsid w:val="00D17623"/>
    <w:rsid w:val="00D23336"/>
    <w:rsid w:val="00D5676A"/>
    <w:rsid w:val="00D8571E"/>
    <w:rsid w:val="00DC3512"/>
    <w:rsid w:val="00DE3491"/>
    <w:rsid w:val="00E13751"/>
    <w:rsid w:val="00E34A7E"/>
    <w:rsid w:val="00E43176"/>
    <w:rsid w:val="00E809AF"/>
    <w:rsid w:val="00E8473B"/>
    <w:rsid w:val="00ED4A90"/>
    <w:rsid w:val="00F069D8"/>
    <w:rsid w:val="00F50F24"/>
    <w:rsid w:val="00F74354"/>
    <w:rsid w:val="00F7528F"/>
    <w:rsid w:val="00FA0644"/>
    <w:rsid w:val="00FE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>
      <o:colormru v:ext="edit" colors="#ddd,#eaeaea"/>
    </o:shapedefaults>
    <o:shapelayout v:ext="edit">
      <o:idmap v:ext="edit" data="1"/>
      <o:rules v:ext="edit">
        <o:r id="V:Rule1" type="callout" idref="#_x0000_s1182"/>
        <o:r id="V:Rule2" type="callout" idref="#_x0000_s118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1AF3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34A7E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0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2242AC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2242AC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2242AC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2242AC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2242AC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FE03C8"/>
    <w:pPr>
      <w:numPr>
        <w:numId w:val="14"/>
      </w:numPr>
      <w:tabs>
        <w:tab w:val="clear" w:pos="567"/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111111">
    <w:name w:val="Outline List 2"/>
    <w:basedOn w:val="Aucuneliste"/>
    <w:rsid w:val="002242AC"/>
    <w:pPr>
      <w:numPr>
        <w:numId w:val="22"/>
      </w:numPr>
    </w:pPr>
  </w:style>
  <w:style w:type="numbering" w:styleId="1ai">
    <w:name w:val="Outline List 1"/>
    <w:basedOn w:val="Aucuneliste"/>
    <w:rsid w:val="002242AC"/>
    <w:pPr>
      <w:numPr>
        <w:numId w:val="23"/>
      </w:numPr>
    </w:pPr>
  </w:style>
  <w:style w:type="character" w:styleId="Accentuation">
    <w:name w:val="Emphasis"/>
    <w:qFormat/>
    <w:rsid w:val="002242AC"/>
    <w:rPr>
      <w:i/>
      <w:iCs/>
    </w:rPr>
  </w:style>
  <w:style w:type="character" w:styleId="AcronymeHTML">
    <w:name w:val="HTML Acronym"/>
    <w:rsid w:val="002242AC"/>
  </w:style>
  <w:style w:type="paragraph" w:styleId="Adressedestinataire">
    <w:name w:val="envelope address"/>
    <w:basedOn w:val="Normal"/>
    <w:rsid w:val="002242A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2242A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2242AC"/>
    <w:rPr>
      <w:i/>
      <w:iCs/>
    </w:rPr>
  </w:style>
  <w:style w:type="character" w:customStyle="1" w:styleId="AdresseHTMLCar">
    <w:name w:val="Adresse HTML Car"/>
    <w:link w:val="AdresseHTML"/>
    <w:rsid w:val="002242AC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2242AC"/>
    <w:rPr>
      <w:vertAlign w:val="superscript"/>
    </w:rPr>
  </w:style>
  <w:style w:type="character" w:styleId="Appelnotedebasdep">
    <w:name w:val="footnote reference"/>
    <w:rsid w:val="002242AC"/>
    <w:rPr>
      <w:vertAlign w:val="superscript"/>
    </w:rPr>
  </w:style>
  <w:style w:type="character" w:customStyle="1" w:styleId="Titre5Car">
    <w:name w:val="Titre 5 Car"/>
    <w:link w:val="Titre5"/>
    <w:semiHidden/>
    <w:rsid w:val="002242A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2242A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2242A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2242A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2242A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2242AC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242AC"/>
  </w:style>
  <w:style w:type="paragraph" w:styleId="Citation">
    <w:name w:val="Quote"/>
    <w:basedOn w:val="Normal"/>
    <w:next w:val="Normal"/>
    <w:link w:val="CitationCar"/>
    <w:uiPriority w:val="29"/>
    <w:qFormat/>
    <w:rsid w:val="002242A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242AC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2242A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42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242AC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2242A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242A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242AC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242AC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242AC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242AC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242AC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2242AC"/>
    <w:rPr>
      <w:sz w:val="20"/>
      <w:szCs w:val="20"/>
    </w:rPr>
  </w:style>
  <w:style w:type="character" w:customStyle="1" w:styleId="CommentaireCar">
    <w:name w:val="Commentaire Car"/>
    <w:link w:val="Commentaire"/>
    <w:rsid w:val="002242AC"/>
    <w:rPr>
      <w:rFonts w:ascii="Arial" w:hAnsi="Arial"/>
    </w:rPr>
  </w:style>
  <w:style w:type="paragraph" w:styleId="Corpsdetexte">
    <w:name w:val="Body Text"/>
    <w:basedOn w:val="Normal"/>
    <w:link w:val="CorpsdetexteCar"/>
    <w:rsid w:val="002242AC"/>
    <w:pPr>
      <w:spacing w:after="120"/>
    </w:pPr>
  </w:style>
  <w:style w:type="character" w:customStyle="1" w:styleId="CorpsdetexteCar">
    <w:name w:val="Corps de texte Car"/>
    <w:link w:val="Corpsdetexte"/>
    <w:rsid w:val="002242AC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2242A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242AC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2242A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242AC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2242AC"/>
  </w:style>
  <w:style w:type="character" w:customStyle="1" w:styleId="DateCar">
    <w:name w:val="Date Car"/>
    <w:link w:val="Date"/>
    <w:rsid w:val="002242AC"/>
    <w:rPr>
      <w:rFonts w:ascii="Arial" w:hAnsi="Arial"/>
      <w:sz w:val="18"/>
      <w:szCs w:val="24"/>
    </w:rPr>
  </w:style>
  <w:style w:type="character" w:styleId="DfinitionHTML">
    <w:name w:val="HTML Definition"/>
    <w:rsid w:val="002242AC"/>
    <w:rPr>
      <w:i/>
      <w:iCs/>
    </w:rPr>
  </w:style>
  <w:style w:type="table" w:styleId="Effetsdetableau3D1">
    <w:name w:val="Table 3D effects 1"/>
    <w:basedOn w:val="TableauNormal"/>
    <w:rsid w:val="002242AC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242AC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242AC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242AC"/>
    <w:rPr>
      <w:b/>
      <w:bCs/>
    </w:rPr>
  </w:style>
  <w:style w:type="character" w:styleId="Emphaseintense">
    <w:name w:val="Intense Emphasis"/>
    <w:uiPriority w:val="21"/>
    <w:qFormat/>
    <w:rsid w:val="002242A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242A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242A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2242A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242AC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2242A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242A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242A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2242AC"/>
    <w:pPr>
      <w:ind w:left="4252"/>
    </w:pPr>
  </w:style>
  <w:style w:type="character" w:customStyle="1" w:styleId="FormuledepolitesseCar">
    <w:name w:val="Formule de politesse Car"/>
    <w:link w:val="Formuledepolitesse"/>
    <w:rsid w:val="002242AC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2242A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242A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242A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242A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242A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242A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242A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242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242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242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242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242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242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242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242AC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242AC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242AC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2242A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242A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242A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242A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242A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242A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242A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242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242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242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242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242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242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242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242AC"/>
    <w:pPr>
      <w:ind w:left="180" w:hanging="180"/>
    </w:pPr>
  </w:style>
  <w:style w:type="paragraph" w:styleId="Index2">
    <w:name w:val="index 2"/>
    <w:basedOn w:val="Normal"/>
    <w:next w:val="Normal"/>
    <w:rsid w:val="002242AC"/>
    <w:pPr>
      <w:ind w:left="360" w:hanging="180"/>
    </w:pPr>
  </w:style>
  <w:style w:type="paragraph" w:styleId="Index3">
    <w:name w:val="index 3"/>
    <w:basedOn w:val="Normal"/>
    <w:next w:val="Normal"/>
    <w:rsid w:val="002242AC"/>
    <w:pPr>
      <w:ind w:left="540" w:hanging="180"/>
    </w:pPr>
  </w:style>
  <w:style w:type="paragraph" w:styleId="Index4">
    <w:name w:val="index 4"/>
    <w:basedOn w:val="Normal"/>
    <w:next w:val="Normal"/>
    <w:rsid w:val="002242AC"/>
    <w:pPr>
      <w:ind w:left="720" w:hanging="180"/>
    </w:pPr>
  </w:style>
  <w:style w:type="paragraph" w:styleId="Index5">
    <w:name w:val="index 5"/>
    <w:basedOn w:val="Normal"/>
    <w:next w:val="Normal"/>
    <w:rsid w:val="002242AC"/>
    <w:pPr>
      <w:ind w:left="900" w:hanging="180"/>
    </w:pPr>
  </w:style>
  <w:style w:type="paragraph" w:styleId="Index6">
    <w:name w:val="index 6"/>
    <w:basedOn w:val="Normal"/>
    <w:next w:val="Normal"/>
    <w:rsid w:val="002242AC"/>
    <w:pPr>
      <w:ind w:left="1080" w:hanging="180"/>
    </w:pPr>
  </w:style>
  <w:style w:type="paragraph" w:styleId="Index7">
    <w:name w:val="index 7"/>
    <w:basedOn w:val="Normal"/>
    <w:next w:val="Normal"/>
    <w:rsid w:val="002242AC"/>
    <w:pPr>
      <w:ind w:left="1260" w:hanging="180"/>
    </w:pPr>
  </w:style>
  <w:style w:type="paragraph" w:styleId="Index8">
    <w:name w:val="index 8"/>
    <w:basedOn w:val="Normal"/>
    <w:next w:val="Normal"/>
    <w:rsid w:val="002242AC"/>
    <w:pPr>
      <w:ind w:left="1440" w:hanging="180"/>
    </w:pPr>
  </w:style>
  <w:style w:type="paragraph" w:styleId="Index9">
    <w:name w:val="index 9"/>
    <w:basedOn w:val="Normal"/>
    <w:next w:val="Normal"/>
    <w:rsid w:val="002242AC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2242AC"/>
    <w:rPr>
      <w:b/>
      <w:bCs/>
      <w:sz w:val="20"/>
      <w:szCs w:val="20"/>
    </w:rPr>
  </w:style>
  <w:style w:type="character" w:styleId="Lienhypertexte">
    <w:name w:val="Hyperlink"/>
    <w:rsid w:val="002242AC"/>
    <w:rPr>
      <w:color w:val="0000FF"/>
      <w:u w:val="single"/>
    </w:rPr>
  </w:style>
  <w:style w:type="character" w:styleId="Lienhypertextesuivivisit">
    <w:name w:val="FollowedHyperlink"/>
    <w:rsid w:val="002242AC"/>
    <w:rPr>
      <w:color w:val="800080"/>
      <w:u w:val="single"/>
    </w:rPr>
  </w:style>
  <w:style w:type="paragraph" w:styleId="Liste">
    <w:name w:val="List"/>
    <w:basedOn w:val="Normal"/>
    <w:rsid w:val="002242AC"/>
    <w:pPr>
      <w:ind w:left="283" w:hanging="283"/>
      <w:contextualSpacing/>
    </w:pPr>
  </w:style>
  <w:style w:type="paragraph" w:styleId="Liste2">
    <w:name w:val="List 2"/>
    <w:basedOn w:val="Normal"/>
    <w:rsid w:val="002242AC"/>
    <w:pPr>
      <w:ind w:left="566" w:hanging="283"/>
      <w:contextualSpacing/>
    </w:pPr>
  </w:style>
  <w:style w:type="paragraph" w:styleId="Liste3">
    <w:name w:val="List 3"/>
    <w:basedOn w:val="Normal"/>
    <w:rsid w:val="002242AC"/>
    <w:pPr>
      <w:ind w:left="849" w:hanging="283"/>
      <w:contextualSpacing/>
    </w:pPr>
  </w:style>
  <w:style w:type="paragraph" w:styleId="Liste4">
    <w:name w:val="List 4"/>
    <w:basedOn w:val="Normal"/>
    <w:rsid w:val="002242AC"/>
    <w:pPr>
      <w:ind w:left="1132" w:hanging="283"/>
      <w:contextualSpacing/>
    </w:pPr>
  </w:style>
  <w:style w:type="paragraph" w:styleId="Liste5">
    <w:name w:val="List 5"/>
    <w:basedOn w:val="Normal"/>
    <w:rsid w:val="002242AC"/>
    <w:pPr>
      <w:ind w:left="1415" w:hanging="283"/>
      <w:contextualSpacing/>
    </w:pPr>
  </w:style>
  <w:style w:type="paragraph" w:styleId="Listenumros">
    <w:name w:val="List Number"/>
    <w:basedOn w:val="Normal"/>
    <w:rsid w:val="002242AC"/>
    <w:pPr>
      <w:numPr>
        <w:numId w:val="4"/>
      </w:numPr>
      <w:contextualSpacing/>
    </w:pPr>
  </w:style>
  <w:style w:type="paragraph" w:styleId="Listenumros2">
    <w:name w:val="List Number 2"/>
    <w:basedOn w:val="Normal"/>
    <w:rsid w:val="002242AC"/>
    <w:pPr>
      <w:numPr>
        <w:numId w:val="5"/>
      </w:numPr>
      <w:contextualSpacing/>
    </w:pPr>
  </w:style>
  <w:style w:type="paragraph" w:styleId="Listenumros3">
    <w:name w:val="List Number 3"/>
    <w:basedOn w:val="Normal"/>
    <w:rsid w:val="002242AC"/>
    <w:pPr>
      <w:numPr>
        <w:numId w:val="6"/>
      </w:numPr>
      <w:contextualSpacing/>
    </w:pPr>
  </w:style>
  <w:style w:type="paragraph" w:styleId="Listenumros4">
    <w:name w:val="List Number 4"/>
    <w:basedOn w:val="Normal"/>
    <w:rsid w:val="002242AC"/>
    <w:pPr>
      <w:numPr>
        <w:numId w:val="7"/>
      </w:numPr>
      <w:contextualSpacing/>
    </w:pPr>
  </w:style>
  <w:style w:type="paragraph" w:styleId="Listenumros5">
    <w:name w:val="List Number 5"/>
    <w:basedOn w:val="Normal"/>
    <w:rsid w:val="002242AC"/>
    <w:pPr>
      <w:numPr>
        <w:numId w:val="8"/>
      </w:numPr>
      <w:contextualSpacing/>
    </w:pPr>
  </w:style>
  <w:style w:type="paragraph" w:styleId="Listepuces2">
    <w:name w:val="List Bullet 2"/>
    <w:basedOn w:val="Normal"/>
    <w:rsid w:val="002242AC"/>
    <w:pPr>
      <w:numPr>
        <w:numId w:val="10"/>
      </w:numPr>
      <w:contextualSpacing/>
    </w:pPr>
  </w:style>
  <w:style w:type="paragraph" w:styleId="Listepuces3">
    <w:name w:val="List Bullet 3"/>
    <w:basedOn w:val="Normal"/>
    <w:rsid w:val="002242AC"/>
    <w:pPr>
      <w:numPr>
        <w:numId w:val="11"/>
      </w:numPr>
      <w:contextualSpacing/>
    </w:pPr>
  </w:style>
  <w:style w:type="paragraph" w:styleId="Listepuces4">
    <w:name w:val="List Bullet 4"/>
    <w:basedOn w:val="Normal"/>
    <w:rsid w:val="002242AC"/>
    <w:pPr>
      <w:numPr>
        <w:numId w:val="12"/>
      </w:numPr>
      <w:contextualSpacing/>
    </w:pPr>
  </w:style>
  <w:style w:type="paragraph" w:styleId="Listepuces5">
    <w:name w:val="List Bullet 5"/>
    <w:basedOn w:val="Normal"/>
    <w:rsid w:val="002242AC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2242A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242A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242A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242A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242A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242A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242A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242A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242A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242A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242A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242A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242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242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242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242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242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242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242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242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242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242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242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242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242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242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242A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2242AC"/>
    <w:rPr>
      <w:sz w:val="16"/>
      <w:szCs w:val="16"/>
    </w:rPr>
  </w:style>
  <w:style w:type="paragraph" w:styleId="NormalWeb">
    <w:name w:val="Normal (Web)"/>
    <w:basedOn w:val="Normal"/>
    <w:rsid w:val="002242AC"/>
    <w:rPr>
      <w:rFonts w:ascii="Times New Roman" w:hAnsi="Times New Roman"/>
      <w:sz w:val="24"/>
    </w:rPr>
  </w:style>
  <w:style w:type="paragraph" w:styleId="Normalcentr">
    <w:name w:val="Block Text"/>
    <w:basedOn w:val="Normal"/>
    <w:rsid w:val="002242A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2242AC"/>
    <w:rPr>
      <w:sz w:val="20"/>
      <w:szCs w:val="20"/>
    </w:rPr>
  </w:style>
  <w:style w:type="character" w:customStyle="1" w:styleId="NotedebasdepageCar">
    <w:name w:val="Note de bas de page Car"/>
    <w:link w:val="Notedebasdepage"/>
    <w:rsid w:val="002242AC"/>
    <w:rPr>
      <w:rFonts w:ascii="Arial" w:hAnsi="Arial"/>
    </w:rPr>
  </w:style>
  <w:style w:type="paragraph" w:styleId="Notedefin">
    <w:name w:val="endnote text"/>
    <w:basedOn w:val="Normal"/>
    <w:link w:val="NotedefinCar"/>
    <w:rsid w:val="002242AC"/>
    <w:rPr>
      <w:sz w:val="20"/>
      <w:szCs w:val="20"/>
    </w:rPr>
  </w:style>
  <w:style w:type="character" w:customStyle="1" w:styleId="NotedefinCar">
    <w:name w:val="Note de fin Car"/>
    <w:link w:val="Notedefin"/>
    <w:rsid w:val="002242AC"/>
    <w:rPr>
      <w:rFonts w:ascii="Arial" w:hAnsi="Arial"/>
    </w:rPr>
  </w:style>
  <w:style w:type="character" w:styleId="Numrodeligne">
    <w:name w:val="line number"/>
    <w:rsid w:val="002242AC"/>
  </w:style>
  <w:style w:type="character" w:styleId="Numrodepage">
    <w:name w:val="page number"/>
    <w:rsid w:val="002242AC"/>
  </w:style>
  <w:style w:type="paragraph" w:styleId="Objetducommentaire">
    <w:name w:val="annotation subject"/>
    <w:basedOn w:val="Commentaire"/>
    <w:next w:val="Commentaire"/>
    <w:link w:val="ObjetducommentaireCar"/>
    <w:rsid w:val="002242AC"/>
    <w:rPr>
      <w:b/>
      <w:bCs/>
    </w:rPr>
  </w:style>
  <w:style w:type="character" w:customStyle="1" w:styleId="ObjetducommentaireCar">
    <w:name w:val="Objet du commentaire Car"/>
    <w:link w:val="Objetducommentaire"/>
    <w:rsid w:val="002242AC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242AC"/>
    <w:pPr>
      <w:ind w:left="708"/>
    </w:pPr>
  </w:style>
  <w:style w:type="paragraph" w:styleId="PrformatHTML">
    <w:name w:val="HTML Preformatted"/>
    <w:basedOn w:val="Normal"/>
    <w:link w:val="PrformatHTMLCar"/>
    <w:rsid w:val="002242A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2242A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2242A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242A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242A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2242AC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2242A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242AC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2242A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242AC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2242A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242AC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2242A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242AC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2242AC"/>
    <w:pPr>
      <w:ind w:left="708"/>
    </w:pPr>
  </w:style>
  <w:style w:type="paragraph" w:styleId="Salutations">
    <w:name w:val="Salutation"/>
    <w:basedOn w:val="Normal"/>
    <w:next w:val="Normal"/>
    <w:link w:val="SalutationsCar"/>
    <w:rsid w:val="002242AC"/>
  </w:style>
  <w:style w:type="character" w:customStyle="1" w:styleId="SalutationsCar">
    <w:name w:val="Salutations Car"/>
    <w:link w:val="Salutations"/>
    <w:rsid w:val="002242AC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2242AC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2242AC"/>
    <w:pPr>
      <w:ind w:left="4252"/>
    </w:pPr>
  </w:style>
  <w:style w:type="character" w:customStyle="1" w:styleId="SignatureCar">
    <w:name w:val="Signature Car"/>
    <w:link w:val="Signature"/>
    <w:rsid w:val="002242AC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2242AC"/>
  </w:style>
  <w:style w:type="character" w:customStyle="1" w:styleId="SignaturelectroniqueCar">
    <w:name w:val="Signature électronique Car"/>
    <w:link w:val="Signaturelectronique"/>
    <w:rsid w:val="002242AC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2242AC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2242A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2242AC"/>
    <w:pPr>
      <w:ind w:left="0"/>
    </w:pPr>
  </w:style>
  <w:style w:type="paragraph" w:styleId="Tabledesrfrencesjuridiques">
    <w:name w:val="table of authorities"/>
    <w:basedOn w:val="Normal"/>
    <w:next w:val="Normal"/>
    <w:rsid w:val="002242AC"/>
    <w:pPr>
      <w:ind w:left="180" w:hanging="180"/>
    </w:pPr>
  </w:style>
  <w:style w:type="table" w:styleId="Tableauclassique1">
    <w:name w:val="Table Classic 1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242AC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242AC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242AC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242AC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242AC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242AC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242AC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242AC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242AC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242AC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242AC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242AC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242AC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242AC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242AC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242A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2242A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2242AC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242A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2242AC"/>
    <w:rPr>
      <w:color w:val="808080"/>
    </w:rPr>
  </w:style>
  <w:style w:type="paragraph" w:styleId="Textedemacro">
    <w:name w:val="macro"/>
    <w:link w:val="TextedemacroCar"/>
    <w:rsid w:val="002242A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2242AC"/>
    <w:rPr>
      <w:rFonts w:ascii="Courier New" w:hAnsi="Courier New" w:cs="Courier New"/>
    </w:rPr>
  </w:style>
  <w:style w:type="table" w:styleId="Thmedutableau">
    <w:name w:val="Table Theme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2242AC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2242A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2242AC"/>
  </w:style>
  <w:style w:type="character" w:customStyle="1" w:styleId="TitredenoteCar">
    <w:name w:val="Titre de note Car"/>
    <w:link w:val="Titredenote"/>
    <w:rsid w:val="002242AC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2242A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242A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242AC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2242AC"/>
    <w:pPr>
      <w:ind w:left="0"/>
    </w:pPr>
  </w:style>
  <w:style w:type="paragraph" w:styleId="TM2">
    <w:name w:val="toc 2"/>
    <w:basedOn w:val="Normal"/>
    <w:next w:val="Normal"/>
    <w:rsid w:val="002242AC"/>
    <w:pPr>
      <w:ind w:left="180"/>
    </w:pPr>
  </w:style>
  <w:style w:type="paragraph" w:styleId="TM3">
    <w:name w:val="toc 3"/>
    <w:basedOn w:val="Normal"/>
    <w:next w:val="Normal"/>
    <w:rsid w:val="002242AC"/>
    <w:pPr>
      <w:ind w:left="360"/>
    </w:pPr>
  </w:style>
  <w:style w:type="paragraph" w:styleId="TM4">
    <w:name w:val="toc 4"/>
    <w:basedOn w:val="Normal"/>
    <w:next w:val="Normal"/>
    <w:rsid w:val="002242AC"/>
    <w:pPr>
      <w:ind w:left="540"/>
    </w:pPr>
  </w:style>
  <w:style w:type="paragraph" w:styleId="TM5">
    <w:name w:val="toc 5"/>
    <w:basedOn w:val="Normal"/>
    <w:next w:val="Normal"/>
    <w:rsid w:val="002242AC"/>
    <w:pPr>
      <w:ind w:left="720"/>
    </w:pPr>
  </w:style>
  <w:style w:type="paragraph" w:styleId="TM6">
    <w:name w:val="toc 6"/>
    <w:basedOn w:val="Normal"/>
    <w:next w:val="Normal"/>
    <w:rsid w:val="002242AC"/>
    <w:pPr>
      <w:ind w:left="900"/>
    </w:pPr>
  </w:style>
  <w:style w:type="paragraph" w:styleId="TM7">
    <w:name w:val="toc 7"/>
    <w:basedOn w:val="Normal"/>
    <w:next w:val="Normal"/>
    <w:rsid w:val="002242AC"/>
    <w:pPr>
      <w:ind w:left="1080"/>
    </w:pPr>
  </w:style>
  <w:style w:type="paragraph" w:styleId="TM8">
    <w:name w:val="toc 8"/>
    <w:basedOn w:val="Normal"/>
    <w:next w:val="Normal"/>
    <w:rsid w:val="002242AC"/>
    <w:pPr>
      <w:ind w:left="1260"/>
    </w:pPr>
  </w:style>
  <w:style w:type="paragraph" w:styleId="TM9">
    <w:name w:val="toc 9"/>
    <w:basedOn w:val="Normal"/>
    <w:next w:val="Normal"/>
    <w:rsid w:val="002242AC"/>
    <w:pPr>
      <w:ind w:left="1440"/>
    </w:pPr>
  </w:style>
  <w:style w:type="table" w:styleId="Trameclaire-Accent1">
    <w:name w:val="Light Shading Accent 1"/>
    <w:basedOn w:val="TableauNormal"/>
    <w:uiPriority w:val="60"/>
    <w:rsid w:val="002242A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242A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242A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242A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242A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242A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242A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242A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242A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242A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242A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242A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242A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242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242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242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242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242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242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242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242A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1AF3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34A7E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0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2242AC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2242AC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2242AC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2242AC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2242AC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FE03C8"/>
    <w:pPr>
      <w:numPr>
        <w:numId w:val="14"/>
      </w:numPr>
      <w:tabs>
        <w:tab w:val="clear" w:pos="567"/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111111">
    <w:name w:val="Outline List 2"/>
    <w:basedOn w:val="Aucuneliste"/>
    <w:rsid w:val="002242AC"/>
    <w:pPr>
      <w:numPr>
        <w:numId w:val="22"/>
      </w:numPr>
    </w:pPr>
  </w:style>
  <w:style w:type="numbering" w:styleId="1ai">
    <w:name w:val="Outline List 1"/>
    <w:basedOn w:val="Aucuneliste"/>
    <w:rsid w:val="002242AC"/>
    <w:pPr>
      <w:numPr>
        <w:numId w:val="23"/>
      </w:numPr>
    </w:pPr>
  </w:style>
  <w:style w:type="character" w:styleId="Accentuation">
    <w:name w:val="Emphasis"/>
    <w:qFormat/>
    <w:rsid w:val="002242AC"/>
    <w:rPr>
      <w:i/>
      <w:iCs/>
    </w:rPr>
  </w:style>
  <w:style w:type="character" w:styleId="AcronymeHTML">
    <w:name w:val="HTML Acronym"/>
    <w:rsid w:val="002242AC"/>
  </w:style>
  <w:style w:type="paragraph" w:styleId="Adressedestinataire">
    <w:name w:val="envelope address"/>
    <w:basedOn w:val="Normal"/>
    <w:rsid w:val="002242A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2242A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2242AC"/>
    <w:rPr>
      <w:i/>
      <w:iCs/>
    </w:rPr>
  </w:style>
  <w:style w:type="character" w:customStyle="1" w:styleId="AdresseHTMLCar">
    <w:name w:val="Adresse HTML Car"/>
    <w:link w:val="AdresseHTML"/>
    <w:rsid w:val="002242AC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2242AC"/>
    <w:rPr>
      <w:vertAlign w:val="superscript"/>
    </w:rPr>
  </w:style>
  <w:style w:type="character" w:styleId="Appelnotedebasdep">
    <w:name w:val="footnote reference"/>
    <w:rsid w:val="002242AC"/>
    <w:rPr>
      <w:vertAlign w:val="superscript"/>
    </w:rPr>
  </w:style>
  <w:style w:type="character" w:customStyle="1" w:styleId="Titre5Car">
    <w:name w:val="Titre 5 Car"/>
    <w:link w:val="Titre5"/>
    <w:semiHidden/>
    <w:rsid w:val="002242A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2242A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2242A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2242A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2242A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2242AC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242AC"/>
  </w:style>
  <w:style w:type="paragraph" w:styleId="Citation">
    <w:name w:val="Quote"/>
    <w:basedOn w:val="Normal"/>
    <w:next w:val="Normal"/>
    <w:link w:val="CitationCar"/>
    <w:uiPriority w:val="29"/>
    <w:qFormat/>
    <w:rsid w:val="002242A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242AC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2242A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42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242AC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2242A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242A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242AC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242AC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242AC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242AC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242AC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2242AC"/>
    <w:rPr>
      <w:sz w:val="20"/>
      <w:szCs w:val="20"/>
    </w:rPr>
  </w:style>
  <w:style w:type="character" w:customStyle="1" w:styleId="CommentaireCar">
    <w:name w:val="Commentaire Car"/>
    <w:link w:val="Commentaire"/>
    <w:rsid w:val="002242AC"/>
    <w:rPr>
      <w:rFonts w:ascii="Arial" w:hAnsi="Arial"/>
    </w:rPr>
  </w:style>
  <w:style w:type="paragraph" w:styleId="Corpsdetexte">
    <w:name w:val="Body Text"/>
    <w:basedOn w:val="Normal"/>
    <w:link w:val="CorpsdetexteCar"/>
    <w:rsid w:val="002242AC"/>
    <w:pPr>
      <w:spacing w:after="120"/>
    </w:pPr>
  </w:style>
  <w:style w:type="character" w:customStyle="1" w:styleId="CorpsdetexteCar">
    <w:name w:val="Corps de texte Car"/>
    <w:link w:val="Corpsdetexte"/>
    <w:rsid w:val="002242AC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2242A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242AC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2242A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242AC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2242AC"/>
  </w:style>
  <w:style w:type="character" w:customStyle="1" w:styleId="DateCar">
    <w:name w:val="Date Car"/>
    <w:link w:val="Date"/>
    <w:rsid w:val="002242AC"/>
    <w:rPr>
      <w:rFonts w:ascii="Arial" w:hAnsi="Arial"/>
      <w:sz w:val="18"/>
      <w:szCs w:val="24"/>
    </w:rPr>
  </w:style>
  <w:style w:type="character" w:styleId="DfinitionHTML">
    <w:name w:val="HTML Definition"/>
    <w:rsid w:val="002242AC"/>
    <w:rPr>
      <w:i/>
      <w:iCs/>
    </w:rPr>
  </w:style>
  <w:style w:type="table" w:styleId="Effetsdetableau3D1">
    <w:name w:val="Table 3D effects 1"/>
    <w:basedOn w:val="TableauNormal"/>
    <w:rsid w:val="002242AC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242AC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242AC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242AC"/>
    <w:rPr>
      <w:b/>
      <w:bCs/>
    </w:rPr>
  </w:style>
  <w:style w:type="character" w:styleId="Emphaseintense">
    <w:name w:val="Intense Emphasis"/>
    <w:uiPriority w:val="21"/>
    <w:qFormat/>
    <w:rsid w:val="002242A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242A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242A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2242A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242AC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2242A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242A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242A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2242AC"/>
    <w:pPr>
      <w:ind w:left="4252"/>
    </w:pPr>
  </w:style>
  <w:style w:type="character" w:customStyle="1" w:styleId="FormuledepolitesseCar">
    <w:name w:val="Formule de politesse Car"/>
    <w:link w:val="Formuledepolitesse"/>
    <w:rsid w:val="002242AC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2242A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242A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242A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242A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242A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242A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242A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242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242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242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242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242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242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242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242AC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242AC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242AC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2242A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242A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242A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242A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242A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242A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242A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242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242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242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242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242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242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242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242AC"/>
    <w:pPr>
      <w:ind w:left="180" w:hanging="180"/>
    </w:pPr>
  </w:style>
  <w:style w:type="paragraph" w:styleId="Index2">
    <w:name w:val="index 2"/>
    <w:basedOn w:val="Normal"/>
    <w:next w:val="Normal"/>
    <w:rsid w:val="002242AC"/>
    <w:pPr>
      <w:ind w:left="360" w:hanging="180"/>
    </w:pPr>
  </w:style>
  <w:style w:type="paragraph" w:styleId="Index3">
    <w:name w:val="index 3"/>
    <w:basedOn w:val="Normal"/>
    <w:next w:val="Normal"/>
    <w:rsid w:val="002242AC"/>
    <w:pPr>
      <w:ind w:left="540" w:hanging="180"/>
    </w:pPr>
  </w:style>
  <w:style w:type="paragraph" w:styleId="Index4">
    <w:name w:val="index 4"/>
    <w:basedOn w:val="Normal"/>
    <w:next w:val="Normal"/>
    <w:rsid w:val="002242AC"/>
    <w:pPr>
      <w:ind w:left="720" w:hanging="180"/>
    </w:pPr>
  </w:style>
  <w:style w:type="paragraph" w:styleId="Index5">
    <w:name w:val="index 5"/>
    <w:basedOn w:val="Normal"/>
    <w:next w:val="Normal"/>
    <w:rsid w:val="002242AC"/>
    <w:pPr>
      <w:ind w:left="900" w:hanging="180"/>
    </w:pPr>
  </w:style>
  <w:style w:type="paragraph" w:styleId="Index6">
    <w:name w:val="index 6"/>
    <w:basedOn w:val="Normal"/>
    <w:next w:val="Normal"/>
    <w:rsid w:val="002242AC"/>
    <w:pPr>
      <w:ind w:left="1080" w:hanging="180"/>
    </w:pPr>
  </w:style>
  <w:style w:type="paragraph" w:styleId="Index7">
    <w:name w:val="index 7"/>
    <w:basedOn w:val="Normal"/>
    <w:next w:val="Normal"/>
    <w:rsid w:val="002242AC"/>
    <w:pPr>
      <w:ind w:left="1260" w:hanging="180"/>
    </w:pPr>
  </w:style>
  <w:style w:type="paragraph" w:styleId="Index8">
    <w:name w:val="index 8"/>
    <w:basedOn w:val="Normal"/>
    <w:next w:val="Normal"/>
    <w:rsid w:val="002242AC"/>
    <w:pPr>
      <w:ind w:left="1440" w:hanging="180"/>
    </w:pPr>
  </w:style>
  <w:style w:type="paragraph" w:styleId="Index9">
    <w:name w:val="index 9"/>
    <w:basedOn w:val="Normal"/>
    <w:next w:val="Normal"/>
    <w:rsid w:val="002242AC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2242AC"/>
    <w:rPr>
      <w:b/>
      <w:bCs/>
      <w:sz w:val="20"/>
      <w:szCs w:val="20"/>
    </w:rPr>
  </w:style>
  <w:style w:type="character" w:styleId="Lienhypertexte">
    <w:name w:val="Hyperlink"/>
    <w:rsid w:val="002242AC"/>
    <w:rPr>
      <w:color w:val="0000FF"/>
      <w:u w:val="single"/>
    </w:rPr>
  </w:style>
  <w:style w:type="character" w:styleId="Lienhypertextesuivivisit">
    <w:name w:val="FollowedHyperlink"/>
    <w:rsid w:val="002242AC"/>
    <w:rPr>
      <w:color w:val="800080"/>
      <w:u w:val="single"/>
    </w:rPr>
  </w:style>
  <w:style w:type="paragraph" w:styleId="Liste">
    <w:name w:val="List"/>
    <w:basedOn w:val="Normal"/>
    <w:rsid w:val="002242AC"/>
    <w:pPr>
      <w:ind w:left="283" w:hanging="283"/>
      <w:contextualSpacing/>
    </w:pPr>
  </w:style>
  <w:style w:type="paragraph" w:styleId="Liste2">
    <w:name w:val="List 2"/>
    <w:basedOn w:val="Normal"/>
    <w:rsid w:val="002242AC"/>
    <w:pPr>
      <w:ind w:left="566" w:hanging="283"/>
      <w:contextualSpacing/>
    </w:pPr>
  </w:style>
  <w:style w:type="paragraph" w:styleId="Liste3">
    <w:name w:val="List 3"/>
    <w:basedOn w:val="Normal"/>
    <w:rsid w:val="002242AC"/>
    <w:pPr>
      <w:ind w:left="849" w:hanging="283"/>
      <w:contextualSpacing/>
    </w:pPr>
  </w:style>
  <w:style w:type="paragraph" w:styleId="Liste4">
    <w:name w:val="List 4"/>
    <w:basedOn w:val="Normal"/>
    <w:rsid w:val="002242AC"/>
    <w:pPr>
      <w:ind w:left="1132" w:hanging="283"/>
      <w:contextualSpacing/>
    </w:pPr>
  </w:style>
  <w:style w:type="paragraph" w:styleId="Liste5">
    <w:name w:val="List 5"/>
    <w:basedOn w:val="Normal"/>
    <w:rsid w:val="002242AC"/>
    <w:pPr>
      <w:ind w:left="1415" w:hanging="283"/>
      <w:contextualSpacing/>
    </w:pPr>
  </w:style>
  <w:style w:type="paragraph" w:styleId="Listenumros">
    <w:name w:val="List Number"/>
    <w:basedOn w:val="Normal"/>
    <w:rsid w:val="002242AC"/>
    <w:pPr>
      <w:numPr>
        <w:numId w:val="4"/>
      </w:numPr>
      <w:contextualSpacing/>
    </w:pPr>
  </w:style>
  <w:style w:type="paragraph" w:styleId="Listenumros2">
    <w:name w:val="List Number 2"/>
    <w:basedOn w:val="Normal"/>
    <w:rsid w:val="002242AC"/>
    <w:pPr>
      <w:numPr>
        <w:numId w:val="5"/>
      </w:numPr>
      <w:contextualSpacing/>
    </w:pPr>
  </w:style>
  <w:style w:type="paragraph" w:styleId="Listenumros3">
    <w:name w:val="List Number 3"/>
    <w:basedOn w:val="Normal"/>
    <w:rsid w:val="002242AC"/>
    <w:pPr>
      <w:numPr>
        <w:numId w:val="6"/>
      </w:numPr>
      <w:contextualSpacing/>
    </w:pPr>
  </w:style>
  <w:style w:type="paragraph" w:styleId="Listenumros4">
    <w:name w:val="List Number 4"/>
    <w:basedOn w:val="Normal"/>
    <w:rsid w:val="002242AC"/>
    <w:pPr>
      <w:numPr>
        <w:numId w:val="7"/>
      </w:numPr>
      <w:contextualSpacing/>
    </w:pPr>
  </w:style>
  <w:style w:type="paragraph" w:styleId="Listenumros5">
    <w:name w:val="List Number 5"/>
    <w:basedOn w:val="Normal"/>
    <w:rsid w:val="002242AC"/>
    <w:pPr>
      <w:numPr>
        <w:numId w:val="8"/>
      </w:numPr>
      <w:contextualSpacing/>
    </w:pPr>
  </w:style>
  <w:style w:type="paragraph" w:styleId="Listepuces2">
    <w:name w:val="List Bullet 2"/>
    <w:basedOn w:val="Normal"/>
    <w:rsid w:val="002242AC"/>
    <w:pPr>
      <w:numPr>
        <w:numId w:val="10"/>
      </w:numPr>
      <w:contextualSpacing/>
    </w:pPr>
  </w:style>
  <w:style w:type="paragraph" w:styleId="Listepuces3">
    <w:name w:val="List Bullet 3"/>
    <w:basedOn w:val="Normal"/>
    <w:rsid w:val="002242AC"/>
    <w:pPr>
      <w:numPr>
        <w:numId w:val="11"/>
      </w:numPr>
      <w:contextualSpacing/>
    </w:pPr>
  </w:style>
  <w:style w:type="paragraph" w:styleId="Listepuces4">
    <w:name w:val="List Bullet 4"/>
    <w:basedOn w:val="Normal"/>
    <w:rsid w:val="002242AC"/>
    <w:pPr>
      <w:numPr>
        <w:numId w:val="12"/>
      </w:numPr>
      <w:contextualSpacing/>
    </w:pPr>
  </w:style>
  <w:style w:type="paragraph" w:styleId="Listepuces5">
    <w:name w:val="List Bullet 5"/>
    <w:basedOn w:val="Normal"/>
    <w:rsid w:val="002242AC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2242A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242A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242A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242A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242A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242A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242A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242A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242A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242A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242A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242A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242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242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242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242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242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242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242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242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242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242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242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242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242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242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242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242A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2242AC"/>
    <w:rPr>
      <w:sz w:val="16"/>
      <w:szCs w:val="16"/>
    </w:rPr>
  </w:style>
  <w:style w:type="paragraph" w:styleId="NormalWeb">
    <w:name w:val="Normal (Web)"/>
    <w:basedOn w:val="Normal"/>
    <w:rsid w:val="002242AC"/>
    <w:rPr>
      <w:rFonts w:ascii="Times New Roman" w:hAnsi="Times New Roman"/>
      <w:sz w:val="24"/>
    </w:rPr>
  </w:style>
  <w:style w:type="paragraph" w:styleId="Normalcentr">
    <w:name w:val="Block Text"/>
    <w:basedOn w:val="Normal"/>
    <w:rsid w:val="002242A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2242AC"/>
    <w:rPr>
      <w:sz w:val="20"/>
      <w:szCs w:val="20"/>
    </w:rPr>
  </w:style>
  <w:style w:type="character" w:customStyle="1" w:styleId="NotedebasdepageCar">
    <w:name w:val="Note de bas de page Car"/>
    <w:link w:val="Notedebasdepage"/>
    <w:rsid w:val="002242AC"/>
    <w:rPr>
      <w:rFonts w:ascii="Arial" w:hAnsi="Arial"/>
    </w:rPr>
  </w:style>
  <w:style w:type="paragraph" w:styleId="Notedefin">
    <w:name w:val="endnote text"/>
    <w:basedOn w:val="Normal"/>
    <w:link w:val="NotedefinCar"/>
    <w:rsid w:val="002242AC"/>
    <w:rPr>
      <w:sz w:val="20"/>
      <w:szCs w:val="20"/>
    </w:rPr>
  </w:style>
  <w:style w:type="character" w:customStyle="1" w:styleId="NotedefinCar">
    <w:name w:val="Note de fin Car"/>
    <w:link w:val="Notedefin"/>
    <w:rsid w:val="002242AC"/>
    <w:rPr>
      <w:rFonts w:ascii="Arial" w:hAnsi="Arial"/>
    </w:rPr>
  </w:style>
  <w:style w:type="character" w:styleId="Numrodeligne">
    <w:name w:val="line number"/>
    <w:rsid w:val="002242AC"/>
  </w:style>
  <w:style w:type="character" w:styleId="Numrodepage">
    <w:name w:val="page number"/>
    <w:rsid w:val="002242AC"/>
  </w:style>
  <w:style w:type="paragraph" w:styleId="Objetducommentaire">
    <w:name w:val="annotation subject"/>
    <w:basedOn w:val="Commentaire"/>
    <w:next w:val="Commentaire"/>
    <w:link w:val="ObjetducommentaireCar"/>
    <w:rsid w:val="002242AC"/>
    <w:rPr>
      <w:b/>
      <w:bCs/>
    </w:rPr>
  </w:style>
  <w:style w:type="character" w:customStyle="1" w:styleId="ObjetducommentaireCar">
    <w:name w:val="Objet du commentaire Car"/>
    <w:link w:val="Objetducommentaire"/>
    <w:rsid w:val="002242AC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242AC"/>
    <w:pPr>
      <w:ind w:left="708"/>
    </w:pPr>
  </w:style>
  <w:style w:type="paragraph" w:styleId="PrformatHTML">
    <w:name w:val="HTML Preformatted"/>
    <w:basedOn w:val="Normal"/>
    <w:link w:val="PrformatHTMLCar"/>
    <w:rsid w:val="002242A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2242A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2242A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242A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242A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2242AC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2242A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242AC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2242A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242AC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2242A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242AC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2242A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242AC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2242AC"/>
    <w:pPr>
      <w:ind w:left="708"/>
    </w:pPr>
  </w:style>
  <w:style w:type="paragraph" w:styleId="Salutations">
    <w:name w:val="Salutation"/>
    <w:basedOn w:val="Normal"/>
    <w:next w:val="Normal"/>
    <w:link w:val="SalutationsCar"/>
    <w:rsid w:val="002242AC"/>
  </w:style>
  <w:style w:type="character" w:customStyle="1" w:styleId="SalutationsCar">
    <w:name w:val="Salutations Car"/>
    <w:link w:val="Salutations"/>
    <w:rsid w:val="002242AC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2242AC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2242AC"/>
    <w:pPr>
      <w:ind w:left="4252"/>
    </w:pPr>
  </w:style>
  <w:style w:type="character" w:customStyle="1" w:styleId="SignatureCar">
    <w:name w:val="Signature Car"/>
    <w:link w:val="Signature"/>
    <w:rsid w:val="002242AC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2242AC"/>
  </w:style>
  <w:style w:type="character" w:customStyle="1" w:styleId="SignaturelectroniqueCar">
    <w:name w:val="Signature électronique Car"/>
    <w:link w:val="Signaturelectronique"/>
    <w:rsid w:val="002242AC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2242AC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2242A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2242AC"/>
    <w:pPr>
      <w:ind w:left="0"/>
    </w:pPr>
  </w:style>
  <w:style w:type="paragraph" w:styleId="Tabledesrfrencesjuridiques">
    <w:name w:val="table of authorities"/>
    <w:basedOn w:val="Normal"/>
    <w:next w:val="Normal"/>
    <w:rsid w:val="002242AC"/>
    <w:pPr>
      <w:ind w:left="180" w:hanging="180"/>
    </w:pPr>
  </w:style>
  <w:style w:type="table" w:styleId="Tableauclassique1">
    <w:name w:val="Table Classic 1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242AC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242AC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242AC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242AC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242AC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242AC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242AC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242AC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242AC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242AC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242AC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242AC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242AC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242AC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242AC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242A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2242A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2242AC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242A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2242AC"/>
    <w:rPr>
      <w:color w:val="808080"/>
    </w:rPr>
  </w:style>
  <w:style w:type="paragraph" w:styleId="Textedemacro">
    <w:name w:val="macro"/>
    <w:link w:val="TextedemacroCar"/>
    <w:rsid w:val="002242A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2242AC"/>
    <w:rPr>
      <w:rFonts w:ascii="Courier New" w:hAnsi="Courier New" w:cs="Courier New"/>
    </w:rPr>
  </w:style>
  <w:style w:type="table" w:styleId="Thmedutableau">
    <w:name w:val="Table Theme"/>
    <w:basedOn w:val="TableauNormal"/>
    <w:rsid w:val="002242AC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2242AC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2242A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2242AC"/>
  </w:style>
  <w:style w:type="character" w:customStyle="1" w:styleId="TitredenoteCar">
    <w:name w:val="Titre de note Car"/>
    <w:link w:val="Titredenote"/>
    <w:rsid w:val="002242AC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2242A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242A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242AC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2242AC"/>
    <w:pPr>
      <w:ind w:left="0"/>
    </w:pPr>
  </w:style>
  <w:style w:type="paragraph" w:styleId="TM2">
    <w:name w:val="toc 2"/>
    <w:basedOn w:val="Normal"/>
    <w:next w:val="Normal"/>
    <w:rsid w:val="002242AC"/>
    <w:pPr>
      <w:ind w:left="180"/>
    </w:pPr>
  </w:style>
  <w:style w:type="paragraph" w:styleId="TM3">
    <w:name w:val="toc 3"/>
    <w:basedOn w:val="Normal"/>
    <w:next w:val="Normal"/>
    <w:rsid w:val="002242AC"/>
    <w:pPr>
      <w:ind w:left="360"/>
    </w:pPr>
  </w:style>
  <w:style w:type="paragraph" w:styleId="TM4">
    <w:name w:val="toc 4"/>
    <w:basedOn w:val="Normal"/>
    <w:next w:val="Normal"/>
    <w:rsid w:val="002242AC"/>
    <w:pPr>
      <w:ind w:left="540"/>
    </w:pPr>
  </w:style>
  <w:style w:type="paragraph" w:styleId="TM5">
    <w:name w:val="toc 5"/>
    <w:basedOn w:val="Normal"/>
    <w:next w:val="Normal"/>
    <w:rsid w:val="002242AC"/>
    <w:pPr>
      <w:ind w:left="720"/>
    </w:pPr>
  </w:style>
  <w:style w:type="paragraph" w:styleId="TM6">
    <w:name w:val="toc 6"/>
    <w:basedOn w:val="Normal"/>
    <w:next w:val="Normal"/>
    <w:rsid w:val="002242AC"/>
    <w:pPr>
      <w:ind w:left="900"/>
    </w:pPr>
  </w:style>
  <w:style w:type="paragraph" w:styleId="TM7">
    <w:name w:val="toc 7"/>
    <w:basedOn w:val="Normal"/>
    <w:next w:val="Normal"/>
    <w:rsid w:val="002242AC"/>
    <w:pPr>
      <w:ind w:left="1080"/>
    </w:pPr>
  </w:style>
  <w:style w:type="paragraph" w:styleId="TM8">
    <w:name w:val="toc 8"/>
    <w:basedOn w:val="Normal"/>
    <w:next w:val="Normal"/>
    <w:rsid w:val="002242AC"/>
    <w:pPr>
      <w:ind w:left="1260"/>
    </w:pPr>
  </w:style>
  <w:style w:type="paragraph" w:styleId="TM9">
    <w:name w:val="toc 9"/>
    <w:basedOn w:val="Normal"/>
    <w:next w:val="Normal"/>
    <w:rsid w:val="002242AC"/>
    <w:pPr>
      <w:ind w:left="1440"/>
    </w:pPr>
  </w:style>
  <w:style w:type="table" w:styleId="Trameclaire-Accent1">
    <w:name w:val="Light Shading Accent 1"/>
    <w:basedOn w:val="TableauNormal"/>
    <w:uiPriority w:val="60"/>
    <w:rsid w:val="002242A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242A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242A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242A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242A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242A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242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242A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242A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242A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242A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242A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242A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242A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242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242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242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242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242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242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242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242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254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Aménagement du réseau SUNNIKAN/Arone</vt:lpstr>
    </vt:vector>
  </TitlesOfParts>
  <Company>SUNNIKAN Consulting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Aménagement du réseau SUNNIKAN/Arone</dc:title>
  <dc:subject>Cahier des Charges Réseau</dc:subject>
  <dc:creator>Pierre JOUBERT</dc:creator>
  <cp:keywords>Arch_SI</cp:keywords>
  <dc:description/>
  <cp:lastModifiedBy>Pierre JOUBERT</cp:lastModifiedBy>
  <cp:revision>2</cp:revision>
  <cp:lastPrinted>2009-05-13T10:02:00Z</cp:lastPrinted>
  <dcterms:created xsi:type="dcterms:W3CDTF">2012-08-30T09:41:00Z</dcterms:created>
  <dcterms:modified xsi:type="dcterms:W3CDTF">2012-08-30T09:41:00Z</dcterms:modified>
</cp:coreProperties>
</file>