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C1E49D" w14:textId="77777777" w:rsidR="002338DD" w:rsidRPr="00C42FC4" w:rsidRDefault="002338DD" w:rsidP="00C42FC4">
      <w:pPr>
        <w:rPr>
          <w:rFonts w:ascii="Calibri" w:hAnsi="Calibri"/>
        </w:rPr>
      </w:pPr>
    </w:p>
    <w:p w14:paraId="6B179F74" w14:textId="77777777" w:rsidR="00C42FC4" w:rsidRPr="00C42FC4" w:rsidRDefault="00C42FC4" w:rsidP="00C42FC4">
      <w:pPr>
        <w:rPr>
          <w:rFonts w:ascii="Calibri" w:hAnsi="Calibri"/>
        </w:rPr>
      </w:pPr>
    </w:p>
    <w:p w14:paraId="044D12B1" w14:textId="77777777" w:rsidR="00C42FC4" w:rsidRPr="00C42FC4" w:rsidRDefault="00C42FC4" w:rsidP="00C42FC4">
      <w:pPr>
        <w:rPr>
          <w:rFonts w:ascii="Calibri" w:hAnsi="Calibri"/>
        </w:rPr>
      </w:pPr>
    </w:p>
    <w:p w14:paraId="1BD2B2FF" w14:textId="77777777" w:rsidR="00C42FC4" w:rsidRPr="00C42FC4" w:rsidRDefault="00C42FC4" w:rsidP="00C42FC4">
      <w:pPr>
        <w:rPr>
          <w:rFonts w:ascii="Calibri" w:hAnsi="Calibri"/>
        </w:rPr>
      </w:pPr>
    </w:p>
    <w:p w14:paraId="7D2997EE" w14:textId="77777777" w:rsidR="00C42FC4" w:rsidRPr="00C42FC4" w:rsidRDefault="00C42FC4" w:rsidP="00C42FC4">
      <w:pPr>
        <w:rPr>
          <w:rFonts w:ascii="Calibri" w:hAnsi="Calibri"/>
        </w:rPr>
      </w:pPr>
    </w:p>
    <w:p w14:paraId="3FB6879D" w14:textId="77777777" w:rsidR="00C42FC4" w:rsidRPr="00C42FC4" w:rsidRDefault="00C42FC4" w:rsidP="00C42FC4">
      <w:pPr>
        <w:rPr>
          <w:rFonts w:ascii="Calibri" w:hAnsi="Calibri"/>
        </w:rPr>
      </w:pPr>
    </w:p>
    <w:p w14:paraId="587D5924" w14:textId="77777777" w:rsidR="00C42FC4" w:rsidRPr="00C42FC4" w:rsidRDefault="00C42FC4" w:rsidP="00C42FC4">
      <w:pPr>
        <w:rPr>
          <w:rFonts w:ascii="Calibri" w:hAnsi="Calibri"/>
        </w:rPr>
      </w:pPr>
    </w:p>
    <w:p w14:paraId="5BD1A260" w14:textId="77777777" w:rsidR="00C42FC4" w:rsidRPr="00C42FC4" w:rsidRDefault="00C42FC4" w:rsidP="00C42FC4">
      <w:pPr>
        <w:rPr>
          <w:rFonts w:ascii="Calibri" w:hAnsi="Calibri"/>
        </w:rPr>
      </w:pPr>
    </w:p>
    <w:p w14:paraId="144F3716" w14:textId="77777777" w:rsidR="00C42FC4" w:rsidRPr="00C42FC4" w:rsidRDefault="00C42FC4" w:rsidP="00C42FC4">
      <w:pPr>
        <w:rPr>
          <w:rFonts w:ascii="Calibri" w:hAnsi="Calibri"/>
        </w:rPr>
      </w:pPr>
    </w:p>
    <w:p w14:paraId="3E010449" w14:textId="77777777" w:rsidR="00C42FC4" w:rsidRPr="00C42FC4" w:rsidRDefault="00C42FC4" w:rsidP="00C42FC4">
      <w:pPr>
        <w:rPr>
          <w:rFonts w:ascii="Calibri" w:hAnsi="Calibri"/>
        </w:rPr>
      </w:pPr>
    </w:p>
    <w:p w14:paraId="480E2E53" w14:textId="77777777" w:rsidR="00C42FC4" w:rsidRPr="00C42FC4" w:rsidRDefault="00C42FC4" w:rsidP="00C42FC4">
      <w:pPr>
        <w:rPr>
          <w:rFonts w:ascii="Calibri" w:hAnsi="Calibri"/>
        </w:rPr>
      </w:pPr>
    </w:p>
    <w:p w14:paraId="71633015" w14:textId="77777777" w:rsidR="00C42FC4" w:rsidRPr="00C42FC4" w:rsidRDefault="00C42FC4" w:rsidP="00C42FC4">
      <w:pPr>
        <w:rPr>
          <w:rFonts w:ascii="Calibri" w:hAnsi="Calibri"/>
        </w:rPr>
      </w:pPr>
    </w:p>
    <w:p w14:paraId="053899BC" w14:textId="77777777" w:rsidR="00C42FC4" w:rsidRPr="00C42FC4" w:rsidRDefault="00C42FC4" w:rsidP="00C42FC4">
      <w:pPr>
        <w:rPr>
          <w:rFonts w:ascii="Calibri" w:hAnsi="Calibri"/>
        </w:rPr>
      </w:pPr>
    </w:p>
    <w:p w14:paraId="676E62F0" w14:textId="77777777" w:rsidR="00C42FC4" w:rsidRPr="00C42FC4" w:rsidRDefault="00C42FC4" w:rsidP="00C42FC4">
      <w:pPr>
        <w:rPr>
          <w:rFonts w:ascii="Calibri" w:hAnsi="Calibri"/>
        </w:rPr>
      </w:pPr>
    </w:p>
    <w:p w14:paraId="10D68062" w14:textId="77777777" w:rsidR="00C42FC4" w:rsidRPr="00C42FC4" w:rsidRDefault="00C42FC4" w:rsidP="00C42FC4">
      <w:pPr>
        <w:rPr>
          <w:rFonts w:ascii="Calibri" w:hAnsi="Calibri"/>
        </w:rPr>
      </w:pPr>
    </w:p>
    <w:p w14:paraId="16C1E4A2" w14:textId="20609C78" w:rsidR="003452F6" w:rsidRPr="00C42FC4" w:rsidRDefault="00CA5788" w:rsidP="00C42FC4">
      <w:pPr>
        <w:spacing w:line="360" w:lineRule="auto"/>
        <w:jc w:val="center"/>
        <w:rPr>
          <w:rFonts w:ascii="Calibri" w:hAnsi="Calibri"/>
          <w:b/>
          <w:sz w:val="68"/>
          <w:szCs w:val="68"/>
        </w:rPr>
      </w:pPr>
      <w:r>
        <w:rPr>
          <w:rFonts w:ascii="Calibri" w:hAnsi="Calibri"/>
          <w:b/>
          <w:sz w:val="80"/>
        </w:rPr>
        <w:t>Staff Organisation, Qualification and Training</w:t>
      </w:r>
    </w:p>
    <w:p w14:paraId="16C1E4A5" w14:textId="77777777" w:rsidR="002338DD" w:rsidRPr="00C42FC4" w:rsidRDefault="002338DD">
      <w:pPr>
        <w:rPr>
          <w:rFonts w:ascii="Calibri" w:hAnsi="Calibri"/>
          <w:b/>
          <w:sz w:val="68"/>
        </w:rPr>
      </w:pPr>
    </w:p>
    <w:p w14:paraId="16C1E4A6" w14:textId="77777777" w:rsidR="002338DD" w:rsidRPr="00C42FC4" w:rsidRDefault="002338DD">
      <w:pPr>
        <w:jc w:val="center"/>
        <w:rPr>
          <w:rFonts w:ascii="Calibri" w:hAnsi="Calibri"/>
          <w:b/>
          <w:sz w:val="86"/>
        </w:rPr>
        <w:sectPr w:rsidR="002338DD" w:rsidRPr="00C42FC4">
          <w:headerReference w:type="default" r:id="rId8"/>
          <w:footerReference w:type="default" r:id="rId9"/>
          <w:pgSz w:w="11907" w:h="16840"/>
          <w:pgMar w:top="1418" w:right="708" w:bottom="1418" w:left="993" w:header="720" w:footer="720" w:gutter="0"/>
          <w:cols w:space="720"/>
        </w:sectPr>
      </w:pPr>
    </w:p>
    <w:tbl>
      <w:tblPr>
        <w:tblW w:w="1923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53"/>
        <w:gridCol w:w="2552"/>
        <w:gridCol w:w="329"/>
      </w:tblGrid>
      <w:tr w:rsidR="002338DD" w:rsidRPr="00C42FC4" w14:paraId="16C1E4AD" w14:textId="77777777" w:rsidTr="00CA5788">
        <w:trPr>
          <w:cantSplit/>
          <w:trHeight w:hRule="exact" w:val="2770"/>
          <w:jc w:val="center"/>
        </w:trPr>
        <w:tc>
          <w:tcPr>
            <w:tcW w:w="16353" w:type="dxa"/>
            <w:vAlign w:val="center"/>
          </w:tcPr>
          <w:p w14:paraId="16C1E4A7" w14:textId="38BDB0DE" w:rsidR="002338DD" w:rsidRPr="00C42FC4" w:rsidRDefault="002338DD" w:rsidP="00C42FC4">
            <w:pPr>
              <w:tabs>
                <w:tab w:val="left" w:pos="2108"/>
              </w:tabs>
              <w:spacing w:before="120" w:after="120"/>
              <w:ind w:left="2109"/>
              <w:jc w:val="center"/>
              <w:rPr>
                <w:rFonts w:ascii="Calibri" w:hAnsi="Calibri"/>
                <w:b/>
                <w:sz w:val="56"/>
              </w:rPr>
            </w:pPr>
            <w:r w:rsidRPr="00C42FC4">
              <w:rPr>
                <w:rFonts w:ascii="Calibri" w:hAnsi="Calibri"/>
                <w:b/>
                <w:sz w:val="56"/>
              </w:rPr>
              <w:lastRenderedPageBreak/>
              <w:t>S</w:t>
            </w:r>
            <w:r w:rsidR="00C42FC4" w:rsidRPr="00C42FC4">
              <w:rPr>
                <w:rFonts w:ascii="Calibri" w:hAnsi="Calibri"/>
                <w:b/>
                <w:sz w:val="56"/>
              </w:rPr>
              <w:t>unnikan</w:t>
            </w:r>
            <w:r w:rsidRPr="00C42FC4">
              <w:rPr>
                <w:rFonts w:ascii="Calibri" w:hAnsi="Calibri"/>
                <w:b/>
                <w:sz w:val="56"/>
              </w:rPr>
              <w:t xml:space="preserve"> Consulting</w:t>
            </w:r>
          </w:p>
          <w:p w14:paraId="16C1E4A9" w14:textId="4FF70E4A" w:rsidR="002338DD" w:rsidRPr="00C42FC4" w:rsidRDefault="00CA5788" w:rsidP="00C42FC4">
            <w:pPr>
              <w:tabs>
                <w:tab w:val="left" w:pos="2108"/>
              </w:tabs>
              <w:spacing w:before="120" w:after="120"/>
              <w:ind w:left="2109"/>
              <w:jc w:val="center"/>
              <w:rPr>
                <w:rFonts w:ascii="Calibri" w:hAnsi="Calibri"/>
                <w:b/>
                <w:sz w:val="52"/>
              </w:rPr>
            </w:pPr>
            <w:r w:rsidRPr="00CA5788">
              <w:rPr>
                <w:rFonts w:ascii="Calibri" w:hAnsi="Calibri"/>
                <w:b/>
                <w:sz w:val="56"/>
              </w:rPr>
              <w:t>Staff Organisation, Qualification and Training</w:t>
            </w:r>
          </w:p>
        </w:tc>
        <w:tc>
          <w:tcPr>
            <w:tcW w:w="2881" w:type="dxa"/>
            <w:gridSpan w:val="2"/>
            <w:textDirection w:val="tbRl"/>
            <w:vAlign w:val="bottom"/>
          </w:tcPr>
          <w:p w14:paraId="16C1E4AC" w14:textId="53EC06F2" w:rsidR="002338DD" w:rsidRPr="00C42FC4" w:rsidRDefault="00CA5788" w:rsidP="00C42FC4">
            <w:pPr>
              <w:ind w:left="113" w:right="113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C42FC4">
              <w:rPr>
                <w:rFonts w:ascii="Calibri" w:hAnsi="Calibri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02B509CB" wp14:editId="3E8DCC8F">
                  <wp:simplePos x="0" y="0"/>
                  <wp:positionH relativeFrom="column">
                    <wp:posOffset>-2055495</wp:posOffset>
                  </wp:positionH>
                  <wp:positionV relativeFrom="paragraph">
                    <wp:posOffset>808990</wp:posOffset>
                  </wp:positionV>
                  <wp:extent cx="1562100" cy="438150"/>
                  <wp:effectExtent l="0" t="9525" r="0" b="0"/>
                  <wp:wrapSquare wrapText="bothSides"/>
                  <wp:docPr id="4" name="Image 4" descr="Logo_Sunnik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5621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338DD" w:rsidRPr="00C42FC4" w14:paraId="16C1E4B2" w14:textId="77777777" w:rsidTr="00CA5788">
        <w:trPr>
          <w:gridAfter w:val="1"/>
          <w:wAfter w:w="329" w:type="dxa"/>
          <w:cantSplit/>
          <w:trHeight w:hRule="exact" w:val="431"/>
          <w:jc w:val="center"/>
        </w:trPr>
        <w:tc>
          <w:tcPr>
            <w:tcW w:w="18905" w:type="dxa"/>
            <w:gridSpan w:val="2"/>
            <w:vAlign w:val="center"/>
          </w:tcPr>
          <w:p w14:paraId="16C1E4B1" w14:textId="355F608A" w:rsidR="002338DD" w:rsidRPr="00C42FC4" w:rsidRDefault="002338DD" w:rsidP="00CA5788">
            <w:pPr>
              <w:tabs>
                <w:tab w:val="left" w:pos="2108"/>
              </w:tabs>
              <w:spacing w:before="120" w:after="120"/>
              <w:ind w:left="2109"/>
              <w:jc w:val="center"/>
              <w:rPr>
                <w:rFonts w:ascii="Calibri" w:hAnsi="Calibri"/>
                <w:sz w:val="68"/>
              </w:rPr>
            </w:pPr>
          </w:p>
        </w:tc>
      </w:tr>
    </w:tbl>
    <w:p w14:paraId="16C1E4B3" w14:textId="77777777" w:rsidR="002338DD" w:rsidRPr="00C42FC4" w:rsidRDefault="002338DD">
      <w:pPr>
        <w:jc w:val="center"/>
        <w:rPr>
          <w:rFonts w:ascii="Calibri" w:hAnsi="Calibri"/>
          <w:b/>
          <w:sz w:val="86"/>
        </w:rPr>
        <w:sectPr w:rsidR="002338DD" w:rsidRPr="00C42FC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40" w:h="11907" w:orient="landscape" w:code="9"/>
          <w:pgMar w:top="459" w:right="1962" w:bottom="505" w:left="0" w:header="720" w:footer="720" w:gutter="0"/>
          <w:cols w:space="720"/>
        </w:sectPr>
      </w:pPr>
    </w:p>
    <w:p w14:paraId="259DC0AD" w14:textId="176AC548" w:rsidR="009D71DE" w:rsidRPr="009D71DE" w:rsidRDefault="00F97072" w:rsidP="000D2587">
      <w:pPr>
        <w:tabs>
          <w:tab w:val="right" w:leader="underscore" w:pos="10773"/>
        </w:tabs>
        <w:ind w:left="567"/>
        <w:jc w:val="center"/>
        <w:rPr>
          <w:rFonts w:ascii="ITC Franklin Gothic Std Bk Cd" w:hAnsi="ITC Franklin Gothic Std Bk Cd"/>
          <w:b/>
          <w:sz w:val="8"/>
        </w:rPr>
      </w:pPr>
      <w:r w:rsidRPr="00F97072">
        <w:rPr>
          <w:rFonts w:ascii="ITC Franklin Gothic Std Bk Cd" w:hAnsi="ITC Franklin Gothic Std Bk Cd"/>
          <w:b/>
          <w:sz w:val="38"/>
        </w:rPr>
        <w:lastRenderedPageBreak/>
        <w:t>Staff Organisation, Qualification and Training</w:t>
      </w:r>
    </w:p>
    <w:p w14:paraId="75B64837" w14:textId="77777777" w:rsidR="009D71DE" w:rsidRPr="006414E2" w:rsidRDefault="009D71DE" w:rsidP="009D71DE">
      <w:pPr>
        <w:tabs>
          <w:tab w:val="right" w:leader="underscore" w:pos="10773"/>
        </w:tabs>
        <w:spacing w:after="120"/>
        <w:ind w:left="567"/>
        <w:jc w:val="center"/>
        <w:rPr>
          <w:rFonts w:ascii="Calibri" w:hAnsi="Calibri"/>
          <w:b/>
          <w:bCs/>
          <w:sz w:val="12"/>
          <w:szCs w:val="36"/>
        </w:rPr>
      </w:pPr>
    </w:p>
    <w:p w14:paraId="650F7150" w14:textId="77777777" w:rsidR="00F27FA7" w:rsidRPr="009D71DE" w:rsidRDefault="00F27FA7" w:rsidP="00F27FA7">
      <w:pPr>
        <w:numPr>
          <w:ilvl w:val="0"/>
          <w:numId w:val="2"/>
        </w:numPr>
        <w:spacing w:after="120"/>
        <w:ind w:left="1134" w:hanging="567"/>
        <w:rPr>
          <w:rFonts w:ascii="Calibri" w:hAnsi="Calibri"/>
          <w:sz w:val="26"/>
        </w:rPr>
      </w:pPr>
      <w:r w:rsidRPr="009D71DE">
        <w:rPr>
          <w:rFonts w:ascii="Calibri" w:hAnsi="Calibri"/>
          <w:sz w:val="26"/>
        </w:rPr>
        <w:t>Georges MARTIN</w:t>
      </w:r>
    </w:p>
    <w:p w14:paraId="0D0E7A55" w14:textId="77777777" w:rsidR="00F27FA7" w:rsidRDefault="00F27FA7" w:rsidP="00F27FA7">
      <w:pPr>
        <w:numPr>
          <w:ilvl w:val="0"/>
          <w:numId w:val="2"/>
        </w:numPr>
        <w:spacing w:after="120"/>
        <w:ind w:left="1134" w:hanging="567"/>
        <w:rPr>
          <w:rFonts w:ascii="Calibri" w:hAnsi="Calibri"/>
          <w:sz w:val="26"/>
        </w:rPr>
      </w:pPr>
      <w:r w:rsidRPr="00C42FC4">
        <w:rPr>
          <w:rFonts w:ascii="Calibri" w:hAnsi="Calibri"/>
          <w:sz w:val="26"/>
        </w:rPr>
        <w:t>Lobna MIFTAH-ALKHAIR</w:t>
      </w:r>
    </w:p>
    <w:p w14:paraId="733350C0" w14:textId="287DD25C" w:rsidR="00C42FC4" w:rsidRPr="00C42FC4" w:rsidRDefault="00C42FC4" w:rsidP="009D71DE">
      <w:pPr>
        <w:numPr>
          <w:ilvl w:val="0"/>
          <w:numId w:val="2"/>
        </w:numPr>
        <w:spacing w:after="120"/>
        <w:ind w:left="1134" w:hanging="567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Raphaëlle KUHN</w:t>
      </w:r>
    </w:p>
    <w:p w14:paraId="26B4CF3C" w14:textId="11321100" w:rsidR="009D71DE" w:rsidRPr="00102D82" w:rsidRDefault="009D71DE" w:rsidP="009D71DE">
      <w:pPr>
        <w:numPr>
          <w:ilvl w:val="0"/>
          <w:numId w:val="2"/>
        </w:numPr>
        <w:spacing w:after="120"/>
        <w:ind w:left="1134" w:hanging="567"/>
        <w:rPr>
          <w:rFonts w:ascii="Calibri" w:hAnsi="Calibri"/>
          <w:sz w:val="26"/>
        </w:rPr>
      </w:pPr>
      <w:r w:rsidRPr="00102D82">
        <w:rPr>
          <w:rFonts w:ascii="Calibri" w:hAnsi="Calibri"/>
          <w:sz w:val="26"/>
        </w:rPr>
        <w:t>Pauline BENOIT-ISART</w:t>
      </w:r>
    </w:p>
    <w:p w14:paraId="4AE71860" w14:textId="3B01188D" w:rsidR="00C42FC4" w:rsidRDefault="009D71DE" w:rsidP="009D71DE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Amandine QUACH</w:t>
      </w:r>
    </w:p>
    <w:p w14:paraId="56D72C11" w14:textId="098E5193" w:rsidR="00833E57" w:rsidRDefault="00833E57" w:rsidP="009D71DE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Philippe FARFOUR</w:t>
      </w:r>
    </w:p>
    <w:p w14:paraId="68BED7E9" w14:textId="7EA2F0E4" w:rsidR="0033760F" w:rsidRDefault="004F1CBC" w:rsidP="009D71DE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David MARCEREUIL</w:t>
      </w:r>
    </w:p>
    <w:p w14:paraId="4E54EEF6" w14:textId="0AE81D1E" w:rsidR="00102D82" w:rsidRDefault="00FF3B63" w:rsidP="001769F3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Jeanne RENARD</w:t>
      </w:r>
    </w:p>
    <w:p w14:paraId="252BAAFC" w14:textId="2281CE2C" w:rsidR="00102D82" w:rsidRDefault="007716C4" w:rsidP="001769F3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Marie-Noëlle BOUVERNE</w:t>
      </w:r>
    </w:p>
    <w:p w14:paraId="174CBAAF" w14:textId="7CD36F4D" w:rsidR="00102D82" w:rsidRDefault="00110F76" w:rsidP="001769F3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 xml:space="preserve">Charles-Antoine </w:t>
      </w:r>
      <w:r w:rsidR="00DB64DC">
        <w:rPr>
          <w:rFonts w:ascii="Calibri" w:hAnsi="Calibri"/>
          <w:sz w:val="26"/>
        </w:rPr>
        <w:t>DE</w:t>
      </w:r>
      <w:r>
        <w:rPr>
          <w:rFonts w:ascii="Calibri" w:hAnsi="Calibri"/>
          <w:sz w:val="26"/>
        </w:rPr>
        <w:t xml:space="preserve"> FONTENAY</w:t>
      </w:r>
    </w:p>
    <w:p w14:paraId="31F60F83" w14:textId="3EBF6B28" w:rsidR="009C6666" w:rsidRDefault="00DB64DC" w:rsidP="009C6666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 w:rsidRPr="00DB64DC">
        <w:rPr>
          <w:rFonts w:ascii="Calibri" w:hAnsi="Calibri"/>
          <w:sz w:val="26"/>
        </w:rPr>
        <w:t xml:space="preserve">Nada </w:t>
      </w:r>
      <w:proofErr w:type="spellStart"/>
      <w:r w:rsidRPr="00DB64DC">
        <w:rPr>
          <w:rFonts w:ascii="Calibri" w:hAnsi="Calibri"/>
          <w:sz w:val="26"/>
        </w:rPr>
        <w:t>Sameh</w:t>
      </w:r>
      <w:proofErr w:type="spellEnd"/>
      <w:r>
        <w:rPr>
          <w:rFonts w:ascii="Calibri" w:hAnsi="Calibri"/>
          <w:sz w:val="26"/>
        </w:rPr>
        <w:t xml:space="preserve"> </w:t>
      </w:r>
      <w:r w:rsidRPr="00DB64DC">
        <w:rPr>
          <w:rFonts w:ascii="Calibri" w:hAnsi="Calibri"/>
          <w:sz w:val="26"/>
        </w:rPr>
        <w:t>ELASSAL</w:t>
      </w:r>
    </w:p>
    <w:p w14:paraId="0A8DA802" w14:textId="3AC8DB29" w:rsidR="009D71DE" w:rsidRDefault="009D71DE" w:rsidP="009D71DE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</w:p>
    <w:p w14:paraId="078992AD" w14:textId="37945BCA" w:rsidR="00F71FC9" w:rsidRDefault="00F71FC9" w:rsidP="009C6666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</w:p>
    <w:p w14:paraId="3AB7D5A7" w14:textId="7C3C7D00" w:rsidR="00F71FC9" w:rsidRDefault="00F71FC9" w:rsidP="009C6666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</w:p>
    <w:p w14:paraId="6E331036" w14:textId="77777777" w:rsidR="008077DD" w:rsidRDefault="008077DD" w:rsidP="009C6666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</w:p>
    <w:p w14:paraId="374D6CE8" w14:textId="77777777" w:rsidR="008077DD" w:rsidRDefault="008077DD" w:rsidP="009C6666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</w:p>
    <w:p w14:paraId="0F76359E" w14:textId="3801C774" w:rsidR="009C6666" w:rsidRDefault="009C6666" w:rsidP="009C6666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Soazic BARON</w:t>
      </w:r>
    </w:p>
    <w:p w14:paraId="03A9B56E" w14:textId="77777777" w:rsidR="009C6666" w:rsidRPr="001769F3" w:rsidRDefault="009C6666" w:rsidP="009C6666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Pierre JOUBERT</w:t>
      </w:r>
    </w:p>
    <w:p w14:paraId="77E8BE61" w14:textId="7E09B2D8" w:rsidR="009D71DE" w:rsidRDefault="009D71DE" w:rsidP="009D71DE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</w:p>
    <w:p w14:paraId="756BB156" w14:textId="0CCB9EAA" w:rsidR="009D71DE" w:rsidRDefault="009D71DE" w:rsidP="009D71DE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.</w:t>
      </w:r>
    </w:p>
    <w:p w14:paraId="7A92A297" w14:textId="1DC43EA6" w:rsidR="009D71DE" w:rsidRDefault="009D71DE" w:rsidP="009D71DE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.</w:t>
      </w:r>
    </w:p>
    <w:p w14:paraId="0CA41537" w14:textId="47263793" w:rsidR="009D71DE" w:rsidRDefault="009D71DE" w:rsidP="009D71DE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.</w:t>
      </w:r>
    </w:p>
    <w:p w14:paraId="202EE024" w14:textId="21C8C1DF" w:rsidR="009D71DE" w:rsidRDefault="009D71DE" w:rsidP="009D71DE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.</w:t>
      </w:r>
    </w:p>
    <w:p w14:paraId="2DC2435B" w14:textId="3764F98A" w:rsidR="009D71DE" w:rsidRDefault="009D71DE" w:rsidP="009D71DE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.</w:t>
      </w:r>
    </w:p>
    <w:p w14:paraId="37C5F255" w14:textId="3BC444E7" w:rsidR="009D71DE" w:rsidRDefault="009D71DE" w:rsidP="009D71DE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.</w:t>
      </w:r>
    </w:p>
    <w:p w14:paraId="739437AB" w14:textId="66F2E6E2" w:rsidR="009D71DE" w:rsidRDefault="009D71DE" w:rsidP="009D71DE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.</w:t>
      </w:r>
    </w:p>
    <w:p w14:paraId="0F905681" w14:textId="2856CDEF" w:rsidR="009D71DE" w:rsidRDefault="009D71DE" w:rsidP="009D71DE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.</w:t>
      </w:r>
    </w:p>
    <w:p w14:paraId="16C1E4C2" w14:textId="382F73BB" w:rsidR="002338DD" w:rsidRPr="003D1B35" w:rsidRDefault="009D71DE" w:rsidP="003D1B35">
      <w:pPr>
        <w:numPr>
          <w:ilvl w:val="0"/>
          <w:numId w:val="2"/>
        </w:numPr>
        <w:spacing w:after="120"/>
        <w:ind w:left="1134" w:hanging="567"/>
        <w:jc w:val="left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.</w:t>
      </w:r>
    </w:p>
    <w:sectPr w:rsidR="002338DD" w:rsidRPr="003D1B35" w:rsidSect="009D71DE">
      <w:headerReference w:type="default" r:id="rId17"/>
      <w:footerReference w:type="default" r:id="rId18"/>
      <w:pgSz w:w="11907" w:h="16840" w:code="9"/>
      <w:pgMar w:top="1560" w:right="708" w:bottom="244" w:left="1418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C1E4CB" w14:textId="77777777" w:rsidR="00832B68" w:rsidRDefault="00832B68">
      <w:r>
        <w:separator/>
      </w:r>
    </w:p>
  </w:endnote>
  <w:endnote w:type="continuationSeparator" w:id="0">
    <w:p w14:paraId="16C1E4CC" w14:textId="77777777" w:rsidR="00832B68" w:rsidRDefault="00832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ITC Franklin Gothic Std Bk C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C36492" w14:textId="3EFCA7CE" w:rsidR="00C42FC4" w:rsidRPr="003C374F" w:rsidRDefault="00C42FC4" w:rsidP="00190DE3">
    <w:pPr>
      <w:pStyle w:val="Pieddepage"/>
      <w:jc w:val="right"/>
      <w:rPr>
        <w:rFonts w:ascii="Calibri" w:hAnsi="Calibri"/>
        <w:sz w:val="18"/>
      </w:rPr>
    </w:pPr>
    <w:r w:rsidRPr="003C374F">
      <w:rPr>
        <w:rFonts w:ascii="Calibri" w:hAnsi="Calibri"/>
        <w:sz w:val="18"/>
      </w:rPr>
      <w:t xml:space="preserve">Sunnikan Consulting / </w:t>
    </w:r>
    <w:r w:rsidRPr="003C374F">
      <w:rPr>
        <w:rFonts w:ascii="Calibri" w:hAnsi="Calibri"/>
        <w:sz w:val="18"/>
      </w:rPr>
      <w:fldChar w:fldCharType="begin"/>
    </w:r>
    <w:r w:rsidRPr="003C374F">
      <w:rPr>
        <w:rFonts w:ascii="Calibri" w:hAnsi="Calibri"/>
        <w:sz w:val="18"/>
      </w:rPr>
      <w:instrText xml:space="preserve"> FILENAME   \* MERGEFORMAT </w:instrText>
    </w:r>
    <w:r w:rsidRPr="003C374F">
      <w:rPr>
        <w:rFonts w:ascii="Calibri" w:hAnsi="Calibri"/>
        <w:sz w:val="18"/>
      </w:rPr>
      <w:fldChar w:fldCharType="separate"/>
    </w:r>
    <w:r w:rsidR="00DB64DC">
      <w:rPr>
        <w:rFonts w:ascii="Calibri" w:hAnsi="Calibri"/>
        <w:noProof/>
        <w:sz w:val="18"/>
      </w:rPr>
      <w:t>Consultants_Qualification_FormationCouv.docx</w:t>
    </w:r>
    <w:r w:rsidRPr="003C374F">
      <w:rPr>
        <w:rFonts w:ascii="Calibri" w:hAnsi="Calibri"/>
        <w:noProof/>
        <w:sz w:val="18"/>
      </w:rPr>
      <w:fldChar w:fldCharType="end"/>
    </w:r>
    <w:r w:rsidRPr="003C374F">
      <w:rPr>
        <w:rFonts w:ascii="Calibri" w:hAnsi="Calibri"/>
        <w:sz w:val="18"/>
      </w:rPr>
      <w:t xml:space="preserve"> / Page </w:t>
    </w:r>
    <w:r w:rsidRPr="003C374F">
      <w:rPr>
        <w:rFonts w:ascii="Calibri" w:hAnsi="Calibri"/>
        <w:sz w:val="18"/>
      </w:rPr>
      <w:fldChar w:fldCharType="begin"/>
    </w:r>
    <w:r w:rsidRPr="003C374F">
      <w:rPr>
        <w:rFonts w:ascii="Calibri" w:hAnsi="Calibri"/>
        <w:sz w:val="18"/>
      </w:rPr>
      <w:instrText xml:space="preserve"> PAGE   \* MERGEFORMAT </w:instrText>
    </w:r>
    <w:r w:rsidRPr="003C374F">
      <w:rPr>
        <w:rFonts w:ascii="Calibri" w:hAnsi="Calibri"/>
        <w:sz w:val="18"/>
      </w:rPr>
      <w:fldChar w:fldCharType="separate"/>
    </w:r>
    <w:r w:rsidR="00C2029E">
      <w:rPr>
        <w:rFonts w:ascii="Calibri" w:hAnsi="Calibri"/>
        <w:noProof/>
        <w:sz w:val="18"/>
      </w:rPr>
      <w:t>1</w:t>
    </w:r>
    <w:r w:rsidRPr="003C374F">
      <w:rPr>
        <w:rFonts w:ascii="Calibri" w:hAnsi="Calibri"/>
        <w:sz w:val="18"/>
      </w:rPr>
      <w:fldChar w:fldCharType="end"/>
    </w:r>
    <w:r w:rsidRPr="003C374F">
      <w:rPr>
        <w:rFonts w:ascii="Calibri" w:hAnsi="Calibri"/>
        <w:sz w:val="18"/>
      </w:rPr>
      <w:t>/</w:t>
    </w:r>
    <w:r w:rsidRPr="003C374F">
      <w:rPr>
        <w:rFonts w:ascii="Calibri" w:hAnsi="Calibri"/>
        <w:sz w:val="18"/>
      </w:rPr>
      <w:fldChar w:fldCharType="begin"/>
    </w:r>
    <w:r w:rsidRPr="003C374F">
      <w:rPr>
        <w:rFonts w:ascii="Calibri" w:hAnsi="Calibri"/>
        <w:sz w:val="18"/>
      </w:rPr>
      <w:instrText xml:space="preserve"> NUMPAGES   \* MERGEFORMAT </w:instrText>
    </w:r>
    <w:r w:rsidRPr="003C374F">
      <w:rPr>
        <w:rFonts w:ascii="Calibri" w:hAnsi="Calibri"/>
        <w:sz w:val="18"/>
      </w:rPr>
      <w:fldChar w:fldCharType="separate"/>
    </w:r>
    <w:r w:rsidR="00C2029E">
      <w:rPr>
        <w:rFonts w:ascii="Calibri" w:hAnsi="Calibri"/>
        <w:noProof/>
        <w:sz w:val="18"/>
      </w:rPr>
      <w:t>3</w:t>
    </w:r>
    <w:r w:rsidRPr="003C374F">
      <w:rPr>
        <w:rFonts w:ascii="Calibri" w:hAnsi="Calibri"/>
        <w:noProof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1E4D6" w14:textId="77777777" w:rsidR="00145CCA" w:rsidRDefault="00145CC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F66B15" w14:textId="09ED947B" w:rsidR="003C374F" w:rsidRPr="003C374F" w:rsidRDefault="003C374F" w:rsidP="00190DE3">
    <w:pPr>
      <w:pStyle w:val="Pieddepage"/>
      <w:jc w:val="right"/>
      <w:rPr>
        <w:rFonts w:ascii="Calibri" w:hAnsi="Calibri"/>
        <w:sz w:val="16"/>
      </w:rPr>
    </w:pPr>
    <w:r w:rsidRPr="003C374F">
      <w:rPr>
        <w:rFonts w:ascii="Calibri" w:hAnsi="Calibri"/>
        <w:sz w:val="16"/>
      </w:rPr>
      <w:t xml:space="preserve">Sunnikan Consulting / </w:t>
    </w:r>
    <w:r w:rsidRPr="003C374F">
      <w:rPr>
        <w:rFonts w:ascii="Calibri" w:hAnsi="Calibri"/>
        <w:sz w:val="16"/>
      </w:rPr>
      <w:fldChar w:fldCharType="begin"/>
    </w:r>
    <w:r w:rsidRPr="003C374F">
      <w:rPr>
        <w:rFonts w:ascii="Calibri" w:hAnsi="Calibri"/>
        <w:sz w:val="16"/>
      </w:rPr>
      <w:instrText xml:space="preserve"> FILENAME   \* MERGEFORMAT </w:instrText>
    </w:r>
    <w:r w:rsidRPr="003C374F">
      <w:rPr>
        <w:rFonts w:ascii="Calibri" w:hAnsi="Calibri"/>
        <w:sz w:val="16"/>
      </w:rPr>
      <w:fldChar w:fldCharType="separate"/>
    </w:r>
    <w:r w:rsidR="00DB64DC">
      <w:rPr>
        <w:rFonts w:ascii="Calibri" w:hAnsi="Calibri"/>
        <w:noProof/>
        <w:sz w:val="16"/>
      </w:rPr>
      <w:t>Consultants_Qualification_FormationCouv.docx</w:t>
    </w:r>
    <w:r w:rsidRPr="003C374F">
      <w:rPr>
        <w:rFonts w:ascii="Calibri" w:hAnsi="Calibri"/>
        <w:noProof/>
        <w:sz w:val="16"/>
      </w:rPr>
      <w:fldChar w:fldCharType="end"/>
    </w:r>
    <w:r w:rsidRPr="003C374F">
      <w:rPr>
        <w:rFonts w:ascii="Calibri" w:hAnsi="Calibri"/>
        <w:sz w:val="16"/>
      </w:rPr>
      <w:t xml:space="preserve"> / Page </w:t>
    </w:r>
    <w:r w:rsidRPr="003C374F">
      <w:rPr>
        <w:rFonts w:ascii="Calibri" w:hAnsi="Calibri"/>
        <w:sz w:val="16"/>
      </w:rPr>
      <w:fldChar w:fldCharType="begin"/>
    </w:r>
    <w:r w:rsidRPr="003C374F">
      <w:rPr>
        <w:rFonts w:ascii="Calibri" w:hAnsi="Calibri"/>
        <w:sz w:val="16"/>
      </w:rPr>
      <w:instrText xml:space="preserve"> PAGE   \* MERGEFORMAT </w:instrText>
    </w:r>
    <w:r w:rsidRPr="003C374F">
      <w:rPr>
        <w:rFonts w:ascii="Calibri" w:hAnsi="Calibri"/>
        <w:sz w:val="16"/>
      </w:rPr>
      <w:fldChar w:fldCharType="separate"/>
    </w:r>
    <w:r w:rsidR="00C2029E">
      <w:rPr>
        <w:rFonts w:ascii="Calibri" w:hAnsi="Calibri"/>
        <w:noProof/>
        <w:sz w:val="16"/>
      </w:rPr>
      <w:t>2</w:t>
    </w:r>
    <w:r w:rsidRPr="003C374F">
      <w:rPr>
        <w:rFonts w:ascii="Calibri" w:hAnsi="Calibri"/>
        <w:sz w:val="16"/>
      </w:rPr>
      <w:fldChar w:fldCharType="end"/>
    </w:r>
    <w:r w:rsidRPr="003C374F">
      <w:rPr>
        <w:rFonts w:ascii="Calibri" w:hAnsi="Calibri"/>
        <w:sz w:val="16"/>
      </w:rPr>
      <w:t>/</w:t>
    </w:r>
    <w:r w:rsidRPr="003C374F">
      <w:rPr>
        <w:rFonts w:ascii="Calibri" w:hAnsi="Calibri"/>
        <w:sz w:val="16"/>
      </w:rPr>
      <w:fldChar w:fldCharType="begin"/>
    </w:r>
    <w:r w:rsidRPr="003C374F">
      <w:rPr>
        <w:rFonts w:ascii="Calibri" w:hAnsi="Calibri"/>
        <w:sz w:val="16"/>
      </w:rPr>
      <w:instrText xml:space="preserve"> NUMPAGES   \* MERGEFORMAT </w:instrText>
    </w:r>
    <w:r w:rsidRPr="003C374F">
      <w:rPr>
        <w:rFonts w:ascii="Calibri" w:hAnsi="Calibri"/>
        <w:sz w:val="16"/>
      </w:rPr>
      <w:fldChar w:fldCharType="separate"/>
    </w:r>
    <w:r w:rsidR="00C2029E">
      <w:rPr>
        <w:rFonts w:ascii="Calibri" w:hAnsi="Calibri"/>
        <w:noProof/>
        <w:sz w:val="16"/>
      </w:rPr>
      <w:t>3</w:t>
    </w:r>
    <w:r w:rsidRPr="003C374F">
      <w:rPr>
        <w:rFonts w:ascii="Calibri" w:hAnsi="Calibri"/>
        <w:noProof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1E4D9" w14:textId="77777777" w:rsidR="00145CCA" w:rsidRDefault="00145CCA">
    <w:pPr>
      <w:pStyle w:val="Pieddepag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69FD0" w14:textId="1CF4DC63" w:rsidR="003C374F" w:rsidRPr="00F0103C" w:rsidRDefault="003C374F" w:rsidP="00F0103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C1E4C9" w14:textId="77777777" w:rsidR="00832B68" w:rsidRDefault="00832B68">
      <w:r>
        <w:separator/>
      </w:r>
    </w:p>
  </w:footnote>
  <w:footnote w:type="continuationSeparator" w:id="0">
    <w:p w14:paraId="16C1E4CA" w14:textId="77777777" w:rsidR="00832B68" w:rsidRDefault="00832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1E4CE" w14:textId="642FBF89" w:rsidR="00C07885" w:rsidRDefault="00C42FC4">
    <w:pPr>
      <w:pStyle w:val="En-tte"/>
    </w:pPr>
    <w:r w:rsidRPr="00C42FC4">
      <w:rPr>
        <w:rFonts w:ascii="Univers" w:hAnsi="Univers"/>
        <w:b/>
        <w:noProof/>
      </w:rPr>
      <w:drawing>
        <wp:inline distT="0" distB="0" distL="0" distR="0" wp14:anchorId="16D3C489" wp14:editId="00D47398">
          <wp:extent cx="2609850" cy="732031"/>
          <wp:effectExtent l="0" t="0" r="0" b="0"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6089" cy="756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1E4D4" w14:textId="77777777" w:rsidR="00145CCA" w:rsidRDefault="00145CC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1E4D5" w14:textId="77777777" w:rsidR="00145CCA" w:rsidRDefault="00145CCA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1E4D8" w14:textId="77777777" w:rsidR="00145CCA" w:rsidRDefault="00145CCA">
    <w:pPr>
      <w:pStyle w:val="En-tt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1E4DA" w14:textId="6B209D18" w:rsidR="00145CCA" w:rsidRDefault="00C42FC4">
    <w:pPr>
      <w:pStyle w:val="En-tte"/>
    </w:pPr>
    <w:r>
      <w:rPr>
        <w:noProof/>
      </w:rPr>
      <w:drawing>
        <wp:inline distT="0" distB="0" distL="0" distR="0" wp14:anchorId="5D3799D4" wp14:editId="39153A73">
          <wp:extent cx="1562100" cy="438150"/>
          <wp:effectExtent l="0" t="0" r="0" b="0"/>
          <wp:docPr id="5" name="Image 5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FE077C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966AD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D69CE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8A562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A8956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9B699A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FACF5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CE621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1C0FFF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9E35A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76255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27DF4C3E"/>
    <w:multiLevelType w:val="hybridMultilevel"/>
    <w:tmpl w:val="D884DD76"/>
    <w:lvl w:ilvl="0" w:tplc="7E3C587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C10D71"/>
    <w:multiLevelType w:val="multilevel"/>
    <w:tmpl w:val="53241F3A"/>
    <w:lvl w:ilvl="0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04620D"/>
    <w:multiLevelType w:val="hybridMultilevel"/>
    <w:tmpl w:val="53241F3A"/>
    <w:lvl w:ilvl="0" w:tplc="7E3C5878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9112DC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2A04F91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67C37AA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AF20810"/>
    <w:multiLevelType w:val="hybridMultilevel"/>
    <w:tmpl w:val="B4084C3E"/>
    <w:lvl w:ilvl="0" w:tplc="7E3C5878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47346077">
    <w:abstractNumId w:val="15"/>
  </w:num>
  <w:num w:numId="2" w16cid:durableId="1045374747">
    <w:abstractNumId w:val="11"/>
  </w:num>
  <w:num w:numId="3" w16cid:durableId="594705165">
    <w:abstractNumId w:val="12"/>
  </w:num>
  <w:num w:numId="4" w16cid:durableId="1174078452">
    <w:abstractNumId w:val="16"/>
  </w:num>
  <w:num w:numId="5" w16cid:durableId="1909879196">
    <w:abstractNumId w:val="14"/>
  </w:num>
  <w:num w:numId="6" w16cid:durableId="621302955">
    <w:abstractNumId w:val="10"/>
  </w:num>
  <w:num w:numId="7" w16cid:durableId="2010326733">
    <w:abstractNumId w:val="8"/>
  </w:num>
  <w:num w:numId="8" w16cid:durableId="1174803327">
    <w:abstractNumId w:val="3"/>
  </w:num>
  <w:num w:numId="9" w16cid:durableId="1743092016">
    <w:abstractNumId w:val="2"/>
  </w:num>
  <w:num w:numId="10" w16cid:durableId="1938903219">
    <w:abstractNumId w:val="1"/>
  </w:num>
  <w:num w:numId="11" w16cid:durableId="1756895007">
    <w:abstractNumId w:val="0"/>
  </w:num>
  <w:num w:numId="12" w16cid:durableId="1395734626">
    <w:abstractNumId w:val="9"/>
  </w:num>
  <w:num w:numId="13" w16cid:durableId="1913156308">
    <w:abstractNumId w:val="7"/>
  </w:num>
  <w:num w:numId="14" w16cid:durableId="1033731802">
    <w:abstractNumId w:val="6"/>
  </w:num>
  <w:num w:numId="15" w16cid:durableId="260846518">
    <w:abstractNumId w:val="5"/>
  </w:num>
  <w:num w:numId="16" w16cid:durableId="688022230">
    <w:abstractNumId w:val="4"/>
  </w:num>
  <w:num w:numId="17" w16cid:durableId="902521211">
    <w:abstractNumId w:val="13"/>
  </w:num>
  <w:num w:numId="18" w16cid:durableId="12444148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38DD"/>
    <w:rsid w:val="00015A40"/>
    <w:rsid w:val="00030584"/>
    <w:rsid w:val="000D0323"/>
    <w:rsid w:val="000D1AAD"/>
    <w:rsid w:val="000D2587"/>
    <w:rsid w:val="00102D82"/>
    <w:rsid w:val="00110F76"/>
    <w:rsid w:val="0014458A"/>
    <w:rsid w:val="00145CCA"/>
    <w:rsid w:val="001769F3"/>
    <w:rsid w:val="002338DD"/>
    <w:rsid w:val="002D41FC"/>
    <w:rsid w:val="0033760F"/>
    <w:rsid w:val="003452F6"/>
    <w:rsid w:val="003C374F"/>
    <w:rsid w:val="003D1B35"/>
    <w:rsid w:val="003D6072"/>
    <w:rsid w:val="004F1CBC"/>
    <w:rsid w:val="005F6810"/>
    <w:rsid w:val="006414E2"/>
    <w:rsid w:val="006B70D9"/>
    <w:rsid w:val="007313BE"/>
    <w:rsid w:val="00742AF5"/>
    <w:rsid w:val="007716C4"/>
    <w:rsid w:val="007740E7"/>
    <w:rsid w:val="00775FDA"/>
    <w:rsid w:val="00785A66"/>
    <w:rsid w:val="007D12A9"/>
    <w:rsid w:val="008077DD"/>
    <w:rsid w:val="0081023B"/>
    <w:rsid w:val="00832B68"/>
    <w:rsid w:val="00833E57"/>
    <w:rsid w:val="00845308"/>
    <w:rsid w:val="009250E7"/>
    <w:rsid w:val="0097520E"/>
    <w:rsid w:val="009C6666"/>
    <w:rsid w:val="009D71DE"/>
    <w:rsid w:val="00A35E18"/>
    <w:rsid w:val="00A9246F"/>
    <w:rsid w:val="00AE240F"/>
    <w:rsid w:val="00BD030E"/>
    <w:rsid w:val="00C07885"/>
    <w:rsid w:val="00C17C6C"/>
    <w:rsid w:val="00C2029E"/>
    <w:rsid w:val="00C42FC4"/>
    <w:rsid w:val="00C71660"/>
    <w:rsid w:val="00C90EF3"/>
    <w:rsid w:val="00CA5788"/>
    <w:rsid w:val="00CC1BD9"/>
    <w:rsid w:val="00CE0830"/>
    <w:rsid w:val="00CE224F"/>
    <w:rsid w:val="00D03A1B"/>
    <w:rsid w:val="00D31312"/>
    <w:rsid w:val="00D54BEB"/>
    <w:rsid w:val="00DB64DC"/>
    <w:rsid w:val="00E30A2F"/>
    <w:rsid w:val="00E33C0D"/>
    <w:rsid w:val="00EB52AC"/>
    <w:rsid w:val="00F0103C"/>
    <w:rsid w:val="00F27FA7"/>
    <w:rsid w:val="00F71FC9"/>
    <w:rsid w:val="00F97072"/>
    <w:rsid w:val="00FF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/>
    <o:shapelayout v:ext="edit">
      <o:idmap v:ext="edit" data="1"/>
    </o:shapelayout>
  </w:shapeDefaults>
  <w:decimalSymbol w:val=","/>
  <w:listSeparator w:val=";"/>
  <w14:docId w14:val="16C1E49C"/>
  <w15:docId w15:val="{9E0756AA-E2E6-4203-B8DF-73C019E6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link w:val="PieddepageCar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paragraph" w:styleId="Textedebulles">
    <w:name w:val="Balloon Text"/>
    <w:basedOn w:val="Normal"/>
    <w:link w:val="TextedebullesCar"/>
    <w:rsid w:val="00C7166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71660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C71660"/>
    <w:pPr>
      <w:numPr>
        <w:numId w:val="4"/>
      </w:numPr>
    </w:pPr>
  </w:style>
  <w:style w:type="numbering" w:styleId="1ai">
    <w:name w:val="Outline List 1"/>
    <w:basedOn w:val="Aucuneliste"/>
    <w:rsid w:val="00C71660"/>
    <w:pPr>
      <w:numPr>
        <w:numId w:val="5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character" w:styleId="Accentuation">
    <w:name w:val="Emphasis"/>
    <w:qFormat/>
    <w:rsid w:val="00C71660"/>
    <w:rPr>
      <w:i/>
      <w:iCs/>
    </w:rPr>
  </w:style>
  <w:style w:type="character" w:styleId="AcronymeHTML">
    <w:name w:val="HTML Acronym"/>
    <w:rsid w:val="00C71660"/>
  </w:style>
  <w:style w:type="paragraph" w:styleId="Adressedestinataire">
    <w:name w:val="envelope address"/>
    <w:basedOn w:val="Normal"/>
    <w:rsid w:val="00C7166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C71660"/>
    <w:rPr>
      <w:rFonts w:ascii="Cambria" w:hAnsi="Cambria"/>
    </w:rPr>
  </w:style>
  <w:style w:type="paragraph" w:styleId="AdresseHTML">
    <w:name w:val="HTML Address"/>
    <w:basedOn w:val="Normal"/>
    <w:link w:val="AdresseHTMLCar"/>
    <w:rsid w:val="00C71660"/>
    <w:rPr>
      <w:i/>
      <w:iCs/>
    </w:rPr>
  </w:style>
  <w:style w:type="character" w:customStyle="1" w:styleId="AdresseHTMLCar">
    <w:name w:val="Adresse HTML Car"/>
    <w:link w:val="AdresseHTML"/>
    <w:rsid w:val="00C71660"/>
    <w:rPr>
      <w:rFonts w:ascii="Futura" w:hAnsi="Futura"/>
      <w:i/>
      <w:iCs/>
    </w:rPr>
  </w:style>
  <w:style w:type="character" w:styleId="Appeldenotedefin">
    <w:name w:val="endnote reference"/>
    <w:rsid w:val="00C71660"/>
    <w:rPr>
      <w:vertAlign w:val="superscript"/>
    </w:rPr>
  </w:style>
  <w:style w:type="numbering" w:styleId="ArticleSection">
    <w:name w:val="Outline List 3"/>
    <w:basedOn w:val="Aucuneliste"/>
    <w:rsid w:val="00C71660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71660"/>
  </w:style>
  <w:style w:type="paragraph" w:styleId="Citation">
    <w:name w:val="Quote"/>
    <w:basedOn w:val="Normal"/>
    <w:next w:val="Normal"/>
    <w:link w:val="CitationCar"/>
    <w:uiPriority w:val="29"/>
    <w:qFormat/>
    <w:rsid w:val="00C7166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71660"/>
    <w:rPr>
      <w:rFonts w:ascii="Futura" w:hAnsi="Futura"/>
      <w:i/>
      <w:iCs/>
      <w:color w:val="000000"/>
    </w:rPr>
  </w:style>
  <w:style w:type="character" w:styleId="CitationHTML">
    <w:name w:val="HTML Cite"/>
    <w:rsid w:val="00C7166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716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71660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C7166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7166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7166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7166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7166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7166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7166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C71660"/>
    <w:pPr>
      <w:spacing w:after="120"/>
    </w:pPr>
  </w:style>
  <w:style w:type="character" w:customStyle="1" w:styleId="CorpsdetexteCar">
    <w:name w:val="Corps de texte Car"/>
    <w:link w:val="Corpsdetexte"/>
    <w:rsid w:val="00C71660"/>
    <w:rPr>
      <w:rFonts w:ascii="Futura" w:hAnsi="Futura"/>
    </w:rPr>
  </w:style>
  <w:style w:type="paragraph" w:styleId="Corpsdetexte2">
    <w:name w:val="Body Text 2"/>
    <w:basedOn w:val="Normal"/>
    <w:link w:val="Corpsdetexte2Car"/>
    <w:rsid w:val="00C7166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71660"/>
    <w:rPr>
      <w:rFonts w:ascii="Futura" w:hAnsi="Futura"/>
    </w:rPr>
  </w:style>
  <w:style w:type="paragraph" w:styleId="Corpsdetexte3">
    <w:name w:val="Body Text 3"/>
    <w:basedOn w:val="Normal"/>
    <w:link w:val="Corpsdetexte3Car"/>
    <w:rsid w:val="00C7166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71660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C71660"/>
  </w:style>
  <w:style w:type="character" w:customStyle="1" w:styleId="DateCar">
    <w:name w:val="Date Car"/>
    <w:link w:val="Date"/>
    <w:rsid w:val="00C71660"/>
    <w:rPr>
      <w:rFonts w:ascii="Futura" w:hAnsi="Futura"/>
    </w:rPr>
  </w:style>
  <w:style w:type="character" w:styleId="DfinitionHTML">
    <w:name w:val="HTML Definition"/>
    <w:rsid w:val="00C71660"/>
    <w:rPr>
      <w:i/>
      <w:iCs/>
    </w:rPr>
  </w:style>
  <w:style w:type="table" w:styleId="Effetsdetableau3D1">
    <w:name w:val="Table 3D effects 1"/>
    <w:basedOn w:val="TableauNormal"/>
    <w:rsid w:val="00C7166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7166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7166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71660"/>
    <w:rPr>
      <w:b/>
      <w:bCs/>
    </w:rPr>
  </w:style>
  <w:style w:type="character" w:styleId="Accentuationintense">
    <w:name w:val="Intense Emphasis"/>
    <w:uiPriority w:val="21"/>
    <w:qFormat/>
    <w:rsid w:val="00C71660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C7166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7166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C7166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71660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C7166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7166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7166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C71660"/>
    <w:pPr>
      <w:ind w:left="4252"/>
    </w:pPr>
  </w:style>
  <w:style w:type="character" w:customStyle="1" w:styleId="FormuledepolitesseCar">
    <w:name w:val="Formule de politesse Car"/>
    <w:link w:val="Formuledepolitesse"/>
    <w:rsid w:val="00C71660"/>
    <w:rPr>
      <w:rFonts w:ascii="Futura" w:hAnsi="Futura"/>
    </w:rPr>
  </w:style>
  <w:style w:type="table" w:styleId="Grilleclaire">
    <w:name w:val="Light Grid"/>
    <w:basedOn w:val="TableauNormal"/>
    <w:uiPriority w:val="62"/>
    <w:rsid w:val="00C7166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7166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7166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7166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7166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7166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7166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7166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7166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7166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7166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7166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7166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7166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7166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7166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7166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7166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7166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7166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7166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7166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71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C7166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7166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7166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7166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7166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7166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7166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7166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7166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7166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7166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7166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7166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7166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7166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7166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7166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7166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7166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7166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7166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C71660"/>
    <w:pPr>
      <w:ind w:left="1600" w:hanging="200"/>
    </w:pPr>
  </w:style>
  <w:style w:type="paragraph" w:styleId="Index9">
    <w:name w:val="index 9"/>
    <w:basedOn w:val="Normal"/>
    <w:next w:val="Normal"/>
    <w:rsid w:val="00C71660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C71660"/>
    <w:rPr>
      <w:b/>
      <w:bCs/>
    </w:rPr>
  </w:style>
  <w:style w:type="character" w:styleId="Lienhypertexte">
    <w:name w:val="Hyperlink"/>
    <w:rsid w:val="00C71660"/>
    <w:rPr>
      <w:color w:val="0000FF"/>
      <w:u w:val="single"/>
    </w:rPr>
  </w:style>
  <w:style w:type="character" w:styleId="Lienhypertextesuivivisit">
    <w:name w:val="FollowedHyperlink"/>
    <w:rsid w:val="00C71660"/>
    <w:rPr>
      <w:color w:val="800080"/>
      <w:u w:val="single"/>
    </w:rPr>
  </w:style>
  <w:style w:type="paragraph" w:styleId="Liste2">
    <w:name w:val="List 2"/>
    <w:basedOn w:val="Normal"/>
    <w:rsid w:val="00C71660"/>
    <w:pPr>
      <w:ind w:left="566" w:hanging="283"/>
      <w:contextualSpacing/>
    </w:pPr>
  </w:style>
  <w:style w:type="paragraph" w:styleId="Liste3">
    <w:name w:val="List 3"/>
    <w:basedOn w:val="Normal"/>
    <w:rsid w:val="00C71660"/>
    <w:pPr>
      <w:ind w:left="849" w:hanging="283"/>
      <w:contextualSpacing/>
    </w:pPr>
  </w:style>
  <w:style w:type="paragraph" w:styleId="Liste4">
    <w:name w:val="List 4"/>
    <w:basedOn w:val="Normal"/>
    <w:rsid w:val="00C71660"/>
    <w:pPr>
      <w:ind w:left="1132" w:hanging="283"/>
      <w:contextualSpacing/>
    </w:pPr>
  </w:style>
  <w:style w:type="paragraph" w:styleId="Liste5">
    <w:name w:val="List 5"/>
    <w:basedOn w:val="Normal"/>
    <w:rsid w:val="00C71660"/>
    <w:pPr>
      <w:ind w:left="1415" w:hanging="283"/>
      <w:contextualSpacing/>
    </w:pPr>
  </w:style>
  <w:style w:type="paragraph" w:styleId="Listenumros">
    <w:name w:val="List Number"/>
    <w:basedOn w:val="Normal"/>
    <w:rsid w:val="00C71660"/>
    <w:pPr>
      <w:numPr>
        <w:numId w:val="7"/>
      </w:numPr>
      <w:contextualSpacing/>
    </w:pPr>
  </w:style>
  <w:style w:type="paragraph" w:styleId="Listenumros2">
    <w:name w:val="List Number 2"/>
    <w:basedOn w:val="Normal"/>
    <w:rsid w:val="00C71660"/>
    <w:pPr>
      <w:numPr>
        <w:numId w:val="8"/>
      </w:numPr>
      <w:contextualSpacing/>
    </w:pPr>
  </w:style>
  <w:style w:type="paragraph" w:styleId="Listenumros3">
    <w:name w:val="List Number 3"/>
    <w:basedOn w:val="Normal"/>
    <w:rsid w:val="00C71660"/>
    <w:pPr>
      <w:numPr>
        <w:numId w:val="9"/>
      </w:numPr>
      <w:contextualSpacing/>
    </w:pPr>
  </w:style>
  <w:style w:type="paragraph" w:styleId="Listenumros4">
    <w:name w:val="List Number 4"/>
    <w:basedOn w:val="Normal"/>
    <w:rsid w:val="00C71660"/>
    <w:pPr>
      <w:numPr>
        <w:numId w:val="10"/>
      </w:numPr>
      <w:contextualSpacing/>
    </w:pPr>
  </w:style>
  <w:style w:type="paragraph" w:styleId="Listenumros5">
    <w:name w:val="List Number 5"/>
    <w:basedOn w:val="Normal"/>
    <w:rsid w:val="00C71660"/>
    <w:pPr>
      <w:numPr>
        <w:numId w:val="11"/>
      </w:numPr>
      <w:contextualSpacing/>
    </w:pPr>
  </w:style>
  <w:style w:type="paragraph" w:styleId="Listepuces">
    <w:name w:val="List Bullet"/>
    <w:basedOn w:val="Normal"/>
    <w:rsid w:val="00C71660"/>
    <w:pPr>
      <w:numPr>
        <w:numId w:val="12"/>
      </w:numPr>
      <w:contextualSpacing/>
    </w:pPr>
  </w:style>
  <w:style w:type="paragraph" w:styleId="Listepuces2">
    <w:name w:val="List Bullet 2"/>
    <w:basedOn w:val="Normal"/>
    <w:rsid w:val="00C71660"/>
    <w:pPr>
      <w:numPr>
        <w:numId w:val="13"/>
      </w:numPr>
      <w:contextualSpacing/>
    </w:pPr>
  </w:style>
  <w:style w:type="paragraph" w:styleId="Listepuces3">
    <w:name w:val="List Bullet 3"/>
    <w:basedOn w:val="Normal"/>
    <w:rsid w:val="00C71660"/>
    <w:pPr>
      <w:numPr>
        <w:numId w:val="14"/>
      </w:numPr>
      <w:contextualSpacing/>
    </w:pPr>
  </w:style>
  <w:style w:type="paragraph" w:styleId="Listepuces4">
    <w:name w:val="List Bullet 4"/>
    <w:basedOn w:val="Normal"/>
    <w:rsid w:val="00C71660"/>
    <w:pPr>
      <w:numPr>
        <w:numId w:val="15"/>
      </w:numPr>
      <w:contextualSpacing/>
    </w:pPr>
  </w:style>
  <w:style w:type="paragraph" w:styleId="Listepuces5">
    <w:name w:val="List Bullet 5"/>
    <w:basedOn w:val="Normal"/>
    <w:rsid w:val="00C71660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C7166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7166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7166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7166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7166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7166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7166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7166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7166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7166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7166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7166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7166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7166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7166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7166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7166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7166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7166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7166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7166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7166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7166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7166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7166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7166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7166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7166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7166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7166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7166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7166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7166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7166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7166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7166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7166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7166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7166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7166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71660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C7166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C71660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C71660"/>
  </w:style>
  <w:style w:type="character" w:customStyle="1" w:styleId="NotedefinCar">
    <w:name w:val="Note de fin Car"/>
    <w:link w:val="Notedefin"/>
    <w:rsid w:val="00C71660"/>
    <w:rPr>
      <w:rFonts w:ascii="Futura" w:hAnsi="Futura"/>
    </w:rPr>
  </w:style>
  <w:style w:type="character" w:styleId="Numrodepage">
    <w:name w:val="page number"/>
    <w:rsid w:val="00C71660"/>
  </w:style>
  <w:style w:type="paragraph" w:styleId="Objetducommentaire">
    <w:name w:val="annotation subject"/>
    <w:basedOn w:val="Commentaire"/>
    <w:next w:val="Commentaire"/>
    <w:link w:val="ObjetducommentaireCar"/>
    <w:rsid w:val="00C71660"/>
    <w:rPr>
      <w:b/>
      <w:bCs/>
    </w:rPr>
  </w:style>
  <w:style w:type="character" w:customStyle="1" w:styleId="CommentaireCar">
    <w:name w:val="Commentaire Car"/>
    <w:link w:val="Commentaire"/>
    <w:semiHidden/>
    <w:rsid w:val="00C71660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C71660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C7166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71660"/>
    <w:pPr>
      <w:ind w:left="708"/>
    </w:pPr>
  </w:style>
  <w:style w:type="paragraph" w:styleId="PrformatHTML">
    <w:name w:val="HTML Preformatted"/>
    <w:basedOn w:val="Normal"/>
    <w:link w:val="PrformatHTMLCar"/>
    <w:rsid w:val="00C71660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C7166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71660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C7166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7166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71660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C7166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71660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C7166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71660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C7166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71660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C7166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71660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C71660"/>
  </w:style>
  <w:style w:type="character" w:customStyle="1" w:styleId="SalutationsCar">
    <w:name w:val="Salutations Car"/>
    <w:link w:val="Salutations"/>
    <w:rsid w:val="00C71660"/>
    <w:rPr>
      <w:rFonts w:ascii="Futura" w:hAnsi="Futura"/>
    </w:rPr>
  </w:style>
  <w:style w:type="paragraph" w:styleId="Sansinterligne">
    <w:name w:val="No Spacing"/>
    <w:uiPriority w:val="1"/>
    <w:qFormat/>
    <w:rsid w:val="00C71660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C71660"/>
    <w:pPr>
      <w:ind w:left="4252"/>
    </w:pPr>
  </w:style>
  <w:style w:type="character" w:customStyle="1" w:styleId="SignatureCar">
    <w:name w:val="Signature Car"/>
    <w:link w:val="Signature"/>
    <w:rsid w:val="00C71660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C71660"/>
  </w:style>
  <w:style w:type="character" w:customStyle="1" w:styleId="SignaturelectroniqueCar">
    <w:name w:val="Signature électronique Car"/>
    <w:link w:val="Signaturelectronique"/>
    <w:rsid w:val="00C71660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C7166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C7166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71660"/>
  </w:style>
  <w:style w:type="paragraph" w:styleId="Tabledesrfrencesjuridiques">
    <w:name w:val="table of authorities"/>
    <w:basedOn w:val="Normal"/>
    <w:next w:val="Normal"/>
    <w:rsid w:val="00C71660"/>
    <w:pPr>
      <w:ind w:left="200" w:hanging="200"/>
    </w:pPr>
  </w:style>
  <w:style w:type="table" w:styleId="Tableauclassique1">
    <w:name w:val="Table Classic 1"/>
    <w:basedOn w:val="TableauNormal"/>
    <w:rsid w:val="00C7166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7166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7166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7166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7166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7166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7166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7166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7166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7166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7166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7166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7166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7166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7166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7166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7166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7166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7166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7166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7166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7166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7166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7166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7166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7166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71660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C71660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C71660"/>
    <w:rPr>
      <w:color w:val="808080"/>
    </w:rPr>
  </w:style>
  <w:style w:type="paragraph" w:styleId="Textedemacro">
    <w:name w:val="macro"/>
    <w:link w:val="TextedemacroCar"/>
    <w:rsid w:val="00C7166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71660"/>
    <w:rPr>
      <w:rFonts w:ascii="Courier New" w:hAnsi="Courier New" w:cs="Courier New"/>
    </w:rPr>
  </w:style>
  <w:style w:type="table" w:styleId="Thmedutableau">
    <w:name w:val="Table Theme"/>
    <w:basedOn w:val="TableauNormal"/>
    <w:rsid w:val="00C7166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a">
    <w:name w:val="Title"/>
    <w:basedOn w:val="Normal"/>
    <w:next w:val="Normal"/>
    <w:link w:val="TitreCar"/>
    <w:qFormat/>
    <w:rsid w:val="00C7166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C7166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C71660"/>
  </w:style>
  <w:style w:type="character" w:customStyle="1" w:styleId="TitredenoteCar">
    <w:name w:val="Titre de note Car"/>
    <w:link w:val="Titredenote"/>
    <w:rsid w:val="00C71660"/>
    <w:rPr>
      <w:rFonts w:ascii="Futura" w:hAnsi="Futura"/>
    </w:rPr>
  </w:style>
  <w:style w:type="character" w:styleId="Titredulivre">
    <w:name w:val="Book Title"/>
    <w:uiPriority w:val="33"/>
    <w:qFormat/>
    <w:rsid w:val="00C71660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C71660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C71660"/>
    <w:pPr>
      <w:ind w:left="1600"/>
    </w:pPr>
  </w:style>
  <w:style w:type="table" w:styleId="Trameclaire-Accent1">
    <w:name w:val="Light Shading Accent 1"/>
    <w:basedOn w:val="TableauNormal"/>
    <w:uiPriority w:val="60"/>
    <w:rsid w:val="00C7166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7166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7166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7166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7166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7166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7166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7166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7166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7166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7166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7166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7166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7166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7166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7166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7166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7166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7166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7166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716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716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716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716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716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716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716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71660"/>
    <w:rPr>
      <w:i/>
      <w:iCs/>
    </w:rPr>
  </w:style>
  <w:style w:type="character" w:customStyle="1" w:styleId="PieddepageCar">
    <w:name w:val="Pied de page Car"/>
    <w:basedOn w:val="Policepardfaut"/>
    <w:link w:val="Pieddepage"/>
    <w:rsid w:val="00C42FC4"/>
    <w:rPr>
      <w:rFonts w:ascii="Futura" w:hAnsi="Futur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image" Target="media/image1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_COUV.doc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6A27A-0B4C-4BC8-A621-16DB86DD5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DOC_COUV.doc.dot</Template>
  <TotalTime>171</TotalTime>
  <Pages>3</Pages>
  <Words>67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Table des matières</vt:lpstr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des matières</dc:title>
  <dc:subject/>
  <dc:creator>SUNNIKAN Consulting</dc:creator>
  <cp:keywords/>
  <dc:description/>
  <cp:lastModifiedBy>Joana ISTE</cp:lastModifiedBy>
  <cp:revision>32</cp:revision>
  <cp:lastPrinted>2024-02-27T08:56:00Z</cp:lastPrinted>
  <dcterms:created xsi:type="dcterms:W3CDTF">2012-08-30T09:29:00Z</dcterms:created>
  <dcterms:modified xsi:type="dcterms:W3CDTF">2024-04-04T12:32:00Z</dcterms:modified>
</cp:coreProperties>
</file>