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2F5460" w:rsidP="00D8529C">
      <w:pPr>
        <w:pStyle w:val="Titre1"/>
      </w:pPr>
      <w:bookmarkStart w:id="0" w:name="_GoBack"/>
      <w:bookmarkEnd w:id="0"/>
      <w:r>
        <w:t xml:space="preserve">Annexe A – Code source </w:t>
      </w:r>
      <w:r w:rsidR="00717A67">
        <w:t>CreationDossierMission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'*********************************************************************************************************************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MACRO DE RECOPIE ET DE TRAITEMENT DE REPERTOIRE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* Traitement de mots clés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* Traitement de liens hypertextes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Révisions 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7"/>
        </w:smartTagPr>
        <w:r w:rsidRPr="00611294">
          <w:rPr>
            <w:sz w:val="16"/>
            <w:szCs w:val="16"/>
          </w:rPr>
          <w:t>1.17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3"/>
          <w:attr w:name="Day" w:val="26"/>
          <w:attr w:name="Year" w:val="2009"/>
        </w:smartTagPr>
        <w:r w:rsidRPr="00611294">
          <w:rPr>
            <w:sz w:val="16"/>
            <w:szCs w:val="16"/>
          </w:rPr>
          <w:t>26/03/2009</w:t>
        </w:r>
      </w:smartTag>
      <w:r w:rsidRPr="00611294">
        <w:rPr>
          <w:sz w:val="16"/>
          <w:szCs w:val="16"/>
        </w:rPr>
        <w:t xml:space="preserve"> - PJ - Suppression et modification de la liste des missions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6"/>
        </w:smartTagPr>
        <w:r w:rsidRPr="00611294">
          <w:rPr>
            <w:sz w:val="16"/>
            <w:szCs w:val="16"/>
          </w:rPr>
          <w:t>1.16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1"/>
          <w:attr w:name="Day" w:val="05"/>
          <w:attr w:name="Year" w:val="2009"/>
        </w:smartTagPr>
        <w:r w:rsidRPr="00611294">
          <w:rPr>
            <w:sz w:val="16"/>
            <w:szCs w:val="16"/>
          </w:rPr>
          <w:t>05/01/2009</w:t>
        </w:r>
      </w:smartTag>
      <w:r w:rsidRPr="00611294">
        <w:rPr>
          <w:sz w:val="16"/>
          <w:szCs w:val="16"/>
        </w:rPr>
        <w:t xml:space="preserve"> - PJ - Externalisation des paramètres de la macro sous format XML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5"/>
        </w:smartTagPr>
        <w:r w:rsidRPr="00611294">
          <w:rPr>
            <w:sz w:val="16"/>
            <w:szCs w:val="16"/>
          </w:rPr>
          <w:t>1.15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9"/>
          <w:attr w:name="Day" w:val="11"/>
          <w:attr w:name="Year" w:val="2008"/>
        </w:smartTagPr>
        <w:r w:rsidRPr="00611294">
          <w:rPr>
            <w:sz w:val="16"/>
            <w:szCs w:val="16"/>
          </w:rPr>
          <w:t>11/09/2008</w:t>
        </w:r>
      </w:smartTag>
      <w:r w:rsidRPr="00611294">
        <w:rPr>
          <w:sz w:val="16"/>
          <w:szCs w:val="16"/>
        </w:rPr>
        <w:t xml:space="preserve"> - PJ - Rajout d'un nouveau type de mission (assistance regl)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4"/>
        </w:smartTagPr>
        <w:r w:rsidRPr="00611294">
          <w:rPr>
            <w:sz w:val="16"/>
            <w:szCs w:val="16"/>
          </w:rPr>
          <w:t>1.14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6"/>
          <w:attr w:name="Day" w:val="12"/>
          <w:attr w:name="Year" w:val="2008"/>
        </w:smartTagPr>
        <w:r w:rsidRPr="00611294">
          <w:rPr>
            <w:sz w:val="16"/>
            <w:szCs w:val="16"/>
          </w:rPr>
          <w:t>12/06/2008</w:t>
        </w:r>
      </w:smartTag>
      <w:r w:rsidRPr="00611294">
        <w:rPr>
          <w:sz w:val="16"/>
          <w:szCs w:val="16"/>
        </w:rPr>
        <w:t xml:space="preserve"> - PJ - Externalisation de la macro (centralisation)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Ajout d'un répertoire pour les fichiers communs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3"/>
        </w:smartTagPr>
        <w:r w:rsidRPr="00611294">
          <w:rPr>
            <w:sz w:val="16"/>
            <w:szCs w:val="16"/>
          </w:rPr>
          <w:t>1.13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5"/>
          <w:attr w:name="Day" w:val="19"/>
          <w:attr w:name="Year" w:val="2008"/>
        </w:smartTagPr>
        <w:r w:rsidRPr="00611294">
          <w:rPr>
            <w:sz w:val="16"/>
            <w:szCs w:val="16"/>
          </w:rPr>
          <w:t>19/05/2008</w:t>
        </w:r>
      </w:smartTag>
      <w:r w:rsidRPr="00611294">
        <w:rPr>
          <w:sz w:val="16"/>
          <w:szCs w:val="16"/>
        </w:rPr>
        <w:t xml:space="preserve"> - PJ - Ajout de mission (eLearning investigateur 1h)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2"/>
        </w:smartTagPr>
        <w:r w:rsidRPr="00611294">
          <w:rPr>
            <w:sz w:val="16"/>
            <w:szCs w:val="16"/>
          </w:rPr>
          <w:t>1.12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4"/>
          <w:attr w:name="Day" w:val="10"/>
          <w:attr w:name="Year" w:val="2008"/>
        </w:smartTagPr>
        <w:r w:rsidRPr="00611294">
          <w:rPr>
            <w:sz w:val="16"/>
            <w:szCs w:val="16"/>
          </w:rPr>
          <w:t>10/04/2008</w:t>
        </w:r>
      </w:smartTag>
      <w:r w:rsidRPr="00611294">
        <w:rPr>
          <w:sz w:val="16"/>
          <w:szCs w:val="16"/>
        </w:rPr>
        <w:t xml:space="preserve"> - PJ - Correction : référence incorrecte du fichier modèle pour le contrat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et retouches des GUI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1"/>
        </w:smartTagPr>
        <w:r w:rsidRPr="00611294">
          <w:rPr>
            <w:sz w:val="16"/>
            <w:szCs w:val="16"/>
          </w:rPr>
          <w:t>1.11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3"/>
          <w:attr w:name="Day" w:val="27"/>
          <w:attr w:name="Year" w:val="2008"/>
        </w:smartTagPr>
        <w:r w:rsidRPr="00611294">
          <w:rPr>
            <w:sz w:val="16"/>
            <w:szCs w:val="16"/>
          </w:rPr>
          <w:t>27/03/2008</w:t>
        </w:r>
      </w:smartTag>
      <w:r w:rsidRPr="00611294">
        <w:rPr>
          <w:sz w:val="16"/>
          <w:szCs w:val="16"/>
        </w:rPr>
        <w:t xml:space="preserve"> - PJ - Ajout du paramètre Code Chronologique, ouverture du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fichier mire mission en fin d'exécution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</w:t>
      </w:r>
      <w:smartTag w:uri="urn:schemas-microsoft-com:office:smarttags" w:element="time">
        <w:smartTagPr>
          <w:attr w:name="Hour" w:val="1"/>
          <w:attr w:name="Minute" w:val="10"/>
        </w:smartTagPr>
        <w:r w:rsidRPr="00611294">
          <w:rPr>
            <w:sz w:val="16"/>
            <w:szCs w:val="16"/>
          </w:rPr>
          <w:t>1.10</w:t>
        </w:r>
      </w:smartTag>
      <w:r w:rsidRPr="00611294">
        <w:rPr>
          <w:sz w:val="16"/>
          <w:szCs w:val="16"/>
        </w:rPr>
        <w:t xml:space="preserve"> le </w:t>
      </w:r>
      <w:smartTag w:uri="urn:schemas-microsoft-com:office:smarttags" w:element="date">
        <w:smartTagPr>
          <w:attr w:name="ls" w:val="trans"/>
          <w:attr w:name="Month" w:val="03"/>
          <w:attr w:name="Day" w:val="18"/>
          <w:attr w:name="Year" w:val="2008"/>
        </w:smartTagPr>
        <w:r w:rsidRPr="00611294">
          <w:rPr>
            <w:sz w:val="16"/>
            <w:szCs w:val="16"/>
          </w:rPr>
          <w:t>18/03/2008</w:t>
        </w:r>
      </w:smartTag>
      <w:r w:rsidRPr="00611294">
        <w:rPr>
          <w:sz w:val="16"/>
          <w:szCs w:val="16"/>
        </w:rPr>
        <w:t xml:space="preserve"> - DP - MAJ suite au changement de serveur poweredge2500 &gt;&gt; pwge2950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1.9  le </w:t>
      </w:r>
      <w:smartTag w:uri="urn:schemas-microsoft-com:office:smarttags" w:element="date">
        <w:smartTagPr>
          <w:attr w:name="ls" w:val="trans"/>
          <w:attr w:name="Month" w:val="11"/>
          <w:attr w:name="Day" w:val="28"/>
          <w:attr w:name="Year" w:val="2006"/>
        </w:smartTagPr>
        <w:r w:rsidRPr="00611294">
          <w:rPr>
            <w:sz w:val="16"/>
            <w:szCs w:val="16"/>
          </w:rPr>
          <w:t>28/11/2006</w:t>
        </w:r>
      </w:smartTag>
      <w:r w:rsidRPr="00611294">
        <w:rPr>
          <w:sz w:val="16"/>
          <w:szCs w:val="16"/>
        </w:rPr>
        <w:t xml:space="preserve"> - DP - Recopie du fichier contrat dans l'entête dans chaque répertoire traité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1.8  le </w:t>
      </w:r>
      <w:smartTag w:uri="urn:schemas-microsoft-com:office:smarttags" w:element="date">
        <w:smartTagPr>
          <w:attr w:name="ls" w:val="trans"/>
          <w:attr w:name="Month" w:val="05"/>
          <w:attr w:name="Day" w:val="18"/>
          <w:attr w:name="Year" w:val="2004"/>
        </w:smartTagPr>
        <w:r w:rsidRPr="00611294">
          <w:rPr>
            <w:sz w:val="16"/>
            <w:szCs w:val="16"/>
          </w:rPr>
          <w:t>18/05/2004</w:t>
        </w:r>
      </w:smartTag>
      <w:r w:rsidRPr="00611294">
        <w:rPr>
          <w:sz w:val="16"/>
          <w:szCs w:val="16"/>
        </w:rPr>
        <w:t xml:space="preserve"> - DB - Recopie de fichiers spécifiés dans l'entête dans chaque répertoire traité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1.7  le </w:t>
      </w:r>
      <w:smartTag w:uri="urn:schemas-microsoft-com:office:smarttags" w:element="date">
        <w:smartTagPr>
          <w:attr w:name="ls" w:val="trans"/>
          <w:attr w:name="Month" w:val="10"/>
          <w:attr w:name="Day" w:val="26"/>
          <w:attr w:name="Year" w:val="2002"/>
        </w:smartTagPr>
        <w:r w:rsidRPr="00611294">
          <w:rPr>
            <w:sz w:val="16"/>
            <w:szCs w:val="16"/>
          </w:rPr>
          <w:t>26/10/2002</w:t>
        </w:r>
      </w:smartTag>
      <w:r w:rsidRPr="00611294">
        <w:rPr>
          <w:sz w:val="16"/>
          <w:szCs w:val="16"/>
        </w:rPr>
        <w:t xml:space="preserve"> - GM - Ajout de 2 missions relatives au développement de SUN.eTEAM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1.6  le </w:t>
      </w:r>
      <w:smartTag w:uri="urn:schemas-microsoft-com:office:smarttags" w:element="date">
        <w:smartTagPr>
          <w:attr w:name="ls" w:val="trans"/>
          <w:attr w:name="Month" w:val="10"/>
          <w:attr w:name="Day" w:val="09"/>
          <w:attr w:name="Year" w:val="2002"/>
        </w:smartTagPr>
        <w:r w:rsidRPr="00611294">
          <w:rPr>
            <w:sz w:val="16"/>
            <w:szCs w:val="16"/>
          </w:rPr>
          <w:t>09/10/2002</w:t>
        </w:r>
      </w:smartTag>
      <w:r w:rsidRPr="00611294">
        <w:rPr>
          <w:sz w:val="16"/>
          <w:szCs w:val="16"/>
        </w:rPr>
        <w:t xml:space="preserve"> - DB - Report de modifs et tests avec la base de données et les répertoires de modèles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1.5  le </w:t>
      </w:r>
      <w:smartTag w:uri="urn:schemas-microsoft-com:office:smarttags" w:element="date">
        <w:smartTagPr>
          <w:attr w:name="ls" w:val="trans"/>
          <w:attr w:name="Month" w:val="09"/>
          <w:attr w:name="Day" w:val="21"/>
          <w:attr w:name="Year" w:val="2002"/>
        </w:smartTagPr>
        <w:r w:rsidRPr="00611294">
          <w:rPr>
            <w:sz w:val="16"/>
            <w:szCs w:val="16"/>
          </w:rPr>
          <w:t>21/09/2002</w:t>
        </w:r>
      </w:smartTag>
      <w:r w:rsidRPr="00611294">
        <w:rPr>
          <w:sz w:val="16"/>
          <w:szCs w:val="16"/>
        </w:rPr>
        <w:t xml:space="preserve"> - DP+GM - Modification paramètres défaut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   Changement "c:\D98" par "W:"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1.4  le </w:t>
      </w:r>
      <w:smartTag w:uri="urn:schemas-microsoft-com:office:smarttags" w:element="date">
        <w:smartTagPr>
          <w:attr w:name="ls" w:val="trans"/>
          <w:attr w:name="Month" w:val="09"/>
          <w:attr w:name="Day" w:val="20"/>
          <w:attr w:name="Year" w:val="2002"/>
        </w:smartTagPr>
        <w:r w:rsidRPr="00611294">
          <w:rPr>
            <w:sz w:val="16"/>
            <w:szCs w:val="16"/>
          </w:rPr>
          <w:t>20/09/2002</w:t>
        </w:r>
      </w:smartTag>
      <w:r w:rsidRPr="00611294">
        <w:rPr>
          <w:sz w:val="16"/>
          <w:szCs w:val="16"/>
        </w:rPr>
        <w:t xml:space="preserve"> - GM - Addition du processus formation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1.3  le </w:t>
      </w:r>
      <w:smartTag w:uri="urn:schemas-microsoft-com:office:smarttags" w:element="date">
        <w:smartTagPr>
          <w:attr w:name="ls" w:val="trans"/>
          <w:attr w:name="Month" w:val="04"/>
          <w:attr w:name="Day" w:val="25"/>
          <w:attr w:name="Year" w:val="2002"/>
        </w:smartTagPr>
        <w:r w:rsidRPr="00611294">
          <w:rPr>
            <w:sz w:val="16"/>
            <w:szCs w:val="16"/>
          </w:rPr>
          <w:t>25/04/2002</w:t>
        </w:r>
      </w:smartTag>
      <w:r w:rsidRPr="00611294">
        <w:rPr>
          <w:sz w:val="16"/>
          <w:szCs w:val="16"/>
        </w:rPr>
        <w:t xml:space="preserve"> - DB - Adaptation pour la notion de Client/Mission et sauvegarde de ces données dans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la BDD Access Client_Mission.mdb afin d'alimentée Rendez_vous.mdb - La macro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et la BDD sont liées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Tests sur le Dimension XPS T600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1.2  le </w:t>
      </w:r>
      <w:smartTag w:uri="urn:schemas-microsoft-com:office:smarttags" w:element="date">
        <w:smartTagPr>
          <w:attr w:name="ls" w:val="trans"/>
          <w:attr w:name="Month" w:val="01"/>
          <w:attr w:name="Day" w:val="12"/>
          <w:attr w:name="Year" w:val="2002"/>
        </w:smartTagPr>
        <w:r w:rsidRPr="00611294">
          <w:rPr>
            <w:sz w:val="16"/>
            <w:szCs w:val="16"/>
          </w:rPr>
          <w:t>12/01/2002</w:t>
        </w:r>
      </w:smartTag>
      <w:r w:rsidRPr="00611294">
        <w:rPr>
          <w:sz w:val="16"/>
          <w:szCs w:val="16"/>
        </w:rPr>
        <w:t xml:space="preserve"> - DP - Adaptation complete pour WORD97, tests sur le LATITUDE 266 en W97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1.1  le </w:t>
      </w:r>
      <w:smartTag w:uri="urn:schemas-microsoft-com:office:smarttags" w:element="date">
        <w:smartTagPr>
          <w:attr w:name="ls" w:val="trans"/>
          <w:attr w:name="Month" w:val="12"/>
          <w:attr w:name="Day" w:val="14"/>
          <w:attr w:name="Year" w:val="2001"/>
        </w:smartTagPr>
        <w:r w:rsidRPr="00611294">
          <w:rPr>
            <w:sz w:val="16"/>
            <w:szCs w:val="16"/>
          </w:rPr>
          <w:t>14/12/2001</w:t>
        </w:r>
      </w:smartTag>
      <w:r w:rsidRPr="00611294">
        <w:rPr>
          <w:sz w:val="16"/>
          <w:szCs w:val="16"/>
        </w:rPr>
        <w:t xml:space="preserve"> - DP - Adaptation pour WORD97 (remplacement de la fonction InStrRev par f_InStrRev)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Parcourt des sous-répertoires - Log des actions - Déprotection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1.0  le </w:t>
      </w:r>
      <w:smartTag w:uri="urn:schemas-microsoft-com:office:smarttags" w:element="date">
        <w:smartTagPr>
          <w:attr w:name="ls" w:val="trans"/>
          <w:attr w:name="Month" w:val="11"/>
          <w:attr w:name="Day" w:val="17"/>
          <w:attr w:name="Year" w:val="2001"/>
        </w:smartTagPr>
        <w:r w:rsidRPr="00611294">
          <w:rPr>
            <w:sz w:val="16"/>
            <w:szCs w:val="16"/>
          </w:rPr>
          <w:t>17/11/2001</w:t>
        </w:r>
      </w:smartTag>
      <w:r w:rsidRPr="00611294">
        <w:rPr>
          <w:sz w:val="16"/>
          <w:szCs w:val="16"/>
        </w:rPr>
        <w:t xml:space="preserve"> - DP - Version spécifique GSK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'*      1.0 Béta le </w:t>
      </w:r>
      <w:smartTag w:uri="urn:schemas-microsoft-com:office:smarttags" w:element="date">
        <w:smartTagPr>
          <w:attr w:name="ls" w:val="trans"/>
          <w:attr w:name="Month" w:val="11"/>
          <w:attr w:name="Day" w:val="15"/>
          <w:attr w:name="Year" w:val="2001"/>
        </w:smartTagPr>
        <w:r w:rsidRPr="00611294">
          <w:rPr>
            <w:sz w:val="16"/>
            <w:szCs w:val="16"/>
          </w:rPr>
          <w:t>15/11/2001</w:t>
        </w:r>
      </w:smartTag>
      <w:r w:rsidRPr="00611294">
        <w:rPr>
          <w:sz w:val="16"/>
          <w:szCs w:val="16"/>
        </w:rPr>
        <w:t xml:space="preserve"> - DP - Version de démo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'*= Définition des paramètres 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'*= XXX = Client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'*= ZZZ = Type de 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'*= YY  = Année (ou MoisAnnée)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'*= CCC = Code Chronologique de la 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Développé par ARONE pour SUNNIKAN Consulting(c)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'*********************************************************************************************************************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Option Explicit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CREATION DU TYPE PROCESSUS 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o 1 Code alpha numérique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lastRenderedPageBreak/>
        <w:t>'*    o 1 Nom, libellé apparaissant dans la liste de sélection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o 1 Flag indiquant si il s'agit d'une famille (sans traitement)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           ou d'un 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o 1 Un répertoire source contenant les fichiers à dupliquer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Type strProcessus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ID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Name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Famille As Boolean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Repertoire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Type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CREATION DU TYPE PARAMETRES_SUBST 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o 1 Client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o 1 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o 1 Année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o 1 Répertoire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Type strParamSubst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Client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Mission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Annee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CodeChrono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Repertoire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Type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CREATION DU TYPE MESSAGE 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Type strMessage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StringParm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LongParm As Long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BoolParm As Boolean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s(10)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l(10) As Long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i(10)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Type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Tableau global des 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gstrProcessus() As strProcessus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gstrParamSubst As strParamSubst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giTaille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gsLogDirectory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gsModelesDirectory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goLog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gsTabLog(50)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giCptLog As Integer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Variables pour le retour des fenêtres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gstrMessage As strMessage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Variables pour la base de données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gcn_Connection As Connection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gs_Nom_Connection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gi_Id_Client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grs_Recordset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Tableau pour la recopie de fichiers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gs_Tab_Fichiers() As String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Procedure principale (CreationDossierMission)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Sub CreationDossierMission()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lstrSelectedProcessus As strProcessus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liPos, li, li_Cpt, li_nb_files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lsRepertoire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lsFiles() As String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giTaille = -1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giCptLog =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'*-*-*-*-*-*-*-*-*-*-*-*-*-*-*-*-*-*Paramètres à modifier*-*-*-*-*-*-*-*-*-*-*-*-*-*-*-*-*-*-*-*-*-*-*-*-*-*-*-*-*-*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'&lt;OBSOLETE why="remplacé par répertoire Documents_Communs"&gt;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= Définition d'un tableau avec la liste des fichiers à copier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= dans le répertoire de destination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ReDim Preserve gs_Tab_Fichiers(0)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gs_Tab_Fichiers(0) = "\\Pwge2950\MISSIONS\ZModeles_Missions\0_XXX_ZZZ_YY_CCC_Finances.xls"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ReDim Preserve gs_Tab_Fichiers(1)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gs_Tab_Fichiers(1) = "\\Pwge2950\MISSIONS\ZModeles_Missions\XXX_ZZZ_YY_CCC_1C.doc"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ReDim Preserve gs_Tab_Fichiers(2)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gs_Tab_Fichiers(2) = "\\Pwge2950\MISSIONS\ZModeles_Missions\0_XXX_ZZZ_YY_NDF.xls"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'&lt;/OBSOLETE&gt;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Définition du répertoire de modèles de documents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Nom de connexion ODBC à la base Access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'&lt;OBSOLETE why="remplacé par la récupération des paramètres depuis le fichier XML"&gt;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'gsLogDirectory = "\\Pwge2950\MISSIONS\ZModeles_Log"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'gs_Nom_Connection = "DSN=Client_mission"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'&lt;/OBSOLETE&gt;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xmlDoc As DOMDocument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oListeNoeuds As IXMLDOMNodeList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oNoeud As IXMLDOMNode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xmlDoc = New DOMDocument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xmlDoc.async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xmlDoc.Load "\\PWGE2950\MISSIONS\ZModeles_Missions\TypesMissions.xml"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oListeNoeuds = xmlDoc.getElementsByTagName("parametresMacro")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For Each oNoeud In oListeNoeuds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gsLogDirectory = oNoeud.SelectSingleNode("pathLogs").Text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gsModelesDirectory = oNoeud.SelectSingleNode("pathModeles").Text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gs_Nom_Connection = oNoeud.SelectSingleNode("nomConnexion").Text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Définition des paramètres 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XXX = Client ou "SeT_Vx" pour une version de SUN.eTEAM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ZZZ = Type de 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YY  = Année (ou MoisAnnée)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CCC = Code Chronologique de la 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Définition des 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oListeNoeuds = xmlDoc.getElementsByTagName("mission")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For Each oNoeud In oListeNoeuds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addProcessus oNoeud.SelectSingleNode("ID").Text,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oNoeud.SelectSingleNode("name").Text,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False,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gsModelesDirectory &amp; oNoeud.SelectSingleNode("path").Text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'&lt;OBSOLETE why="récupération des paramètres via fichier XML spécifié en début de macro"&gt;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"M_Gene", "Mission générale", False, "\\Pwge2950\MISSIONS\ZModeles_Missions\XXX_ZZZ_YY_CCC"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"M_RedactionProcedures", "Rédaction de Procédures", False, "\\Pwge2950\MISSIONS\ZModeles_Missions\XXX_SOP_ZZZ_YY_CCC"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"M_IntranetProcedures", "Intranet de Procédures", False, "\\Pwge2950\MISSIONS\ZModeles_Missions\XXX_INet_ZZZ_YY_CCC"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"M_Audit", "Audit", False, "\\Pwge2950\MISSIONS\ZModeles_Missions\XXX_A_ZZZ_YY_CCC"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"M_Audit_VSI", "Audit VSI", False, "\\Pwge2950\MISSIONS\ZModeles_Missions\XXX_AVSI_ZZZ_YY_CCC"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"M_SUNeVEILLE", "SUN-e.VEILLE", False, "\\Pwge2950\MISSIONS\ZModeles_Missions\XXX_SUNeVeille_YY_CCC"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"M_ProjetInformatique", "Projet Informatique", False, "\\Pwge2950\MISSIONS\ZModeles_Missions\XXX_PI_ZZZ_YY_CCC"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"M_Formation", "Formation", False, "\\Pwge2950\MISSIONS\ZModeles_Missions\XXX_For_ZZZ_YY_CCC"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"M_Formation_MajLH", "Formation Intra Màj Loi HURIET", False, "\\Pwge2950\MISSIONS\ZModeles_Missions\XXX_For_MAJLoiHuriet_YY_CCC"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"M_eLearning", "Formation eLearning Investigateurs (1h)", False, "\\Pwge2950\MISSIONS\ZModeles_Missions\XXX_eL_ZZZ_YY_CCC"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'addProcessus "M_AssReg", "Assistance Reglementaire", False, "\\Pwge2950\MISSIONS\ZModeles_Missions\XXX_AssReg_YY_CCC"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'&lt;/OBSOLETE&gt;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'&lt;OBSOLETE why="Processus inutilisés depuis la v1.10"&gt;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addProcessus "M_Formation_Interne", "Formation Interne", False, "\\Pwge2950\MISSIONS\ZModeles_Missions\XXX_FI_ZZZ_YY"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addProcessus "M_SUNeTEAM_Client", "SUN.eTEAM Client", False, "\\Pwge2950\MISSIONS\ZModeles_Missions\XXX_SUNeTEAM_YY_CCC"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addProcessus "M_SUNeTEAM_NouvelleVersion", "Nouvelle version de SUN.eTEAM", False, "\\Pwge2950\MISSIONS\ZModeles_Missions\SUNeTEAM_XXX"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addProcessus "M_SUNeTEAM_Module", "Module de SUN.eTEAM", False, "\\Pwge2950\MISSIONS\ZModeles_Missions\XXX_Module_ZZZ"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'&lt;/OBSOLETE&gt;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'*-*-*-*-*-*-*-*-*-*-*-*-*-*-*-*-*-*-*-*-*-*-*-*-*-*-*-*-*-*-*-*-*-*-*-*-*-*-*-*-*-*-*-*-*-*-*-*-*-*-*-*-*-*-*-*-*-*-*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On effectue la connection à la BDD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Call p_ConnectionBase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lbOpenfrmSelectProcessus: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Sélection du 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Load frmSelectProcessus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frmSelectProcessus.Show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gstrMessage.StringParm = "back"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GoTo lbOpenfrmSelectProcessus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ElseIf gstrMessage.StringParm &lt;&gt; "ok"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Exit Sub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lstrSelectedProcessus.Name = Trim(gstrMessage.s(0))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lstrSelectedProcessus.ID = gstrMessage.s(1)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lstrSelectedProcessus.Repertoire = gstrMessage.s(2)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lbOpenfrmParametres: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Saisie des parametres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Load frmParametres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frmParametres.Show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gstrMessage.StringParm = "back"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GoTo lbOpenfrmSelectProcessus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ElseIf gstrMessage.StringParm &lt;&gt; "ok"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Exit Sub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gstrParamSubst.Client = gstrMessage.s(0)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gstrParamSubst.Mission = gstrMessage.s(3)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gstrParamSubst.Annee = gstrMessage.s(1)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gstrParamSubst.Repertoire = gstrMessage.s(2)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gstrParamSubst.CodeChrono = gstrMessage.s(4)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lbOpenfrmConfirmation: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Confirmation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Load frmConfirmation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frmConfirmation.stParamAnnee.Caption = gstrParamSubst.Annee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frmConfirmation.stParamClient.Caption = gstrParamSubst.Client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frmConfirmation.stParamMission.Caption = gstrParamSubst.Mission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frmConfirmation.stParamCodeChrono.Caption = gstrParamSubst.CodeChrono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frmConfirmation.stParamRepertoire.Caption = gstrParamSubst.Repertoire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liPos = f_InStrRev(lstrSelectedProcessus.Repertoire, "\", Len(lstrSelectedProcessus.Repertoire) - 2)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lsRepertoire = Mid(lstrSelectedProcessus.Repertoire, liPos + 1)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lsRepertoire = RemplaceMotCle(lsRepertoire)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frmConfirmation.stParamIntituleMission.Caption = lsRepertoire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frmConfirmation.stProcID.Caption = lstrSelectedProcessus.ID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frmConfirmation.stProcNom.Caption = lstrSelectedProcessus.Name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frmConfirmation.stProcRepertoire.Caption = lstrSelectedProcessus.Repertoire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frmConfirmation.Show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gstrMessage.StringParm = "back"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GoTo lbOpenfrmParametres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ElseIf gstrMessage.StringParm &lt;&gt; "ok"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Exit Sub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Création du répertoire destination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'Renommage du repertoire / mots clé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liPos = f_InStrRev(lstrSelectedProcessus.Repertoire, "\", Len(lstrSelectedProcessus.Repertoire) - 2)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lsRepertoire = Mid(lstrSelectedProcessus.Repertoire, liPos + 1)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lsRepertoire = RemplaceMotCle(lsRepertoire)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Right(gstrParamSubst.Repertoire, 1) &lt;&gt; "\"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gstrParamSubst.Repertoire = gstrParamSubst.Repertoire + "\"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CreateLogFile (lsRepertoire)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Le fichier de log étant crée on peut donc écrire les infos contenu dans le tableau et ayant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eu lieu avant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li_Cpt =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Do While li_Cpt &lt; giCptLog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goLog.WriteLine (gsTabLog(li_Cpt))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li_Cpt = li_Cpt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Loop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Ecriture des infos complémentaires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Paramètres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Année de remplacement : " &amp; gstrParamSubst.Annee)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Client de remplacement : " &amp; gstrParamSubst.Client)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Mission de remplacement : " &amp; gstrParamSubst.Mission)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Code Chronologique : " &amp; gstrParamSubst.CodeChrono)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Répertoire destination : " &amp; gstrParamSubst.Repertoire)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Code du processus : " &amp; lstrSelectedProcessus.ID)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Nom du processus : " &amp; lstrSelectedProcessus.Name)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Répertoire modèle : " &amp; lstrSelectedProcessus.Repertoire)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gstrParamSubst.Repertoire = gstrParamSubst.Repertoire + lsRepertoire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li_nb_files =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'Traitement des fichiers du répertoire Modèle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TraiteDirectory lstrSelectedProcessus.Repertoire, gstrParamSubst.Repertoire, li_nb_files,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'Traitement des fichiers du répertoires des Documents Communs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Sauf dans le cas d'une assistance reglementaire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(lstrSelectedProcessus.ID &lt;&gt; "M_AssReg")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TraiteDirectory "\\Pwge2950\MISSIONS\ZModeles_Missions\Documents_Communs", gstrParamSubst.Repertoire, li_nb_files,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 &amp; li_nb_files &amp; " fichier(s) traité(s) avec succès!")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MsgBox "" &amp; li_nb_files &amp; " fichier(s) traité(s) avec succès!", , "Création d'une documentation de processus - SUNNIKAN Consulting"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Ouverture de la mire 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strFichier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objWord As New Application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 Case lstrSelectedProcessus.ID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"M_Audit", "M_Audit_VSI"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strFichier = gstrParamSubst.Repertoire &amp; "\0__" &amp; lsRepertoire &amp; ".doc"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objWord.Documents.Open strFichier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objWord.Visible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"M_Gene"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strFichier = gstrParamSubst.Repertoire &amp; "\0__" &amp; lsRepertoire &amp; ".doc"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objWord.Documents.Open strFichier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objWord.Visible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"M_IntranetProcedures"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strFichier = gstrParamSubst.Repertoire &amp; "\0__" &amp; lsRepertoire &amp; ".doc"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objWord.Documents.Open strFichier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objWord.Visible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"M_RedactionProcedures"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strFichier = gstrParamSubst.Repertoire &amp; "\0__" &amp; lsRepertoire &amp; ".doc"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objWord.Documents.Open strFichier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objWord.Visible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"M_ProjetInformatique"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strFichier = gstrParamSubst.Repertoire &amp; "\0__" &amp; lsRepertoire &amp; ".doc"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objWord.Documents.Open strFichier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objWord.Visible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"M_Formation_MajLH"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strFichier = gstrParamSubst.Repertoire &amp; "\0__" &amp; lsRepertoire &amp; ".doc"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objWord.Documents.Open strFichier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objWord.Visible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"M_SUNeTEAM_Client"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strFichier = gstrParamSubst.Repertoire &amp; "\0__" &amp; lsRepertoire &amp; ".doc"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objWord.Documents.Open strFichier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objWord.Visible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Select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Fermeture de la connection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gcn_Connection.Close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gcn_Connection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("Fermeture de la connexion")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("Fin du traitement : " &amp; Date &amp; " " &amp; Time)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goLog.Close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Exit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ErrorHandlerDocumentationProcessus:    ' Routine de gestion d'erreur.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Application.ScreenUpdating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MsgBox "Erreur lors du traitement des fichiers!", , "Création d'une documentation de processus - SUNNIKAN Consulting"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("ERREUR - Erreur lors du traitement des fichiers!")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addProcessus(ByVal asID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ByVal asName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ByVal abFamille As Boolean,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ByVal asRepertoire As String)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lstrProcessus As strProcessus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lstrProcessus.ID = asID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lstrProcessus.Famille = abFamille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lstrProcessus.Name = asName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lstrProcessus.Repertoire = asRepertoire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giTaille = giTaille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ReDim Preserve gstrProcessus(giTaille)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gstrProcessus(giTaille) = lstrProcessus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CreateDirectory(ByVal asDir As String)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oFs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CreateObject("Scripting.FileSystemObject")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Not oFs.FolderExists(asDir)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oFs.CreateFolder asDir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Function CopyDirectory(ByVal asDirSource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ByVal asDirDestination As String)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oFs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Right(asDirSource, 1) &lt;&gt; "\"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asDirSource = asDirSource + "\"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Right(asDirDestination, 1) &lt;&gt; "\"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asDirDestination = asDirDestination + "\"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CreateObject("Scripting.FileSystemObject")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oFs.FolderExists(asDirSource)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On Error GoTo ErrorHandlerCopyDirectory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oFs.CopyFile asDirSource + "*.*", asDirDestination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On Error GoTo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CopyDirectory = "ok"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CopyDirectory = "!dexists"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Exit Function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ErrorHandlerCopyDirectory:    ' Routine de gestion d'erreur.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CopyDirectory = "!fexists"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Function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'&lt;OBSOLETE why="remplacé par répertoire Documents_Communs"&gt;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Private Function fs_CopyFiles(ByVal asDirDestination As String)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Dim oFs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Dim li_Cpt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Set oFs = CreateObject("Scripting.FileSystemObject")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For li_Cpt = 0 To UBound(gs_Tab_Fichiers)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If oFs.FileExists(gs_Tab_Fichiers(li_Cpt))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    On Error GoTo ErrorHandlerCopyFiles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    oFs.CopyFile gs_Tab_Fichiers(li_Cpt), asDirDestination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    On Error GoTo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    fs_CopyFiles = li_Cpt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    fs_CopyFiles = "!dexists"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    Exit Function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Set oFs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Exit Function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ErrorHandlerCopyFiles:    ' Routine de gestion d'erreur.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    fs_CopyFiles = "!fexists"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   End Function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'&lt;/OBSOLETE&gt;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Function f_replace(ByVal as_source As String, ByVal as_old As String, ByVal as_new As String)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ll_OldLen As Long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ll_NewLen As Long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ll_Start As Long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'Get the string lenghts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ll_OldLen = Len(as_old)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ll_NewLen = Len(as_new)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'Search for the first occurrence of as_Old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ll_Start = InStr(as_source, as_old)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Do While ll_Start &gt;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Replace as_Old with as_New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as_source = Left(as_source, ll_Start - 1) + as_new + Mid(as_source, ll_Start + Len(as_old))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find the next occurrence of as_Old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ll_Start = InStr(ll_Start + ll_NewLen, as_source, as_old)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Loop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f_replace = as_source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Function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Function RemplaceMotCle(ByVal asMot As String)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asMot = f_replace(asMot, "XXX", gstrParamSubst.Client)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asMot = f_replace(asMot, "ZZZ", gstrParamSubst.Mission)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asMot = f_replace(asMot, "YY", gstrParamSubst.Annee)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asMot = f_replace(asMot, "CCC", gstrParamSubst.CodeChrono)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Do While Left(asMot, 1) = "_"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asMot = Mid(asMot, 2)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Loop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RemplaceMotCle = asMot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Function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Function GetListeFichiers(ByVal asDir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ByRef aiRet As Integer)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oFs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lFolder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lFileList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lFile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li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lsFileName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lFiles()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CreateObject("Scripting.FileSystemObject")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lFolder = oFs.GetFolder(asDir)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lFileList = lFolder.Files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li = -1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For Each lFile In lFileList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li = li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ReDim Preserve lFiles(li)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lsFileName = lFile.Name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lFiles(li) = lsFileName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aiRet = li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GetListeFichiers = lFiles()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Function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Function GetListeRepertoires(ByVal asDir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ByRef aiRet As Integer)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oFs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lFolder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lSubFolderList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lSubFolder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li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lsSubFolderName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lFolders()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CreateObject("Scripting.FileSystemObject")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lFolder = oFs.GetFolder(asDir)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lSubFolderList = lFolder.SubFolders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li = -1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For Each lSubFolder In lSubFolderList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li = li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ReDim Preserve lFolders(li)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lsSubFolderName = lSubFolder.Name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lFolders(li) = lsSubFolderName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aiRet = li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GetListeRepertoires = lFolders()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Function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MoveFile(ByVal asSource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ByVal asDestination As String)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Dim oFs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CreateObject("Scripting.FileSystemObject")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oFs.MoveFile asSource, asDestination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TraiteHyperLinks()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Dim lHyperLink As Hyperlink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Dim lsAddress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For Each lHyperLink In ActiveDocument.Hyperlinks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'lHyperLink.Address = RemplaceMotCle(lHyperLink.Address)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'lHyperLink.TextToDisplay = RemplaceMotCle(lHyperLink.TextToDisplay)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lsAddress = lHyperLink.Address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lHyperLink.Range.Fields(1).Result.Select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lHyperLink.Delete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ActiveDocument.Hyperlinks.Add Anchor:=Selection.Range, Address:=RemplaceMotCle(lsAddress)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TraiteContenu()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Selection.HomeKey Unit:=wdStory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Selection.Find.Replacement.ClearFormatting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With Selection.Find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.Text = "XXX"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.Replacement.Text = gstrParamSubst.Client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.Forward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.Wrap = wdFindContinue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.Format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.MatchCase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.MatchWholeWord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.MatchWildcards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.MatchSoundsLike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.MatchAllWordForms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With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Selection.Find.Execute Replace:=wdReplaceAll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Selection.Find.Replacement.ClearFormatting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With Selection.Find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.Text = "ZZZ"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.Replacement.Text = gstrParamSubst.Mission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.Forward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.Wrap = wdFindContinue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.Format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.MatchCase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.MatchWholeWord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.MatchWildcards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.MatchSoundsLike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.MatchAllWordForms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With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Selection.Find.Execute Replace:=wdReplaceAll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Selection.Find.Replacement.ClearFormatting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With Selection.Find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.Text = "YY"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.Replacement.Text = gstrParamSubst.Annee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.Forward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.Wrap = wdFindContinue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.Format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.MatchCase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.MatchWholeWord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.MatchWildcards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.MatchSoundsLike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.MatchAllWordForms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With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Selection.Find.Execute Replace:=wdReplaceAll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Selection.Find.Replacement.ClearFormatting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With Selection.Find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.Text = "CCC"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.Replacement.Text = gstrParamSubst.CodeChrono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.Forward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.Wrap = wdFindContinue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.Format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.MatchCase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.MatchWholeWord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.MatchWildcards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.MatchSoundsLike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.MatchAllWordForms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With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Selection.Find.Execute Replace:=wdReplaceAll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ShowHeader()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ActiveWindow.View.SplitSpecial &lt;&gt; wdPaneNone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ActiveWindow.Panes(2).Close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ActiveWindow.ActivePane.View.Type = wdNormalView Or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ActiveWindow.ActivePane.View.Type = wdOutlineView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ActiveWindow.ActivePane.View.Type = wdPageView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ActiveWindow.ActivePane.View.SeekView = wdSeekCurrentPageHeader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ShowFooter()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ActiveWindow.View.SplitSpecial &lt;&gt; wdPaneNone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ActiveWindow.Panes(2).Close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ActiveWindow.ActivePane.View.Type = wdNormalView Or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ActiveWindow.ActivePane.View.Type = wdOutlineView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ActiveWindow.ActivePane.View.Type = wdPageView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ActiveWindow.ActivePane.View.SeekView = wdSeekCurrentPageFooter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HideHeaderFooter()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ActiveWindow.ActivePane.View.SeekView = wdSeekMainDocument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Function f_InStrRev(ByVal as_in As String, ByVal as_search As String, ByVal ai_pos As Integer)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li_ret As Integer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f_InStrRev = 0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Do While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li_ret = InStr(f_InStrRev + 1, as_in, Left(as_search, ai_pos))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If li_ret &lt;= 0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Exit Do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f_InStrRev = li_ret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Loop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Function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TraiteDirectory(ByVal asDirSource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ByVal asDirDestination As String,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ByRef aiNbFiles As Integer, ByVal abCopyFiles As Boolean)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liIndice As Integer,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liSize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lsFiles As Variant,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lsFolders As Variant,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lsEmpty()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lbProtected As Boolean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lwdProtect As Long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ls_CopyFiles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Right(asDirSource, 1) &lt;&gt; "\"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asDirSource = asDirSource + "\"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Right(asDirDestination, 1) &lt;&gt; "\"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asDirDestination = asDirDestination + "\"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* Traitement de répertoire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Source : " &amp; asDirSource)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Destination : " &amp; asDirDestination)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Création du répertoire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Destination : " &amp; asDirDestination)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'Création à proprement parler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CreateDirectory asDirDestination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 Copie du contenu du répertoire modele dans le repertoire destination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Copie des fichiers du répertoire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Source : " &amp; asDirSource)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      o Destination : " &amp; asDirDestination)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Select Case CopyDirectory(asDirSource, asDirDestination)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"!dexists"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         ==&gt; ERREUR Le répertoire source n'existe pas")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MsgBox "Le répertoire source n'existe pas : " &amp; asDirSource &amp; (Chr(13) &amp; Chr(10)) &amp; "Traitement impossible!", , "Création d'une documentation de processus - SUNNIKAN Consulting"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"!fexists"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 On établit la liste des sous-répertoires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 et on lance le traitement sur chacun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 des sous répertoires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   Etablissement de la liste des sous-répertoires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      o Source : " &amp; asDirSource)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lsFolders = GetListeRepertoires(asDirSource, liSize)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If liSize &gt;= 0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For liIndice = 0 To UBound(lsFolders)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TraiteDirectory asDirSource + lsFolders(liIndice),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asDirDestination + RemplaceMotCle(lsFolders(liIndice)),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aiNbFiles,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Case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'&lt;OBSOLETE why="Remplacé par le traitement du répertoire Documents_Communs"&gt;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= Recopie de la liste des fichiers à ajouter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If abCopyFiles = False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ls_CopyFiles = fs_CopyFiles(asDirDestination)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Select Case ls_CopyFiles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 Case "!dexists"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     goLog.WriteLine ("  * Le nom ou le chemin d'un ou des fichiers à ajouter n'est pas correct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Case "!fexists"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     goLog.WriteLine ("  * Erreur de la recopie des fichiers à ajouter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Case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         goLog.WriteLine ("  * " &amp; ls_CopyFiles &amp; " fichier(s) ajouté(s)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    End Select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'&lt;/OBSOLETE&gt;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 Etablissement de la liste des fichiers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   Etablissement de la liste des fichiers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      o Destination : " &amp; asDirDestination)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lsFiles = GetListeFichiers(asDirDestination, liSize)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If liSize &gt;= 0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'= Renommage des fichiers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goLog.WriteLine ("   Renommage des fichiers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For liIndice = 0 To UBound(lsFiles)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goLog.WriteLine ("      o Source : " &amp; asDirDestination + lsFiles(liIndice))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goLog.WriteLine ("         -&gt; En : " &amp; asDirDestination + RemplaceMotCle(lsFiles(liIndice)))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MoveFile asDirDestination + lsFiles(liIndice), asDirDestination + RemplaceMotCle(lsFiles(liIndice))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lsFiles(liIndice) = RemplaceMotCle(lsFiles(liIndice))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goLog.WriteLine ("   Traitement des fichiers (liens/mots clés)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Application.ScreenUpdating = False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On Error GoTo ErrorHandlerTraiteDirectory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For liIndice = 0 To UBound(lsFiles)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ErrorHandlerTraiteDirectoryReprise: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goLog.WriteLine ("      o Fichier : " &amp; lsFiles(liIndice))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If LCase(Right(lsFiles(liIndice), 4)) = ".doc"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Documents.Open filename:=asDirDestination + lsFiles(liIndice),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ConfirmConversions:=False,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ReadOnly:=False,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AddToRecentFiles:=False,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PasswordDocument:="",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PasswordTemplate:="",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Revert:=False,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WritePasswordDocument:="",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WritePasswordTemplate:="",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Format:=wdOpenFormatAuto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lwdProtect = ActiveDocument.ProtectionType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lbProtected = (lwdProtect &lt;&gt; wdNoProtection)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If lbProtected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goLog.WriteLine ("         o Suppression de la protection")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ActiveDocument.Unprotect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TraiteHyperLinks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TraiteContenu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ShowHeader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TraiteContenu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ShowFooter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TraiteContenu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HideHeaderFooter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If lbProtected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goLog.WriteLine ("         o Retablissement de la protection")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ActiveDocument.Protect Type:=lwdProtect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ActiveDocument.Close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goLog.WriteLine ("         o Non traité : fichier non WORD")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On Error GoTo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Application.ScreenUpdating =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aiNbFiles = aiNbFiles + UBound(lsFiles)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 On établi la liste des sous-répertoires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 et on lance le traitement sur chacun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 des sous répertoires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'======================================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   Etablissement de la liste des sous-répertoires : 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goLog.WriteLine ("      o Source : " &amp; asDirSource)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lsFolders = GetListeRepertoires(asDirSource, liSize)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If liSize &gt;= 0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For liIndice = 0 To UBound(lsFolders)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TraiteDirectory asDirSource + lsFolders(liIndice),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asDirDestination + RemplaceMotCle(lsFolders(liIndice)),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aiNbFiles, True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Select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Exit Sub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ErrorHandlerTraiteDirectory: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("ERREUR - Erreur lors du traitement du fichier : " &amp; lsFiles(liIndice) &amp; " Erreur : " &amp; Error(Err.Number))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liIndice = liIndice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GoTo ErrorHandlerTraiteDirectoryReprise: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Private Sub CreateLogFile(ByVal asFileName As String)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oFs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lFolder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lFileList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lFile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li As Integer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lsFileName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lFiles() As String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lFileTmp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oFs = CreateObject("Scripting.FileSystemObject")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For li = 0 To 200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'On tente d'ouvrir le fichier de log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  ¤ Si il existe, il n'y a pas d'erreur, on le ferme donc.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  ¤ En cas d'erreur, on se retrouve dans le ErrorHandler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     où on ouvre le fichier en le créant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On Error GoTo ErrorHandlerCreateLogFile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Set lFileTmp = oFs.OpenTextFile(gsLogDirectory &amp; "\" &amp; asFileName &amp; "_" &amp; li &amp; ".log",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        , False)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On Error GoTo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Set lFileTmp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Next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ErrorHandlerCreateLogFile:    ' Routine de gestion d'erreur.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goLog = oFs.CreateTextFile(gsLogDirectory &amp; "\" &amp; asFileName &amp; "_" &amp; (li + 1) &amp; ".log", True)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("Création d'un Répertoire Mission - SUNNIKAN Consulting")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("")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goLog.WriteLine ("Début du traitement : " &amp; Date &amp; " " &amp; Time)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p_ConnectionBase() Procédure permettant de se connecter à la BDD Rendez-vous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Sub p_ConnectionBase()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gcn_Connection = New ADODB.Connection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Paramètres et ouverture de la connection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With gcn_Connection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.ConnectionString = gs_Nom_Connection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.Open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If .State &lt;&gt; adStateOpen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giCptLog = giCptLog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gsTabLog(giCptLog) = "  Erreur de connexion à la base de données."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MsgBox "Erreur de connexion à la base de données"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Else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giCptLog = giCptLog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gsTabLog(giCptLog) = "  Connexion à la base de données"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End If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With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'******************************************************************************************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p_populate_combobox()  - Populates a given combo box from a recordset build from a given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                    SQL string, building a corresponding array of ID items, and sets the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list box list item's ItemData to index of the corresponding entry in the ID array.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The list box is populated with strings build by a concatenation fields (ordinates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ai_chp1_offset and ai_chp2_offset) and as_concatenation_string.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The ai_id_offset gives the field ordinate of the ID field used to populate the ID array.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  If ai_chp2_offset is given as -1, no concatenation is done.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'*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Public Sub p_populate_combobox(aob_combo_box,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al_id_array,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as_sql,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ai_id_offset,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ai_chp1_offset,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ai_chp2_offset, _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                    as_concatenation_string)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ll_record_count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lrb_record_buf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li_index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Dim ls_item_text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Ouvre le recordset.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grs_Recordset.Open as_sql, gcn_Connection, adOpenKeyset, adLockReadOnly, adCmdText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Redimensionne le tableau avec le nbre d'enregistrements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ll_record_count = grs_Recordset.RecordCount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Set al_id_array = Nothing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If (ll_record_count &lt;&gt; 0)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ReDim al_id_array(ll_record_count - 1)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End If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On vide le ComboBox et on initialise le cpt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aob_combo_box.Clear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li_index = 0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On défini un comboBox à 2 colonnes avec une colonne cachée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aob_combo_box.ColumnCount = 2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aob_combo_box.ColumnWidths = "2 cm; 0 cm"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While Not grs_Recordset.EOF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 On lit la ligne courante du ResultSet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lrb_record_buf = grs_Recordset.GetRows(1)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 On rempli le tableau d'ID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al_id_array(li_index) = lrb_record_buf(ai_id_offset, 0)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  On construit la chaine de texte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ls_item_text = lrb_record_buf(ai_chp1_offset, 0)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If (ai_chp2_offset &gt;= 0) Then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    ls_item_text = ls_item_text &amp; as_concatenation_string &amp; lrb_record_buf(ai_chp2_offset, 0)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End If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aob_combo_box.AddItem ls_item_text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aob_combo_box.List(li_index, 1) = al_id_array(li_index)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'aob_combo_box.ItemData(aob_combo_box.NewIndex) = li_index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    li_index = li_index + 1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Wend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 On affiche les données de la colonne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aob_combo_box.TextColumn = 1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  On ferme le recordset.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'</w:t>
      </w: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 xml:space="preserve">    grs_Recordset.Close</w:t>
      </w:r>
    </w:p>
    <w:p w:rsidR="00611294" w:rsidRPr="00611294" w:rsidRDefault="00611294" w:rsidP="00611294">
      <w:pPr>
        <w:rPr>
          <w:sz w:val="16"/>
          <w:szCs w:val="16"/>
        </w:rPr>
      </w:pPr>
    </w:p>
    <w:p w:rsidR="00611294" w:rsidRPr="00611294" w:rsidRDefault="00611294" w:rsidP="00611294">
      <w:pPr>
        <w:rPr>
          <w:sz w:val="16"/>
          <w:szCs w:val="16"/>
        </w:rPr>
      </w:pPr>
      <w:r w:rsidRPr="00611294">
        <w:rPr>
          <w:sz w:val="16"/>
          <w:szCs w:val="16"/>
        </w:rPr>
        <w:t>End Sub</w:t>
      </w:r>
    </w:p>
    <w:sectPr w:rsidR="00611294" w:rsidRPr="006112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CCE" w:rsidRDefault="00604CCE">
      <w:r>
        <w:separator/>
      </w:r>
    </w:p>
  </w:endnote>
  <w:endnote w:type="continuationSeparator" w:id="0">
    <w:p w:rsidR="00604CCE" w:rsidRDefault="00604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FC" w:rsidRDefault="00594DFC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CCE" w:rsidRDefault="00604CCE">
      <w:r>
        <w:separator/>
      </w:r>
    </w:p>
  </w:footnote>
  <w:footnote w:type="continuationSeparator" w:id="0">
    <w:p w:rsidR="00604CCE" w:rsidRDefault="00604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489"/>
      <w:gridCol w:w="1440"/>
      <w:gridCol w:w="1980"/>
    </w:tblGrid>
    <w:tr w:rsidR="00594DFC" w:rsidTr="00604CCE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594DFC" w:rsidRDefault="0097053E" w:rsidP="00604CCE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8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604CCE">
            <w:rPr>
              <w:rFonts w:ascii="Arial Black" w:hAnsi="Arial Black"/>
              <w:caps/>
              <w:sz w:val="24"/>
            </w:rPr>
            <w:t>Fiche d'Identification de Macro</w:t>
          </w:r>
          <w:r w:rsidR="002F5460" w:rsidRPr="00604CCE">
            <w:rPr>
              <w:rFonts w:ascii="Arial Black" w:hAnsi="Arial Black"/>
              <w:caps/>
              <w:sz w:val="24"/>
            </w:rPr>
            <w:t xml:space="preserve"> (ANNEXE)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604CCE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98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Creation</w:t>
          </w:r>
          <w:r w:rsidR="005C23AD">
            <w:t>Dossier</w:t>
          </w:r>
          <w:r>
            <w:t>Mission</w:t>
          </w:r>
        </w:p>
      </w:tc>
    </w:tr>
    <w:tr w:rsidR="00594DFC" w:rsidTr="00604CCE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594DFC" w:rsidRDefault="00594DFC" w:rsidP="00604CCE">
          <w:pPr>
            <w:pStyle w:val="En-tte"/>
            <w:spacing w:after="0"/>
          </w:pPr>
        </w:p>
      </w:tc>
      <w:tc>
        <w:tcPr>
          <w:tcW w:w="448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98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604CCE">
          <w:pPr>
            <w:pStyle w:val="En-tte"/>
            <w:spacing w:after="0"/>
            <w:jc w:val="center"/>
          </w:pPr>
        </w:p>
      </w:tc>
    </w:tr>
    <w:tr w:rsidR="00594DFC" w:rsidTr="00604CCE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594DFC" w:rsidRDefault="00594DFC" w:rsidP="00604CCE">
          <w:pPr>
            <w:pStyle w:val="En-tte"/>
            <w:spacing w:after="0"/>
          </w:pPr>
        </w:p>
      </w:tc>
      <w:tc>
        <w:tcPr>
          <w:tcW w:w="448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94DFC" w:rsidRDefault="00594DFC" w:rsidP="00604CCE">
          <w:pPr>
            <w:pStyle w:val="En-tte"/>
            <w:spacing w:after="0"/>
            <w:jc w:val="left"/>
          </w:pPr>
        </w:p>
      </w:tc>
      <w:tc>
        <w:tcPr>
          <w:tcW w:w="198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604CCE">
          <w:pPr>
            <w:pStyle w:val="En-tte"/>
            <w:spacing w:after="0"/>
            <w:jc w:val="center"/>
          </w:pPr>
        </w:p>
      </w:tc>
    </w:tr>
    <w:tr w:rsidR="00594DFC" w:rsidTr="00604CCE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04CCE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66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717A67">
              <w:t>Annexe de Fiche d'Identification de la macro CreationDossierMission</w:t>
            </w:r>
          </w:fldSimple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04CCE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594DFC" w:rsidTr="00604CCE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66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04CCE" w:rsidRDefault="00594DFC" w:rsidP="00604CC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7053E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97053E">
              <w:rPr>
                <w:noProof/>
              </w:rPr>
              <w:t>3</w:t>
            </w:r>
          </w:fldSimple>
        </w:p>
      </w:tc>
    </w:tr>
  </w:tbl>
  <w:p w:rsidR="00594DFC" w:rsidRDefault="00594DFC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EE952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AECF34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C21D6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14693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EE6CA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5462DB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A4F35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EF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50059C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88C239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9937C0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8F6AF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4"/>
  </w:num>
  <w:num w:numId="15">
    <w:abstractNumId w:val="15"/>
  </w:num>
  <w:num w:numId="16">
    <w:abstractNumId w:val="10"/>
  </w:num>
  <w:num w:numId="17">
    <w:abstractNumId w:val="12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33E20"/>
    <w:rsid w:val="000F0704"/>
    <w:rsid w:val="0018102B"/>
    <w:rsid w:val="001A003F"/>
    <w:rsid w:val="002941BF"/>
    <w:rsid w:val="002B0F5F"/>
    <w:rsid w:val="002F5460"/>
    <w:rsid w:val="002F5CA0"/>
    <w:rsid w:val="003C59C5"/>
    <w:rsid w:val="0041666C"/>
    <w:rsid w:val="004564D7"/>
    <w:rsid w:val="005543D4"/>
    <w:rsid w:val="00584538"/>
    <w:rsid w:val="00594DFC"/>
    <w:rsid w:val="005B49AB"/>
    <w:rsid w:val="005C23AD"/>
    <w:rsid w:val="00604CCE"/>
    <w:rsid w:val="00611294"/>
    <w:rsid w:val="0061244B"/>
    <w:rsid w:val="006255DE"/>
    <w:rsid w:val="006577F4"/>
    <w:rsid w:val="006D4DA4"/>
    <w:rsid w:val="00717A67"/>
    <w:rsid w:val="007D5142"/>
    <w:rsid w:val="007E698E"/>
    <w:rsid w:val="00857D2F"/>
    <w:rsid w:val="008D0F0F"/>
    <w:rsid w:val="008D236A"/>
    <w:rsid w:val="00904C48"/>
    <w:rsid w:val="00924AE3"/>
    <w:rsid w:val="0097053E"/>
    <w:rsid w:val="009D7F80"/>
    <w:rsid w:val="00A25BA0"/>
    <w:rsid w:val="00A45C13"/>
    <w:rsid w:val="00BA7DDC"/>
    <w:rsid w:val="00BF25F6"/>
    <w:rsid w:val="00C00722"/>
    <w:rsid w:val="00C13B66"/>
    <w:rsid w:val="00C617F0"/>
    <w:rsid w:val="00C7122D"/>
    <w:rsid w:val="00CF36C3"/>
    <w:rsid w:val="00D122AD"/>
    <w:rsid w:val="00D5676A"/>
    <w:rsid w:val="00D8529C"/>
    <w:rsid w:val="00D8571E"/>
    <w:rsid w:val="00DE3052"/>
    <w:rsid w:val="00E13751"/>
    <w:rsid w:val="00E20438"/>
    <w:rsid w:val="00E43176"/>
    <w:rsid w:val="00E57504"/>
    <w:rsid w:val="00E73346"/>
    <w:rsid w:val="00E8473B"/>
    <w:rsid w:val="00F05123"/>
    <w:rsid w:val="00F66EB6"/>
    <w:rsid w:val="00FA30F1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122A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122A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122A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122A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122A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D122AD"/>
    <w:pPr>
      <w:numPr>
        <w:numId w:val="17"/>
      </w:numPr>
    </w:pPr>
  </w:style>
  <w:style w:type="numbering" w:styleId="1ai">
    <w:name w:val="Outline List 1"/>
    <w:basedOn w:val="Aucuneliste"/>
    <w:rsid w:val="00D122AD"/>
    <w:pPr>
      <w:numPr>
        <w:numId w:val="18"/>
      </w:numPr>
    </w:pPr>
  </w:style>
  <w:style w:type="character" w:styleId="Accentuation">
    <w:name w:val="Emphasis"/>
    <w:qFormat/>
    <w:rsid w:val="00D122AD"/>
    <w:rPr>
      <w:i/>
      <w:iCs/>
    </w:rPr>
  </w:style>
  <w:style w:type="character" w:styleId="AcronymeHTML">
    <w:name w:val="HTML Acronym"/>
    <w:rsid w:val="00D122AD"/>
  </w:style>
  <w:style w:type="paragraph" w:styleId="Adressedestinataire">
    <w:name w:val="envelope address"/>
    <w:basedOn w:val="Normal"/>
    <w:rsid w:val="00D122A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122A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122AD"/>
    <w:rPr>
      <w:i/>
      <w:iCs/>
    </w:rPr>
  </w:style>
  <w:style w:type="character" w:customStyle="1" w:styleId="AdresseHTMLCar">
    <w:name w:val="Adresse HTML Car"/>
    <w:link w:val="AdresseHTML"/>
    <w:rsid w:val="00D122A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D122AD"/>
    <w:rPr>
      <w:vertAlign w:val="superscript"/>
    </w:rPr>
  </w:style>
  <w:style w:type="character" w:styleId="Appelnotedebasdep">
    <w:name w:val="footnote reference"/>
    <w:rsid w:val="00D122AD"/>
    <w:rPr>
      <w:vertAlign w:val="superscript"/>
    </w:rPr>
  </w:style>
  <w:style w:type="character" w:customStyle="1" w:styleId="Titre5Car">
    <w:name w:val="Titre 5 Car"/>
    <w:link w:val="Titre5"/>
    <w:semiHidden/>
    <w:rsid w:val="00D122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122A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122A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122A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122A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122A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122AD"/>
  </w:style>
  <w:style w:type="paragraph" w:styleId="Citation">
    <w:name w:val="Quote"/>
    <w:basedOn w:val="Normal"/>
    <w:next w:val="Normal"/>
    <w:link w:val="CitationCar"/>
    <w:uiPriority w:val="29"/>
    <w:qFormat/>
    <w:rsid w:val="00D122A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122A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D122A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2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122A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D122A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122A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122A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122A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122A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122A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122A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122AD"/>
    <w:rPr>
      <w:sz w:val="20"/>
      <w:szCs w:val="20"/>
    </w:rPr>
  </w:style>
  <w:style w:type="character" w:customStyle="1" w:styleId="CommentaireCar">
    <w:name w:val="Commentaire Car"/>
    <w:link w:val="Commentaire"/>
    <w:rsid w:val="00D122AD"/>
    <w:rPr>
      <w:rFonts w:ascii="Arial" w:hAnsi="Arial"/>
    </w:rPr>
  </w:style>
  <w:style w:type="paragraph" w:styleId="Corpsdetexte">
    <w:name w:val="Body Text"/>
    <w:basedOn w:val="Normal"/>
    <w:link w:val="CorpsdetexteCar"/>
    <w:rsid w:val="00D122AD"/>
    <w:pPr>
      <w:spacing w:after="120"/>
    </w:pPr>
  </w:style>
  <w:style w:type="character" w:customStyle="1" w:styleId="CorpsdetexteCar">
    <w:name w:val="Corps de texte Car"/>
    <w:link w:val="Corpsdetexte"/>
    <w:rsid w:val="00D122A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D122A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122A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D122A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122A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D122AD"/>
  </w:style>
  <w:style w:type="character" w:customStyle="1" w:styleId="DateCar">
    <w:name w:val="Date Car"/>
    <w:link w:val="Date"/>
    <w:rsid w:val="00D122AD"/>
    <w:rPr>
      <w:rFonts w:ascii="Arial" w:hAnsi="Arial"/>
      <w:sz w:val="18"/>
      <w:szCs w:val="24"/>
    </w:rPr>
  </w:style>
  <w:style w:type="character" w:styleId="DfinitionHTML">
    <w:name w:val="HTML Definition"/>
    <w:rsid w:val="00D122AD"/>
    <w:rPr>
      <w:i/>
      <w:iCs/>
    </w:rPr>
  </w:style>
  <w:style w:type="table" w:styleId="Effetsdetableau3D1">
    <w:name w:val="Table 3D effects 1"/>
    <w:basedOn w:val="TableauNormal"/>
    <w:rsid w:val="00D122A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122A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122AD"/>
    <w:rPr>
      <w:b/>
      <w:bCs/>
    </w:rPr>
  </w:style>
  <w:style w:type="character" w:styleId="Emphaseintense">
    <w:name w:val="Intense Emphasis"/>
    <w:uiPriority w:val="21"/>
    <w:qFormat/>
    <w:rsid w:val="00D122A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122A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122A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122A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22AD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D122A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122A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122A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122AD"/>
    <w:pPr>
      <w:ind w:left="4252"/>
    </w:pPr>
  </w:style>
  <w:style w:type="character" w:customStyle="1" w:styleId="FormuledepolitesseCar">
    <w:name w:val="Formule de politesse Car"/>
    <w:link w:val="Formuledepolitesse"/>
    <w:rsid w:val="00D122A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122A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122A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122A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122AD"/>
    <w:pPr>
      <w:ind w:left="180" w:hanging="180"/>
    </w:pPr>
  </w:style>
  <w:style w:type="paragraph" w:styleId="Index2">
    <w:name w:val="index 2"/>
    <w:basedOn w:val="Normal"/>
    <w:next w:val="Normal"/>
    <w:rsid w:val="00D122AD"/>
    <w:pPr>
      <w:ind w:left="360" w:hanging="180"/>
    </w:pPr>
  </w:style>
  <w:style w:type="paragraph" w:styleId="Index3">
    <w:name w:val="index 3"/>
    <w:basedOn w:val="Normal"/>
    <w:next w:val="Normal"/>
    <w:rsid w:val="00D122AD"/>
    <w:pPr>
      <w:ind w:left="540" w:hanging="180"/>
    </w:pPr>
  </w:style>
  <w:style w:type="paragraph" w:styleId="Index4">
    <w:name w:val="index 4"/>
    <w:basedOn w:val="Normal"/>
    <w:next w:val="Normal"/>
    <w:rsid w:val="00D122AD"/>
    <w:pPr>
      <w:ind w:left="720" w:hanging="180"/>
    </w:pPr>
  </w:style>
  <w:style w:type="paragraph" w:styleId="Index5">
    <w:name w:val="index 5"/>
    <w:basedOn w:val="Normal"/>
    <w:next w:val="Normal"/>
    <w:rsid w:val="00D122AD"/>
    <w:pPr>
      <w:ind w:left="900" w:hanging="180"/>
    </w:pPr>
  </w:style>
  <w:style w:type="paragraph" w:styleId="Index6">
    <w:name w:val="index 6"/>
    <w:basedOn w:val="Normal"/>
    <w:next w:val="Normal"/>
    <w:rsid w:val="00D122AD"/>
    <w:pPr>
      <w:ind w:left="1080" w:hanging="180"/>
    </w:pPr>
  </w:style>
  <w:style w:type="paragraph" w:styleId="Index7">
    <w:name w:val="index 7"/>
    <w:basedOn w:val="Normal"/>
    <w:next w:val="Normal"/>
    <w:rsid w:val="00D122AD"/>
    <w:pPr>
      <w:ind w:left="1260" w:hanging="180"/>
    </w:pPr>
  </w:style>
  <w:style w:type="paragraph" w:styleId="Index8">
    <w:name w:val="index 8"/>
    <w:basedOn w:val="Normal"/>
    <w:next w:val="Normal"/>
    <w:rsid w:val="00D122AD"/>
    <w:pPr>
      <w:ind w:left="1440" w:hanging="180"/>
    </w:pPr>
  </w:style>
  <w:style w:type="paragraph" w:styleId="Index9">
    <w:name w:val="index 9"/>
    <w:basedOn w:val="Normal"/>
    <w:next w:val="Normal"/>
    <w:rsid w:val="00D122A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122AD"/>
    <w:rPr>
      <w:b/>
      <w:bCs/>
      <w:sz w:val="20"/>
      <w:szCs w:val="20"/>
    </w:rPr>
  </w:style>
  <w:style w:type="paragraph" w:styleId="Liste">
    <w:name w:val="List"/>
    <w:basedOn w:val="Normal"/>
    <w:rsid w:val="00D122AD"/>
    <w:pPr>
      <w:ind w:left="283" w:hanging="283"/>
      <w:contextualSpacing/>
    </w:pPr>
  </w:style>
  <w:style w:type="paragraph" w:styleId="Liste2">
    <w:name w:val="List 2"/>
    <w:basedOn w:val="Normal"/>
    <w:rsid w:val="00D122AD"/>
    <w:pPr>
      <w:ind w:left="566" w:hanging="283"/>
      <w:contextualSpacing/>
    </w:pPr>
  </w:style>
  <w:style w:type="paragraph" w:styleId="Liste3">
    <w:name w:val="List 3"/>
    <w:basedOn w:val="Normal"/>
    <w:rsid w:val="00D122AD"/>
    <w:pPr>
      <w:ind w:left="849" w:hanging="283"/>
      <w:contextualSpacing/>
    </w:pPr>
  </w:style>
  <w:style w:type="paragraph" w:styleId="Liste4">
    <w:name w:val="List 4"/>
    <w:basedOn w:val="Normal"/>
    <w:rsid w:val="00D122AD"/>
    <w:pPr>
      <w:ind w:left="1132" w:hanging="283"/>
      <w:contextualSpacing/>
    </w:pPr>
  </w:style>
  <w:style w:type="paragraph" w:styleId="Liste5">
    <w:name w:val="List 5"/>
    <w:basedOn w:val="Normal"/>
    <w:rsid w:val="00D122AD"/>
    <w:pPr>
      <w:ind w:left="1415" w:hanging="283"/>
      <w:contextualSpacing/>
    </w:pPr>
  </w:style>
  <w:style w:type="paragraph" w:styleId="Listenumros">
    <w:name w:val="List Number"/>
    <w:basedOn w:val="Normal"/>
    <w:rsid w:val="00D122AD"/>
    <w:pPr>
      <w:numPr>
        <w:numId w:val="4"/>
      </w:numPr>
      <w:contextualSpacing/>
    </w:pPr>
  </w:style>
  <w:style w:type="paragraph" w:styleId="Listenumros2">
    <w:name w:val="List Number 2"/>
    <w:basedOn w:val="Normal"/>
    <w:rsid w:val="00D122AD"/>
    <w:pPr>
      <w:numPr>
        <w:numId w:val="5"/>
      </w:numPr>
      <w:contextualSpacing/>
    </w:pPr>
  </w:style>
  <w:style w:type="paragraph" w:styleId="Listenumros3">
    <w:name w:val="List Number 3"/>
    <w:basedOn w:val="Normal"/>
    <w:rsid w:val="00D122AD"/>
    <w:pPr>
      <w:numPr>
        <w:numId w:val="6"/>
      </w:numPr>
      <w:contextualSpacing/>
    </w:pPr>
  </w:style>
  <w:style w:type="paragraph" w:styleId="Listenumros4">
    <w:name w:val="List Number 4"/>
    <w:basedOn w:val="Normal"/>
    <w:rsid w:val="00D122AD"/>
    <w:pPr>
      <w:numPr>
        <w:numId w:val="7"/>
      </w:numPr>
      <w:contextualSpacing/>
    </w:pPr>
  </w:style>
  <w:style w:type="paragraph" w:styleId="Listenumros5">
    <w:name w:val="List Number 5"/>
    <w:basedOn w:val="Normal"/>
    <w:rsid w:val="00D122AD"/>
    <w:pPr>
      <w:numPr>
        <w:numId w:val="8"/>
      </w:numPr>
      <w:contextualSpacing/>
    </w:pPr>
  </w:style>
  <w:style w:type="paragraph" w:styleId="Listepuces2">
    <w:name w:val="List Bullet 2"/>
    <w:basedOn w:val="Normal"/>
    <w:rsid w:val="00D122AD"/>
    <w:pPr>
      <w:numPr>
        <w:numId w:val="10"/>
      </w:numPr>
      <w:contextualSpacing/>
    </w:pPr>
  </w:style>
  <w:style w:type="paragraph" w:styleId="Listepuces3">
    <w:name w:val="List Bullet 3"/>
    <w:basedOn w:val="Normal"/>
    <w:rsid w:val="00D122AD"/>
    <w:pPr>
      <w:numPr>
        <w:numId w:val="11"/>
      </w:numPr>
      <w:contextualSpacing/>
    </w:pPr>
  </w:style>
  <w:style w:type="paragraph" w:styleId="Listepuces4">
    <w:name w:val="List Bullet 4"/>
    <w:basedOn w:val="Normal"/>
    <w:rsid w:val="00D122AD"/>
    <w:pPr>
      <w:numPr>
        <w:numId w:val="12"/>
      </w:numPr>
      <w:contextualSpacing/>
    </w:pPr>
  </w:style>
  <w:style w:type="paragraph" w:styleId="Listepuces5">
    <w:name w:val="List Bullet 5"/>
    <w:basedOn w:val="Normal"/>
    <w:rsid w:val="00D122A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122A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122A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122A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122A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122A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122A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122AD"/>
    <w:rPr>
      <w:sz w:val="16"/>
      <w:szCs w:val="16"/>
    </w:rPr>
  </w:style>
  <w:style w:type="paragraph" w:styleId="NormalWeb">
    <w:name w:val="Normal (Web)"/>
    <w:basedOn w:val="Normal"/>
    <w:rsid w:val="00D122AD"/>
    <w:rPr>
      <w:rFonts w:ascii="Times New Roman" w:hAnsi="Times New Roman"/>
      <w:sz w:val="24"/>
    </w:rPr>
  </w:style>
  <w:style w:type="paragraph" w:styleId="Normalcentr">
    <w:name w:val="Block Text"/>
    <w:basedOn w:val="Normal"/>
    <w:rsid w:val="00D122A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122A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122AD"/>
    <w:rPr>
      <w:rFonts w:ascii="Arial" w:hAnsi="Arial"/>
    </w:rPr>
  </w:style>
  <w:style w:type="paragraph" w:styleId="Notedefin">
    <w:name w:val="endnote text"/>
    <w:basedOn w:val="Normal"/>
    <w:link w:val="NotedefinCar"/>
    <w:rsid w:val="00D122AD"/>
    <w:rPr>
      <w:sz w:val="20"/>
      <w:szCs w:val="20"/>
    </w:rPr>
  </w:style>
  <w:style w:type="character" w:customStyle="1" w:styleId="NotedefinCar">
    <w:name w:val="Note de fin Car"/>
    <w:link w:val="Notedefin"/>
    <w:rsid w:val="00D122AD"/>
    <w:rPr>
      <w:rFonts w:ascii="Arial" w:hAnsi="Arial"/>
    </w:rPr>
  </w:style>
  <w:style w:type="character" w:styleId="Numrodeligne">
    <w:name w:val="line number"/>
    <w:rsid w:val="00D122AD"/>
  </w:style>
  <w:style w:type="character" w:styleId="Numrodepage">
    <w:name w:val="page number"/>
    <w:rsid w:val="00D122AD"/>
  </w:style>
  <w:style w:type="paragraph" w:styleId="Objetducommentaire">
    <w:name w:val="annotation subject"/>
    <w:basedOn w:val="Commentaire"/>
    <w:next w:val="Commentaire"/>
    <w:link w:val="ObjetducommentaireCar"/>
    <w:rsid w:val="00D122AD"/>
    <w:rPr>
      <w:b/>
      <w:bCs/>
    </w:rPr>
  </w:style>
  <w:style w:type="character" w:customStyle="1" w:styleId="ObjetducommentaireCar">
    <w:name w:val="Objet du commentaire Car"/>
    <w:link w:val="Objetducommentaire"/>
    <w:rsid w:val="00D122A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122AD"/>
    <w:pPr>
      <w:ind w:left="708"/>
    </w:pPr>
  </w:style>
  <w:style w:type="paragraph" w:styleId="PrformatHTML">
    <w:name w:val="HTML Preformatted"/>
    <w:basedOn w:val="Normal"/>
    <w:link w:val="PrformatHTMLCar"/>
    <w:rsid w:val="00D122A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122A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122A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122A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122A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122A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D122A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122A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D122A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122A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D122A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122A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122A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122A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D122AD"/>
    <w:pPr>
      <w:ind w:left="708"/>
    </w:pPr>
  </w:style>
  <w:style w:type="paragraph" w:styleId="Salutations">
    <w:name w:val="Salutation"/>
    <w:basedOn w:val="Normal"/>
    <w:next w:val="Normal"/>
    <w:link w:val="SalutationsCar"/>
    <w:rsid w:val="00D122AD"/>
  </w:style>
  <w:style w:type="character" w:customStyle="1" w:styleId="SalutationsCar">
    <w:name w:val="Salutations Car"/>
    <w:link w:val="Salutations"/>
    <w:rsid w:val="00D122A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D122A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D122AD"/>
    <w:pPr>
      <w:ind w:left="4252"/>
    </w:pPr>
  </w:style>
  <w:style w:type="character" w:customStyle="1" w:styleId="SignatureCar">
    <w:name w:val="Signature Car"/>
    <w:link w:val="Signature"/>
    <w:rsid w:val="00D122A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D122AD"/>
  </w:style>
  <w:style w:type="character" w:customStyle="1" w:styleId="SignaturelectroniqueCar">
    <w:name w:val="Signature électronique Car"/>
    <w:link w:val="Signaturelectronique"/>
    <w:rsid w:val="00D122A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D122A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122A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122AD"/>
    <w:pPr>
      <w:ind w:left="0"/>
    </w:pPr>
  </w:style>
  <w:style w:type="paragraph" w:styleId="Tabledesrfrencesjuridiques">
    <w:name w:val="table of authorities"/>
    <w:basedOn w:val="Normal"/>
    <w:next w:val="Normal"/>
    <w:rsid w:val="00D122AD"/>
    <w:pPr>
      <w:ind w:left="180" w:hanging="180"/>
    </w:pPr>
  </w:style>
  <w:style w:type="table" w:styleId="Tableauclassique1">
    <w:name w:val="Table Classic 1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122A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122A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122A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122A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122A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122A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122A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122A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122A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122A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122A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122A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122A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122AD"/>
    <w:rPr>
      <w:color w:val="808080"/>
    </w:rPr>
  </w:style>
  <w:style w:type="paragraph" w:styleId="Textedemacro">
    <w:name w:val="macro"/>
    <w:link w:val="TextedemacroCar"/>
    <w:rsid w:val="00D122A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122AD"/>
    <w:rPr>
      <w:rFonts w:ascii="Courier New" w:hAnsi="Courier New" w:cs="Courier New"/>
    </w:rPr>
  </w:style>
  <w:style w:type="table" w:styleId="Thmedutableau">
    <w:name w:val="Table Theme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122A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122A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122AD"/>
  </w:style>
  <w:style w:type="character" w:customStyle="1" w:styleId="TitredenoteCar">
    <w:name w:val="Titre de note Car"/>
    <w:link w:val="Titredenote"/>
    <w:rsid w:val="00D122A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D122A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122A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122A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D122AD"/>
    <w:pPr>
      <w:ind w:left="0"/>
    </w:pPr>
  </w:style>
  <w:style w:type="paragraph" w:styleId="TM2">
    <w:name w:val="toc 2"/>
    <w:basedOn w:val="Normal"/>
    <w:next w:val="Normal"/>
    <w:rsid w:val="00D122AD"/>
    <w:pPr>
      <w:ind w:left="180"/>
    </w:pPr>
  </w:style>
  <w:style w:type="paragraph" w:styleId="TM3">
    <w:name w:val="toc 3"/>
    <w:basedOn w:val="Normal"/>
    <w:next w:val="Normal"/>
    <w:rsid w:val="00D122AD"/>
    <w:pPr>
      <w:ind w:left="360"/>
    </w:pPr>
  </w:style>
  <w:style w:type="paragraph" w:styleId="TM4">
    <w:name w:val="toc 4"/>
    <w:basedOn w:val="Normal"/>
    <w:next w:val="Normal"/>
    <w:rsid w:val="00D122AD"/>
    <w:pPr>
      <w:ind w:left="540"/>
    </w:pPr>
  </w:style>
  <w:style w:type="paragraph" w:styleId="TM5">
    <w:name w:val="toc 5"/>
    <w:basedOn w:val="Normal"/>
    <w:next w:val="Normal"/>
    <w:rsid w:val="00D122AD"/>
    <w:pPr>
      <w:ind w:left="720"/>
    </w:pPr>
  </w:style>
  <w:style w:type="paragraph" w:styleId="TM6">
    <w:name w:val="toc 6"/>
    <w:basedOn w:val="Normal"/>
    <w:next w:val="Normal"/>
    <w:rsid w:val="00D122AD"/>
    <w:pPr>
      <w:ind w:left="900"/>
    </w:pPr>
  </w:style>
  <w:style w:type="paragraph" w:styleId="TM7">
    <w:name w:val="toc 7"/>
    <w:basedOn w:val="Normal"/>
    <w:next w:val="Normal"/>
    <w:rsid w:val="00D122AD"/>
    <w:pPr>
      <w:ind w:left="1080"/>
    </w:pPr>
  </w:style>
  <w:style w:type="paragraph" w:styleId="TM8">
    <w:name w:val="toc 8"/>
    <w:basedOn w:val="Normal"/>
    <w:next w:val="Normal"/>
    <w:rsid w:val="00D122AD"/>
    <w:pPr>
      <w:ind w:left="1260"/>
    </w:pPr>
  </w:style>
  <w:style w:type="paragraph" w:styleId="TM9">
    <w:name w:val="toc 9"/>
    <w:basedOn w:val="Normal"/>
    <w:next w:val="Normal"/>
    <w:rsid w:val="00D122AD"/>
    <w:pPr>
      <w:ind w:left="1440"/>
    </w:pPr>
  </w:style>
  <w:style w:type="table" w:styleId="Trameclaire-Accent1">
    <w:name w:val="Light Shading Accent 1"/>
    <w:basedOn w:val="TableauNormal"/>
    <w:uiPriority w:val="60"/>
    <w:rsid w:val="00D122A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122A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122A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122A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122A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122A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122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122A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122A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122A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122A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122A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D122AD"/>
    <w:pPr>
      <w:numPr>
        <w:numId w:val="17"/>
      </w:numPr>
    </w:pPr>
  </w:style>
  <w:style w:type="numbering" w:styleId="1ai">
    <w:name w:val="Outline List 1"/>
    <w:basedOn w:val="Aucuneliste"/>
    <w:rsid w:val="00D122AD"/>
    <w:pPr>
      <w:numPr>
        <w:numId w:val="18"/>
      </w:numPr>
    </w:pPr>
  </w:style>
  <w:style w:type="character" w:styleId="Accentuation">
    <w:name w:val="Emphasis"/>
    <w:qFormat/>
    <w:rsid w:val="00D122AD"/>
    <w:rPr>
      <w:i/>
      <w:iCs/>
    </w:rPr>
  </w:style>
  <w:style w:type="character" w:styleId="AcronymeHTML">
    <w:name w:val="HTML Acronym"/>
    <w:rsid w:val="00D122AD"/>
  </w:style>
  <w:style w:type="paragraph" w:styleId="Adressedestinataire">
    <w:name w:val="envelope address"/>
    <w:basedOn w:val="Normal"/>
    <w:rsid w:val="00D122A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122A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122AD"/>
    <w:rPr>
      <w:i/>
      <w:iCs/>
    </w:rPr>
  </w:style>
  <w:style w:type="character" w:customStyle="1" w:styleId="AdresseHTMLCar">
    <w:name w:val="Adresse HTML Car"/>
    <w:link w:val="AdresseHTML"/>
    <w:rsid w:val="00D122A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D122AD"/>
    <w:rPr>
      <w:vertAlign w:val="superscript"/>
    </w:rPr>
  </w:style>
  <w:style w:type="character" w:styleId="Appelnotedebasdep">
    <w:name w:val="footnote reference"/>
    <w:rsid w:val="00D122AD"/>
    <w:rPr>
      <w:vertAlign w:val="superscript"/>
    </w:rPr>
  </w:style>
  <w:style w:type="character" w:customStyle="1" w:styleId="Titre5Car">
    <w:name w:val="Titre 5 Car"/>
    <w:link w:val="Titre5"/>
    <w:semiHidden/>
    <w:rsid w:val="00D122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122A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122A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122A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122A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122A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122AD"/>
  </w:style>
  <w:style w:type="paragraph" w:styleId="Citation">
    <w:name w:val="Quote"/>
    <w:basedOn w:val="Normal"/>
    <w:next w:val="Normal"/>
    <w:link w:val="CitationCar"/>
    <w:uiPriority w:val="29"/>
    <w:qFormat/>
    <w:rsid w:val="00D122A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122A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D122A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2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122A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D122A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122A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122A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122A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122A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122A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122A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122AD"/>
    <w:rPr>
      <w:sz w:val="20"/>
      <w:szCs w:val="20"/>
    </w:rPr>
  </w:style>
  <w:style w:type="character" w:customStyle="1" w:styleId="CommentaireCar">
    <w:name w:val="Commentaire Car"/>
    <w:link w:val="Commentaire"/>
    <w:rsid w:val="00D122AD"/>
    <w:rPr>
      <w:rFonts w:ascii="Arial" w:hAnsi="Arial"/>
    </w:rPr>
  </w:style>
  <w:style w:type="paragraph" w:styleId="Corpsdetexte">
    <w:name w:val="Body Text"/>
    <w:basedOn w:val="Normal"/>
    <w:link w:val="CorpsdetexteCar"/>
    <w:rsid w:val="00D122AD"/>
    <w:pPr>
      <w:spacing w:after="120"/>
    </w:pPr>
  </w:style>
  <w:style w:type="character" w:customStyle="1" w:styleId="CorpsdetexteCar">
    <w:name w:val="Corps de texte Car"/>
    <w:link w:val="Corpsdetexte"/>
    <w:rsid w:val="00D122A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D122A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122A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D122A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122A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D122AD"/>
  </w:style>
  <w:style w:type="character" w:customStyle="1" w:styleId="DateCar">
    <w:name w:val="Date Car"/>
    <w:link w:val="Date"/>
    <w:rsid w:val="00D122AD"/>
    <w:rPr>
      <w:rFonts w:ascii="Arial" w:hAnsi="Arial"/>
      <w:sz w:val="18"/>
      <w:szCs w:val="24"/>
    </w:rPr>
  </w:style>
  <w:style w:type="character" w:styleId="DfinitionHTML">
    <w:name w:val="HTML Definition"/>
    <w:rsid w:val="00D122AD"/>
    <w:rPr>
      <w:i/>
      <w:iCs/>
    </w:rPr>
  </w:style>
  <w:style w:type="table" w:styleId="Effetsdetableau3D1">
    <w:name w:val="Table 3D effects 1"/>
    <w:basedOn w:val="TableauNormal"/>
    <w:rsid w:val="00D122A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122A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122AD"/>
    <w:rPr>
      <w:b/>
      <w:bCs/>
    </w:rPr>
  </w:style>
  <w:style w:type="character" w:styleId="Emphaseintense">
    <w:name w:val="Intense Emphasis"/>
    <w:uiPriority w:val="21"/>
    <w:qFormat/>
    <w:rsid w:val="00D122A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122A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122A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122A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22AD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D122A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122A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122A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122AD"/>
    <w:pPr>
      <w:ind w:left="4252"/>
    </w:pPr>
  </w:style>
  <w:style w:type="character" w:customStyle="1" w:styleId="FormuledepolitesseCar">
    <w:name w:val="Formule de politesse Car"/>
    <w:link w:val="Formuledepolitesse"/>
    <w:rsid w:val="00D122A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122A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122A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122A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122A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122A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122A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122A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122AD"/>
    <w:pPr>
      <w:ind w:left="180" w:hanging="180"/>
    </w:pPr>
  </w:style>
  <w:style w:type="paragraph" w:styleId="Index2">
    <w:name w:val="index 2"/>
    <w:basedOn w:val="Normal"/>
    <w:next w:val="Normal"/>
    <w:rsid w:val="00D122AD"/>
    <w:pPr>
      <w:ind w:left="360" w:hanging="180"/>
    </w:pPr>
  </w:style>
  <w:style w:type="paragraph" w:styleId="Index3">
    <w:name w:val="index 3"/>
    <w:basedOn w:val="Normal"/>
    <w:next w:val="Normal"/>
    <w:rsid w:val="00D122AD"/>
    <w:pPr>
      <w:ind w:left="540" w:hanging="180"/>
    </w:pPr>
  </w:style>
  <w:style w:type="paragraph" w:styleId="Index4">
    <w:name w:val="index 4"/>
    <w:basedOn w:val="Normal"/>
    <w:next w:val="Normal"/>
    <w:rsid w:val="00D122AD"/>
    <w:pPr>
      <w:ind w:left="720" w:hanging="180"/>
    </w:pPr>
  </w:style>
  <w:style w:type="paragraph" w:styleId="Index5">
    <w:name w:val="index 5"/>
    <w:basedOn w:val="Normal"/>
    <w:next w:val="Normal"/>
    <w:rsid w:val="00D122AD"/>
    <w:pPr>
      <w:ind w:left="900" w:hanging="180"/>
    </w:pPr>
  </w:style>
  <w:style w:type="paragraph" w:styleId="Index6">
    <w:name w:val="index 6"/>
    <w:basedOn w:val="Normal"/>
    <w:next w:val="Normal"/>
    <w:rsid w:val="00D122AD"/>
    <w:pPr>
      <w:ind w:left="1080" w:hanging="180"/>
    </w:pPr>
  </w:style>
  <w:style w:type="paragraph" w:styleId="Index7">
    <w:name w:val="index 7"/>
    <w:basedOn w:val="Normal"/>
    <w:next w:val="Normal"/>
    <w:rsid w:val="00D122AD"/>
    <w:pPr>
      <w:ind w:left="1260" w:hanging="180"/>
    </w:pPr>
  </w:style>
  <w:style w:type="paragraph" w:styleId="Index8">
    <w:name w:val="index 8"/>
    <w:basedOn w:val="Normal"/>
    <w:next w:val="Normal"/>
    <w:rsid w:val="00D122AD"/>
    <w:pPr>
      <w:ind w:left="1440" w:hanging="180"/>
    </w:pPr>
  </w:style>
  <w:style w:type="paragraph" w:styleId="Index9">
    <w:name w:val="index 9"/>
    <w:basedOn w:val="Normal"/>
    <w:next w:val="Normal"/>
    <w:rsid w:val="00D122A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122AD"/>
    <w:rPr>
      <w:b/>
      <w:bCs/>
      <w:sz w:val="20"/>
      <w:szCs w:val="20"/>
    </w:rPr>
  </w:style>
  <w:style w:type="paragraph" w:styleId="Liste">
    <w:name w:val="List"/>
    <w:basedOn w:val="Normal"/>
    <w:rsid w:val="00D122AD"/>
    <w:pPr>
      <w:ind w:left="283" w:hanging="283"/>
      <w:contextualSpacing/>
    </w:pPr>
  </w:style>
  <w:style w:type="paragraph" w:styleId="Liste2">
    <w:name w:val="List 2"/>
    <w:basedOn w:val="Normal"/>
    <w:rsid w:val="00D122AD"/>
    <w:pPr>
      <w:ind w:left="566" w:hanging="283"/>
      <w:contextualSpacing/>
    </w:pPr>
  </w:style>
  <w:style w:type="paragraph" w:styleId="Liste3">
    <w:name w:val="List 3"/>
    <w:basedOn w:val="Normal"/>
    <w:rsid w:val="00D122AD"/>
    <w:pPr>
      <w:ind w:left="849" w:hanging="283"/>
      <w:contextualSpacing/>
    </w:pPr>
  </w:style>
  <w:style w:type="paragraph" w:styleId="Liste4">
    <w:name w:val="List 4"/>
    <w:basedOn w:val="Normal"/>
    <w:rsid w:val="00D122AD"/>
    <w:pPr>
      <w:ind w:left="1132" w:hanging="283"/>
      <w:contextualSpacing/>
    </w:pPr>
  </w:style>
  <w:style w:type="paragraph" w:styleId="Liste5">
    <w:name w:val="List 5"/>
    <w:basedOn w:val="Normal"/>
    <w:rsid w:val="00D122AD"/>
    <w:pPr>
      <w:ind w:left="1415" w:hanging="283"/>
      <w:contextualSpacing/>
    </w:pPr>
  </w:style>
  <w:style w:type="paragraph" w:styleId="Listenumros">
    <w:name w:val="List Number"/>
    <w:basedOn w:val="Normal"/>
    <w:rsid w:val="00D122AD"/>
    <w:pPr>
      <w:numPr>
        <w:numId w:val="4"/>
      </w:numPr>
      <w:contextualSpacing/>
    </w:pPr>
  </w:style>
  <w:style w:type="paragraph" w:styleId="Listenumros2">
    <w:name w:val="List Number 2"/>
    <w:basedOn w:val="Normal"/>
    <w:rsid w:val="00D122AD"/>
    <w:pPr>
      <w:numPr>
        <w:numId w:val="5"/>
      </w:numPr>
      <w:contextualSpacing/>
    </w:pPr>
  </w:style>
  <w:style w:type="paragraph" w:styleId="Listenumros3">
    <w:name w:val="List Number 3"/>
    <w:basedOn w:val="Normal"/>
    <w:rsid w:val="00D122AD"/>
    <w:pPr>
      <w:numPr>
        <w:numId w:val="6"/>
      </w:numPr>
      <w:contextualSpacing/>
    </w:pPr>
  </w:style>
  <w:style w:type="paragraph" w:styleId="Listenumros4">
    <w:name w:val="List Number 4"/>
    <w:basedOn w:val="Normal"/>
    <w:rsid w:val="00D122AD"/>
    <w:pPr>
      <w:numPr>
        <w:numId w:val="7"/>
      </w:numPr>
      <w:contextualSpacing/>
    </w:pPr>
  </w:style>
  <w:style w:type="paragraph" w:styleId="Listenumros5">
    <w:name w:val="List Number 5"/>
    <w:basedOn w:val="Normal"/>
    <w:rsid w:val="00D122AD"/>
    <w:pPr>
      <w:numPr>
        <w:numId w:val="8"/>
      </w:numPr>
      <w:contextualSpacing/>
    </w:pPr>
  </w:style>
  <w:style w:type="paragraph" w:styleId="Listepuces2">
    <w:name w:val="List Bullet 2"/>
    <w:basedOn w:val="Normal"/>
    <w:rsid w:val="00D122AD"/>
    <w:pPr>
      <w:numPr>
        <w:numId w:val="10"/>
      </w:numPr>
      <w:contextualSpacing/>
    </w:pPr>
  </w:style>
  <w:style w:type="paragraph" w:styleId="Listepuces3">
    <w:name w:val="List Bullet 3"/>
    <w:basedOn w:val="Normal"/>
    <w:rsid w:val="00D122AD"/>
    <w:pPr>
      <w:numPr>
        <w:numId w:val="11"/>
      </w:numPr>
      <w:contextualSpacing/>
    </w:pPr>
  </w:style>
  <w:style w:type="paragraph" w:styleId="Listepuces4">
    <w:name w:val="List Bullet 4"/>
    <w:basedOn w:val="Normal"/>
    <w:rsid w:val="00D122AD"/>
    <w:pPr>
      <w:numPr>
        <w:numId w:val="12"/>
      </w:numPr>
      <w:contextualSpacing/>
    </w:pPr>
  </w:style>
  <w:style w:type="paragraph" w:styleId="Listepuces5">
    <w:name w:val="List Bullet 5"/>
    <w:basedOn w:val="Normal"/>
    <w:rsid w:val="00D122A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122A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122A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122A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122A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122A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122A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122A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122A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22A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122A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122AD"/>
    <w:rPr>
      <w:sz w:val="16"/>
      <w:szCs w:val="16"/>
    </w:rPr>
  </w:style>
  <w:style w:type="paragraph" w:styleId="NormalWeb">
    <w:name w:val="Normal (Web)"/>
    <w:basedOn w:val="Normal"/>
    <w:rsid w:val="00D122AD"/>
    <w:rPr>
      <w:rFonts w:ascii="Times New Roman" w:hAnsi="Times New Roman"/>
      <w:sz w:val="24"/>
    </w:rPr>
  </w:style>
  <w:style w:type="paragraph" w:styleId="Normalcentr">
    <w:name w:val="Block Text"/>
    <w:basedOn w:val="Normal"/>
    <w:rsid w:val="00D122A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122A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122AD"/>
    <w:rPr>
      <w:rFonts w:ascii="Arial" w:hAnsi="Arial"/>
    </w:rPr>
  </w:style>
  <w:style w:type="paragraph" w:styleId="Notedefin">
    <w:name w:val="endnote text"/>
    <w:basedOn w:val="Normal"/>
    <w:link w:val="NotedefinCar"/>
    <w:rsid w:val="00D122AD"/>
    <w:rPr>
      <w:sz w:val="20"/>
      <w:szCs w:val="20"/>
    </w:rPr>
  </w:style>
  <w:style w:type="character" w:customStyle="1" w:styleId="NotedefinCar">
    <w:name w:val="Note de fin Car"/>
    <w:link w:val="Notedefin"/>
    <w:rsid w:val="00D122AD"/>
    <w:rPr>
      <w:rFonts w:ascii="Arial" w:hAnsi="Arial"/>
    </w:rPr>
  </w:style>
  <w:style w:type="character" w:styleId="Numrodeligne">
    <w:name w:val="line number"/>
    <w:rsid w:val="00D122AD"/>
  </w:style>
  <w:style w:type="character" w:styleId="Numrodepage">
    <w:name w:val="page number"/>
    <w:rsid w:val="00D122AD"/>
  </w:style>
  <w:style w:type="paragraph" w:styleId="Objetducommentaire">
    <w:name w:val="annotation subject"/>
    <w:basedOn w:val="Commentaire"/>
    <w:next w:val="Commentaire"/>
    <w:link w:val="ObjetducommentaireCar"/>
    <w:rsid w:val="00D122AD"/>
    <w:rPr>
      <w:b/>
      <w:bCs/>
    </w:rPr>
  </w:style>
  <w:style w:type="character" w:customStyle="1" w:styleId="ObjetducommentaireCar">
    <w:name w:val="Objet du commentaire Car"/>
    <w:link w:val="Objetducommentaire"/>
    <w:rsid w:val="00D122A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122AD"/>
    <w:pPr>
      <w:ind w:left="708"/>
    </w:pPr>
  </w:style>
  <w:style w:type="paragraph" w:styleId="PrformatHTML">
    <w:name w:val="HTML Preformatted"/>
    <w:basedOn w:val="Normal"/>
    <w:link w:val="PrformatHTMLCar"/>
    <w:rsid w:val="00D122A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122A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122A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122A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122A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122A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D122A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122A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D122A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122A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D122A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122A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122A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122A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D122AD"/>
    <w:pPr>
      <w:ind w:left="708"/>
    </w:pPr>
  </w:style>
  <w:style w:type="paragraph" w:styleId="Salutations">
    <w:name w:val="Salutation"/>
    <w:basedOn w:val="Normal"/>
    <w:next w:val="Normal"/>
    <w:link w:val="SalutationsCar"/>
    <w:rsid w:val="00D122AD"/>
  </w:style>
  <w:style w:type="character" w:customStyle="1" w:styleId="SalutationsCar">
    <w:name w:val="Salutations Car"/>
    <w:link w:val="Salutations"/>
    <w:rsid w:val="00D122A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D122A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D122AD"/>
    <w:pPr>
      <w:ind w:left="4252"/>
    </w:pPr>
  </w:style>
  <w:style w:type="character" w:customStyle="1" w:styleId="SignatureCar">
    <w:name w:val="Signature Car"/>
    <w:link w:val="Signature"/>
    <w:rsid w:val="00D122A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D122AD"/>
  </w:style>
  <w:style w:type="character" w:customStyle="1" w:styleId="SignaturelectroniqueCar">
    <w:name w:val="Signature électronique Car"/>
    <w:link w:val="Signaturelectronique"/>
    <w:rsid w:val="00D122A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D122A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122A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122AD"/>
    <w:pPr>
      <w:ind w:left="0"/>
    </w:pPr>
  </w:style>
  <w:style w:type="paragraph" w:styleId="Tabledesrfrencesjuridiques">
    <w:name w:val="table of authorities"/>
    <w:basedOn w:val="Normal"/>
    <w:next w:val="Normal"/>
    <w:rsid w:val="00D122AD"/>
    <w:pPr>
      <w:ind w:left="180" w:hanging="180"/>
    </w:pPr>
  </w:style>
  <w:style w:type="table" w:styleId="Tableauclassique1">
    <w:name w:val="Table Classic 1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122A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122A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122A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122A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122A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122A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122A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122A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122A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122A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122A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122A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122A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122A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122AD"/>
    <w:rPr>
      <w:color w:val="808080"/>
    </w:rPr>
  </w:style>
  <w:style w:type="paragraph" w:styleId="Textedemacro">
    <w:name w:val="macro"/>
    <w:link w:val="TextedemacroCar"/>
    <w:rsid w:val="00D122A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122AD"/>
    <w:rPr>
      <w:rFonts w:ascii="Courier New" w:hAnsi="Courier New" w:cs="Courier New"/>
    </w:rPr>
  </w:style>
  <w:style w:type="table" w:styleId="Thmedutableau">
    <w:name w:val="Table Theme"/>
    <w:basedOn w:val="TableauNormal"/>
    <w:rsid w:val="00D122A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122A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122A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122AD"/>
  </w:style>
  <w:style w:type="character" w:customStyle="1" w:styleId="TitredenoteCar">
    <w:name w:val="Titre de note Car"/>
    <w:link w:val="Titredenote"/>
    <w:rsid w:val="00D122A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D122A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122A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122A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D122AD"/>
    <w:pPr>
      <w:ind w:left="0"/>
    </w:pPr>
  </w:style>
  <w:style w:type="paragraph" w:styleId="TM2">
    <w:name w:val="toc 2"/>
    <w:basedOn w:val="Normal"/>
    <w:next w:val="Normal"/>
    <w:rsid w:val="00D122AD"/>
    <w:pPr>
      <w:ind w:left="180"/>
    </w:pPr>
  </w:style>
  <w:style w:type="paragraph" w:styleId="TM3">
    <w:name w:val="toc 3"/>
    <w:basedOn w:val="Normal"/>
    <w:next w:val="Normal"/>
    <w:rsid w:val="00D122AD"/>
    <w:pPr>
      <w:ind w:left="360"/>
    </w:pPr>
  </w:style>
  <w:style w:type="paragraph" w:styleId="TM4">
    <w:name w:val="toc 4"/>
    <w:basedOn w:val="Normal"/>
    <w:next w:val="Normal"/>
    <w:rsid w:val="00D122AD"/>
    <w:pPr>
      <w:ind w:left="540"/>
    </w:pPr>
  </w:style>
  <w:style w:type="paragraph" w:styleId="TM5">
    <w:name w:val="toc 5"/>
    <w:basedOn w:val="Normal"/>
    <w:next w:val="Normal"/>
    <w:rsid w:val="00D122AD"/>
    <w:pPr>
      <w:ind w:left="720"/>
    </w:pPr>
  </w:style>
  <w:style w:type="paragraph" w:styleId="TM6">
    <w:name w:val="toc 6"/>
    <w:basedOn w:val="Normal"/>
    <w:next w:val="Normal"/>
    <w:rsid w:val="00D122AD"/>
    <w:pPr>
      <w:ind w:left="900"/>
    </w:pPr>
  </w:style>
  <w:style w:type="paragraph" w:styleId="TM7">
    <w:name w:val="toc 7"/>
    <w:basedOn w:val="Normal"/>
    <w:next w:val="Normal"/>
    <w:rsid w:val="00D122AD"/>
    <w:pPr>
      <w:ind w:left="1080"/>
    </w:pPr>
  </w:style>
  <w:style w:type="paragraph" w:styleId="TM8">
    <w:name w:val="toc 8"/>
    <w:basedOn w:val="Normal"/>
    <w:next w:val="Normal"/>
    <w:rsid w:val="00D122AD"/>
    <w:pPr>
      <w:ind w:left="1260"/>
    </w:pPr>
  </w:style>
  <w:style w:type="paragraph" w:styleId="TM9">
    <w:name w:val="toc 9"/>
    <w:basedOn w:val="Normal"/>
    <w:next w:val="Normal"/>
    <w:rsid w:val="00D122AD"/>
    <w:pPr>
      <w:ind w:left="1440"/>
    </w:pPr>
  </w:style>
  <w:style w:type="table" w:styleId="Trameclaire-Accent1">
    <w:name w:val="Light Shading Accent 1"/>
    <w:basedOn w:val="TableauNormal"/>
    <w:uiPriority w:val="60"/>
    <w:rsid w:val="00D122A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122A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122A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122A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122A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122A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122A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22A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22A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122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6126</Words>
  <Characters>33696</Characters>
  <Application>Microsoft Office Word</Application>
  <DocSecurity>0</DocSecurity>
  <Lines>280</Lines>
  <Paragraphs>79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de Fiche d'Identification de la macro CreationDossierMission</vt:lpstr>
    </vt:vector>
  </TitlesOfParts>
  <Company>SUNNIKAN Consulting</Company>
  <LinksUpToDate>false</LinksUpToDate>
  <CharactersWithSpaces>39743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de Fiche d'Identification de la macro CreationDossierMission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