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7D102D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7D102D" w:rsidRPr="00151F2F" w:rsidRDefault="007D102D" w:rsidP="00151F2F">
            <w:pPr>
              <w:ind w:left="0"/>
              <w:jc w:val="center"/>
              <w:rPr>
                <w:b/>
                <w:bCs/>
              </w:rPr>
            </w:pPr>
            <w:bookmarkStart w:id="0" w:name="_GoBack"/>
            <w:bookmarkEnd w:id="0"/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7D102D" w:rsidRPr="00151F2F" w:rsidRDefault="007D102D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7D102D" w:rsidRPr="00151F2F" w:rsidRDefault="007D102D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7D102D" w:rsidRPr="00151F2F" w:rsidRDefault="007D102D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7D102D" w:rsidRPr="00151F2F" w:rsidRDefault="00FF5F5C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 xml:space="preserve">Statut, </w:t>
            </w:r>
            <w:r w:rsidR="007D102D" w:rsidRPr="00151F2F">
              <w:rPr>
                <w:b/>
                <w:bCs/>
              </w:rPr>
              <w:t>Erreurs et Commentaires</w:t>
            </w:r>
          </w:p>
        </w:tc>
      </w:tr>
      <w:tr w:rsidR="007D102D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7D102D" w:rsidRPr="00D41BF0" w:rsidRDefault="00FE0742" w:rsidP="00FE0742">
            <w:pPr>
              <w:spacing w:after="0"/>
              <w:ind w:left="0"/>
              <w:jc w:val="left"/>
            </w:pPr>
            <w:r>
              <w:t>Lun</w:t>
            </w:r>
            <w:r w:rsidR="007D102D" w:rsidRPr="00D41BF0">
              <w:t xml:space="preserve"> 0</w:t>
            </w:r>
            <w:r>
              <w:t>3</w:t>
            </w:r>
            <w:r w:rsidR="007D102D" w:rsidRPr="00D41BF0">
              <w:t>/01/1</w:t>
            </w:r>
            <w:r>
              <w:t>1</w:t>
            </w:r>
          </w:p>
        </w:tc>
        <w:tc>
          <w:tcPr>
            <w:tcW w:w="987" w:type="pct"/>
            <w:shd w:val="clear" w:color="auto" w:fill="auto"/>
            <w:vAlign w:val="center"/>
          </w:tcPr>
          <w:p w:rsidR="007D102D" w:rsidRPr="00FE0742" w:rsidRDefault="00535577" w:rsidP="00FE0742">
            <w:pPr>
              <w:spacing w:after="0"/>
              <w:ind w:left="0"/>
              <w:jc w:val="center"/>
            </w:pPr>
            <w:r>
              <w:t xml:space="preserve">Sem </w:t>
            </w:r>
            <w:r w:rsidR="00FE0742" w:rsidRPr="00FE0742">
              <w:t>A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FE0742" w:rsidRPr="00D41BF0" w:rsidRDefault="00FE0742" w:rsidP="00FE0742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7D102D" w:rsidRPr="00D41BF0" w:rsidRDefault="007D102D" w:rsidP="00151F2F">
            <w:pPr>
              <w:spacing w:after="0"/>
              <w:ind w:left="0"/>
              <w:jc w:val="left"/>
            </w:pPr>
          </w:p>
        </w:tc>
      </w:tr>
      <w:tr w:rsidR="007D102D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7D102D" w:rsidRPr="00D41BF0" w:rsidRDefault="00FE0742" w:rsidP="00FE0742">
            <w:pPr>
              <w:spacing w:after="0"/>
              <w:ind w:left="0"/>
              <w:jc w:val="left"/>
            </w:pPr>
            <w:r>
              <w:t>Ven</w:t>
            </w:r>
            <w:r w:rsidR="007D102D" w:rsidRPr="00D41BF0">
              <w:t xml:space="preserve"> 0</w:t>
            </w:r>
            <w:r>
              <w:t>7</w:t>
            </w:r>
            <w:r w:rsidR="007D102D" w:rsidRPr="00D41BF0">
              <w:t>/0</w:t>
            </w:r>
            <w:r>
              <w:t>1</w:t>
            </w:r>
            <w:r w:rsidR="007D102D" w:rsidRPr="00D41BF0">
              <w:t>/1</w:t>
            </w:r>
            <w:r>
              <w:t>1</w:t>
            </w:r>
          </w:p>
        </w:tc>
        <w:tc>
          <w:tcPr>
            <w:tcW w:w="987" w:type="pct"/>
            <w:shd w:val="clear" w:color="auto" w:fill="auto"/>
            <w:vAlign w:val="center"/>
          </w:tcPr>
          <w:p w:rsidR="007D102D" w:rsidRPr="00D41BF0" w:rsidRDefault="00FE0742" w:rsidP="00FE0742">
            <w:pPr>
              <w:spacing w:after="0"/>
              <w:ind w:left="0"/>
              <w:jc w:val="center"/>
            </w:pPr>
            <w:r w:rsidRPr="00151F2F">
              <w:rPr>
                <w:b/>
              </w:rPr>
              <w:t>DECEMBRE 20</w:t>
            </w:r>
            <w:r>
              <w:rPr>
                <w:b/>
              </w:rPr>
              <w:t>10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7D102D" w:rsidRPr="00D41BF0" w:rsidRDefault="00FF5F5C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="007D102D" w:rsidRPr="00151F2F">
              <w:sym w:font="Wingdings" w:char="F0A8"/>
            </w:r>
            <w:r w:rsidR="007D102D" w:rsidRPr="00D41BF0">
              <w:t xml:space="preserve"> Annulée </w:t>
            </w:r>
            <w:r w:rsidR="007D102D" w:rsidRPr="00151F2F">
              <w:sym w:font="Wingdings" w:char="F0A8"/>
            </w:r>
            <w:r w:rsidR="007D102D" w:rsidRPr="00D41BF0">
              <w:t xml:space="preserve"> Reportée au :</w:t>
            </w:r>
          </w:p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E0742" w:rsidRPr="00D41BF0" w:rsidTr="005C3EB4">
        <w:trPr>
          <w:trHeight w:val="510"/>
        </w:trPr>
        <w:tc>
          <w:tcPr>
            <w:tcW w:w="731" w:type="pct"/>
            <w:shd w:val="clear" w:color="auto" w:fill="D9D9D9"/>
            <w:vAlign w:val="center"/>
          </w:tcPr>
          <w:p w:rsidR="00FE0742" w:rsidRPr="00D41BF0" w:rsidRDefault="00FE0742" w:rsidP="00FE0742">
            <w:pPr>
              <w:spacing w:after="0"/>
              <w:ind w:left="0"/>
              <w:jc w:val="left"/>
            </w:pPr>
            <w:r>
              <w:t>Lun</w:t>
            </w:r>
            <w:r w:rsidRPr="00D41BF0">
              <w:t xml:space="preserve"> </w:t>
            </w:r>
            <w:r>
              <w:t>10</w:t>
            </w:r>
            <w:r w:rsidRPr="00D41BF0">
              <w:t>/01/1</w:t>
            </w:r>
            <w:r>
              <w:t>1</w:t>
            </w:r>
          </w:p>
        </w:tc>
        <w:tc>
          <w:tcPr>
            <w:tcW w:w="987" w:type="pct"/>
            <w:shd w:val="clear" w:color="auto" w:fill="D9D9D9"/>
            <w:vAlign w:val="center"/>
          </w:tcPr>
          <w:p w:rsidR="00FE0742" w:rsidRPr="00D41BF0" w:rsidRDefault="00535577" w:rsidP="00FE0742">
            <w:pPr>
              <w:spacing w:after="0"/>
              <w:ind w:left="0"/>
              <w:jc w:val="center"/>
            </w:pPr>
            <w:r>
              <w:t xml:space="preserve">Sem </w:t>
            </w:r>
            <w:r w:rsidR="00FE0742">
              <w:t>B</w:t>
            </w:r>
          </w:p>
        </w:tc>
        <w:tc>
          <w:tcPr>
            <w:tcW w:w="531" w:type="pct"/>
            <w:shd w:val="clear" w:color="auto" w:fill="D9D9D9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D9D9D9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D9D9D9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E0742" w:rsidRPr="00D41BF0" w:rsidTr="005C3EB4">
        <w:trPr>
          <w:trHeight w:val="510"/>
        </w:trPr>
        <w:tc>
          <w:tcPr>
            <w:tcW w:w="731" w:type="pct"/>
            <w:shd w:val="clear" w:color="auto" w:fill="D9D9D9"/>
            <w:vAlign w:val="center"/>
          </w:tcPr>
          <w:p w:rsidR="00FE0742" w:rsidRPr="00D41BF0" w:rsidRDefault="00FE0742" w:rsidP="00FE074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14</w:t>
            </w:r>
            <w:r w:rsidRPr="00D41BF0">
              <w:t>/0</w:t>
            </w:r>
            <w:r>
              <w:t>1</w:t>
            </w:r>
            <w:r w:rsidRPr="00D41BF0">
              <w:t>/1</w:t>
            </w:r>
            <w:r>
              <w:t>1</w:t>
            </w:r>
          </w:p>
        </w:tc>
        <w:tc>
          <w:tcPr>
            <w:tcW w:w="987" w:type="pct"/>
            <w:shd w:val="clear" w:color="auto" w:fill="D9D9D9"/>
            <w:vAlign w:val="center"/>
          </w:tcPr>
          <w:p w:rsidR="00FE0742" w:rsidRPr="00D41BF0" w:rsidRDefault="00FE0742" w:rsidP="00151F2F">
            <w:pPr>
              <w:spacing w:after="0"/>
              <w:ind w:left="0"/>
              <w:jc w:val="center"/>
            </w:pPr>
            <w:r>
              <w:t>HEB 1</w:t>
            </w:r>
          </w:p>
        </w:tc>
        <w:tc>
          <w:tcPr>
            <w:tcW w:w="531" w:type="pct"/>
            <w:shd w:val="clear" w:color="auto" w:fill="D9D9D9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D9D9D9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D9D9D9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E0742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FE0742" w:rsidRPr="00D41BF0" w:rsidRDefault="00FE0742" w:rsidP="00FE0742">
            <w:pPr>
              <w:spacing w:after="0"/>
              <w:ind w:left="0"/>
              <w:jc w:val="left"/>
            </w:pPr>
            <w:r>
              <w:t>Lun</w:t>
            </w:r>
            <w:r w:rsidRPr="00D41BF0">
              <w:t xml:space="preserve"> </w:t>
            </w:r>
            <w:r>
              <w:t>1</w:t>
            </w:r>
            <w:r w:rsidRPr="00D41BF0">
              <w:t>7/01</w:t>
            </w:r>
            <w:r>
              <w:t>/11</w:t>
            </w:r>
          </w:p>
        </w:tc>
        <w:tc>
          <w:tcPr>
            <w:tcW w:w="987" w:type="pct"/>
            <w:shd w:val="clear" w:color="auto" w:fill="auto"/>
            <w:vAlign w:val="center"/>
          </w:tcPr>
          <w:p w:rsidR="00FE0742" w:rsidRPr="00FE0742" w:rsidRDefault="00535577" w:rsidP="0096538C">
            <w:pPr>
              <w:spacing w:after="0"/>
              <w:ind w:left="0"/>
              <w:jc w:val="center"/>
            </w:pPr>
            <w:r>
              <w:t xml:space="preserve">Sem </w:t>
            </w:r>
            <w:r w:rsidR="00FE0742" w:rsidRPr="00FE0742">
              <w:t>A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E0742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FE0742" w:rsidRPr="00D41BF0" w:rsidRDefault="00FE0742" w:rsidP="00FE0742">
            <w:pPr>
              <w:spacing w:after="0"/>
              <w:ind w:left="0"/>
              <w:jc w:val="left"/>
            </w:pPr>
            <w:r w:rsidRPr="00D41BF0">
              <w:t xml:space="preserve">Ven </w:t>
            </w:r>
            <w:r>
              <w:t>21</w:t>
            </w:r>
            <w:r w:rsidRPr="00D41BF0">
              <w:t>/01/1</w:t>
            </w:r>
            <w:r>
              <w:t>1</w:t>
            </w:r>
          </w:p>
        </w:tc>
        <w:tc>
          <w:tcPr>
            <w:tcW w:w="987" w:type="pct"/>
            <w:shd w:val="clear" w:color="auto" w:fill="auto"/>
            <w:vAlign w:val="center"/>
          </w:tcPr>
          <w:p w:rsidR="00FE0742" w:rsidRPr="00D41BF0" w:rsidRDefault="00FE0742" w:rsidP="00FE0742">
            <w:pPr>
              <w:spacing w:after="0"/>
              <w:ind w:left="0"/>
              <w:jc w:val="center"/>
            </w:pPr>
            <w:r>
              <w:t>HEB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FE0742" w:rsidRPr="00D41BF0" w:rsidRDefault="00FE0742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E0742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FE0742" w:rsidRPr="00D41BF0" w:rsidRDefault="00FE0742" w:rsidP="00FE074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24</w:t>
            </w:r>
            <w:r w:rsidRPr="00D41BF0">
              <w:t>/01</w:t>
            </w:r>
            <w:r>
              <w:t>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FE0742" w:rsidRPr="00D41BF0" w:rsidRDefault="00535577" w:rsidP="0096538C">
            <w:pPr>
              <w:spacing w:after="0"/>
              <w:ind w:left="0"/>
              <w:jc w:val="center"/>
            </w:pPr>
            <w:r>
              <w:t xml:space="preserve">Sem </w:t>
            </w:r>
            <w:r w:rsidR="00FE0742">
              <w:t>B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E0742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FE0742" w:rsidRPr="00D41BF0" w:rsidRDefault="00FE0742" w:rsidP="00FE074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28</w:t>
            </w:r>
            <w:r w:rsidRPr="00D41BF0">
              <w:t>/01</w:t>
            </w:r>
            <w:r>
              <w:t>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FE0742" w:rsidRPr="00D41BF0" w:rsidRDefault="00FE0742" w:rsidP="0096538C">
            <w:pPr>
              <w:spacing w:after="0"/>
              <w:ind w:left="0"/>
              <w:jc w:val="center"/>
            </w:pPr>
            <w:r>
              <w:t>HEB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E0742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FE0742" w:rsidRPr="00D41BF0" w:rsidRDefault="00FE0742" w:rsidP="00FE074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31</w:t>
            </w:r>
            <w:r w:rsidRPr="00D41BF0">
              <w:t>/01</w:t>
            </w:r>
            <w:r>
              <w:t>/11</w:t>
            </w:r>
          </w:p>
        </w:tc>
        <w:tc>
          <w:tcPr>
            <w:tcW w:w="987" w:type="pct"/>
            <w:shd w:val="clear" w:color="auto" w:fill="auto"/>
            <w:vAlign w:val="center"/>
          </w:tcPr>
          <w:p w:rsidR="00FE0742" w:rsidRPr="00FE0742" w:rsidRDefault="00535577" w:rsidP="0096538C">
            <w:pPr>
              <w:spacing w:after="0"/>
              <w:ind w:left="0"/>
              <w:jc w:val="center"/>
            </w:pPr>
            <w:r>
              <w:t xml:space="preserve">Sem </w:t>
            </w:r>
            <w:r w:rsidR="00FE0742" w:rsidRPr="00FE0742">
              <w:t>A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E0742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FE0742" w:rsidRPr="00D41BF0" w:rsidRDefault="0096538C" w:rsidP="00FE0742">
            <w:pPr>
              <w:spacing w:after="0"/>
              <w:ind w:left="0"/>
              <w:jc w:val="left"/>
            </w:pPr>
            <w:r>
              <w:t>Ven</w:t>
            </w:r>
            <w:r w:rsidR="00FE0742" w:rsidRPr="00D41BF0">
              <w:t xml:space="preserve"> </w:t>
            </w:r>
            <w:r w:rsidR="00FE0742">
              <w:t>04</w:t>
            </w:r>
            <w:r w:rsidR="00FE0742" w:rsidRPr="00D41BF0">
              <w:t>/0</w:t>
            </w:r>
            <w:r w:rsidR="00FE0742">
              <w:t>2/11</w:t>
            </w:r>
          </w:p>
        </w:tc>
        <w:tc>
          <w:tcPr>
            <w:tcW w:w="987" w:type="pct"/>
            <w:shd w:val="clear" w:color="auto" w:fill="auto"/>
            <w:vAlign w:val="center"/>
          </w:tcPr>
          <w:p w:rsidR="00FE0742" w:rsidRPr="00FE0742" w:rsidRDefault="00FE0742" w:rsidP="0096538C">
            <w:pPr>
              <w:spacing w:after="0"/>
              <w:ind w:left="0"/>
              <w:jc w:val="center"/>
              <w:rPr>
                <w:b/>
              </w:rPr>
            </w:pPr>
            <w:r w:rsidRPr="00FE0742">
              <w:rPr>
                <w:b/>
              </w:rPr>
              <w:t>JANVIER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E0742" w:rsidRPr="00D41BF0" w:rsidRDefault="00FE0742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6538C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07</w:t>
            </w:r>
            <w:r w:rsidRPr="00D41BF0">
              <w:t>/0</w:t>
            </w:r>
            <w:r>
              <w:t>2/11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96538C" w:rsidRPr="00D41BF0" w:rsidRDefault="00535577" w:rsidP="0096538C">
            <w:pPr>
              <w:spacing w:after="0"/>
              <w:ind w:left="0"/>
              <w:jc w:val="center"/>
            </w:pPr>
            <w:r>
              <w:t xml:space="preserve">Sem </w:t>
            </w:r>
            <w:r w:rsidR="0096538C">
              <w:t>B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96538C" w:rsidRPr="00D41BF0" w:rsidRDefault="0096538C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96538C" w:rsidRPr="00D41BF0" w:rsidRDefault="0096538C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96538C" w:rsidRPr="00D41BF0" w:rsidRDefault="0096538C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6538C" w:rsidRPr="00D41BF0" w:rsidRDefault="0096538C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6538C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11</w:t>
            </w:r>
            <w:r w:rsidRPr="00D41BF0">
              <w:t>/</w:t>
            </w:r>
            <w:r>
              <w:t>02/11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spacing w:after="0"/>
              <w:ind w:left="0"/>
              <w:jc w:val="center"/>
            </w:pPr>
            <w:r>
              <w:t>HEB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96538C" w:rsidRPr="00D41BF0" w:rsidRDefault="0096538C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96538C" w:rsidRPr="00D41BF0" w:rsidRDefault="0096538C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96538C" w:rsidRPr="00D41BF0" w:rsidRDefault="0096538C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6538C" w:rsidRPr="00D41BF0" w:rsidRDefault="0096538C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6538C" w:rsidRPr="00D41BF0" w:rsidTr="0096538C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14</w:t>
            </w:r>
            <w:r w:rsidRPr="00D41BF0">
              <w:t>/0</w:t>
            </w:r>
            <w:r>
              <w:t>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FE0742" w:rsidRDefault="00535577" w:rsidP="0096538C">
            <w:pPr>
              <w:spacing w:after="0"/>
              <w:ind w:left="0"/>
              <w:jc w:val="center"/>
            </w:pPr>
            <w:r>
              <w:t xml:space="preserve">Sem </w:t>
            </w:r>
            <w:r w:rsidR="0096538C" w:rsidRPr="00FE0742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6538C" w:rsidRPr="00D41BF0" w:rsidTr="0096538C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18</w:t>
            </w:r>
            <w:r w:rsidRPr="00D41BF0">
              <w:t>/0</w:t>
            </w:r>
            <w:r>
              <w:t>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96538C" w:rsidRDefault="0096538C" w:rsidP="0096538C">
            <w:pPr>
              <w:spacing w:after="0"/>
              <w:ind w:left="0"/>
              <w:jc w:val="center"/>
            </w:pPr>
            <w:r>
              <w:t>HEB2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6538C" w:rsidRPr="00D41BF0" w:rsidTr="0096538C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21</w:t>
            </w:r>
            <w:r w:rsidRPr="00D41BF0">
              <w:t>/0</w:t>
            </w:r>
            <w:r>
              <w:t>2/11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96538C" w:rsidRPr="00D41BF0" w:rsidRDefault="00535577" w:rsidP="0096538C">
            <w:pPr>
              <w:spacing w:after="0"/>
              <w:ind w:left="0"/>
              <w:jc w:val="center"/>
            </w:pPr>
            <w:r>
              <w:t xml:space="preserve">Sem </w:t>
            </w:r>
            <w:r w:rsidR="0096538C">
              <w:t>B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6538C" w:rsidRPr="00D41BF0" w:rsidTr="0096538C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25</w:t>
            </w:r>
            <w:r w:rsidRPr="00D41BF0">
              <w:t>/</w:t>
            </w:r>
            <w:r>
              <w:t>02/11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spacing w:after="0"/>
              <w:ind w:left="0"/>
              <w:jc w:val="center"/>
            </w:pPr>
            <w:r>
              <w:t>HEB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6538C" w:rsidRPr="00D41BF0" w:rsidTr="0096538C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DA550B">
            <w:pPr>
              <w:spacing w:after="0"/>
              <w:ind w:left="0"/>
              <w:jc w:val="left"/>
            </w:pPr>
            <w:r w:rsidRPr="00D41BF0">
              <w:t xml:space="preserve">Lun </w:t>
            </w:r>
            <w:r w:rsidR="00DA550B">
              <w:t>28</w:t>
            </w:r>
            <w:r w:rsidRPr="00D41BF0">
              <w:t>/0</w:t>
            </w:r>
            <w:r>
              <w:t>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535577" w:rsidP="00DA550B">
            <w:pPr>
              <w:spacing w:after="0"/>
              <w:ind w:left="0"/>
              <w:jc w:val="center"/>
            </w:pPr>
            <w:r>
              <w:t xml:space="preserve">Sem </w:t>
            </w:r>
            <w:r w:rsidR="00DA550B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6538C" w:rsidRPr="00D41BF0" w:rsidTr="0096538C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DA550B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 w:rsidR="00DA550B">
              <w:t>04</w:t>
            </w:r>
            <w:r w:rsidRPr="00D41BF0">
              <w:t>/</w:t>
            </w:r>
            <w:r>
              <w:t>0</w:t>
            </w:r>
            <w:r w:rsidR="00DA550B">
              <w:t>3</w:t>
            </w:r>
            <w:r>
              <w:t>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A550B" w:rsidRDefault="00DA550B" w:rsidP="0096538C">
            <w:pPr>
              <w:spacing w:after="0"/>
              <w:ind w:left="0"/>
              <w:jc w:val="center"/>
              <w:rPr>
                <w:b/>
                <w:sz w:val="16"/>
              </w:rPr>
            </w:pPr>
            <w:r w:rsidRPr="00DA550B">
              <w:rPr>
                <w:b/>
              </w:rPr>
              <w:t>FEVRIER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6538C" w:rsidRPr="00D41BF0" w:rsidRDefault="0096538C" w:rsidP="0096538C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60578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07</w:t>
            </w:r>
            <w:r w:rsidRPr="00D41BF0">
              <w:t>/0</w:t>
            </w:r>
            <w:r>
              <w:t>3/11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F92D2F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92D2F">
              <w:t>B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60578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11</w:t>
            </w:r>
            <w:r w:rsidRPr="00D41BF0">
              <w:t>/</w:t>
            </w:r>
            <w:r>
              <w:t>03/11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center"/>
            </w:pPr>
            <w:r>
              <w:t>HEB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14</w:t>
            </w:r>
            <w:r w:rsidRPr="00D41BF0">
              <w:t>/0</w:t>
            </w:r>
            <w:r>
              <w:t>3/11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92D2F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18</w:t>
            </w:r>
            <w:r w:rsidRPr="00D41BF0">
              <w:t>/</w:t>
            </w:r>
            <w:r>
              <w:t>03/11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spacing w:after="0"/>
              <w:ind w:left="0"/>
              <w:jc w:val="center"/>
            </w:pPr>
            <w:r>
              <w:t>HEB 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60578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21</w:t>
            </w:r>
            <w:r w:rsidRPr="00D41BF0">
              <w:t>/0</w:t>
            </w:r>
            <w:r>
              <w:t>3/11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F92D2F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92D2F">
              <w:t>B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60578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25</w:t>
            </w:r>
            <w:r w:rsidRPr="00D41BF0">
              <w:t>/</w:t>
            </w:r>
            <w:r>
              <w:t>03/11</w:t>
            </w:r>
          </w:p>
        </w:tc>
        <w:tc>
          <w:tcPr>
            <w:tcW w:w="987" w:type="pct"/>
            <w:shd w:val="clear" w:color="auto" w:fill="E0E0E0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center"/>
            </w:pPr>
            <w:r>
              <w:t>HEB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28</w:t>
            </w:r>
            <w:r w:rsidRPr="00D41BF0">
              <w:t>/0</w:t>
            </w:r>
            <w:r>
              <w:t>3/11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92D2F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01</w:t>
            </w:r>
            <w:r w:rsidRPr="00D41BF0">
              <w:t>/</w:t>
            </w:r>
            <w:r>
              <w:t>04/11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F92D2F" w:rsidRDefault="00F92D2F" w:rsidP="00F60578">
            <w:pPr>
              <w:spacing w:after="0"/>
              <w:ind w:left="0"/>
              <w:jc w:val="center"/>
              <w:rPr>
                <w:b/>
              </w:rPr>
            </w:pPr>
            <w:r>
              <w:rPr>
                <w:b/>
              </w:rPr>
              <w:t>MARS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5C3EB4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 w:rsidRPr="00D41BF0">
              <w:lastRenderedPageBreak/>
              <w:t xml:space="preserve">Lun </w:t>
            </w:r>
            <w:r>
              <w:t>04</w:t>
            </w:r>
            <w:r w:rsidRPr="00D41BF0">
              <w:t>/0</w:t>
            </w:r>
            <w:r>
              <w:t>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F92D2F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92D2F"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5C3EB4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08</w:t>
            </w:r>
            <w:r w:rsidRPr="00D41BF0">
              <w:t>/</w:t>
            </w:r>
            <w:r>
              <w:t>04/11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F92D2F" w:rsidRDefault="00F92D2F" w:rsidP="00F92D2F">
            <w:pPr>
              <w:spacing w:after="0"/>
              <w:ind w:left="0"/>
              <w:jc w:val="center"/>
            </w:pPr>
            <w:r w:rsidRPr="00F92D2F">
              <w:t>HEB 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92D2F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11</w:t>
            </w:r>
            <w:r w:rsidRPr="00D41BF0">
              <w:t>/0</w:t>
            </w:r>
            <w:r>
              <w:t>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92D2F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92D2F" w:rsidRPr="00D41BF0" w:rsidTr="00F92D2F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92D2F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15</w:t>
            </w:r>
            <w:r w:rsidRPr="00D41BF0">
              <w:t>/</w:t>
            </w:r>
            <w:r>
              <w:t>04/11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F92D2F" w:rsidRDefault="00F92D2F" w:rsidP="00F60578">
            <w:pPr>
              <w:spacing w:after="0"/>
              <w:ind w:left="0"/>
              <w:jc w:val="center"/>
            </w:pPr>
            <w:r>
              <w:t>HEB 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92D2F" w:rsidRPr="00D41BF0" w:rsidRDefault="00F92D2F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90D60" w:rsidRPr="00D41BF0" w:rsidTr="00990D60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990D60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18</w:t>
            </w:r>
            <w:r w:rsidRPr="00D41BF0">
              <w:t>/0</w:t>
            </w:r>
            <w:r>
              <w:t>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F92D2F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990D60"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90D60" w:rsidRPr="00D41BF0" w:rsidTr="00990D60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990D60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22</w:t>
            </w:r>
            <w:r w:rsidRPr="00D41BF0">
              <w:t>/</w:t>
            </w:r>
            <w:r>
              <w:t>04/11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F92D2F" w:rsidRDefault="00990D60" w:rsidP="00990D60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90D60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990D60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25</w:t>
            </w:r>
            <w:r w:rsidRPr="00D41BF0">
              <w:t>/0</w:t>
            </w:r>
            <w:r>
              <w:t>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990D60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90D60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990D60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29</w:t>
            </w:r>
            <w:r w:rsidRPr="00D41BF0">
              <w:t>/</w:t>
            </w:r>
            <w:r>
              <w:t>04/11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990D60" w:rsidRDefault="00990D60" w:rsidP="00F60578">
            <w:pPr>
              <w:spacing w:after="0"/>
              <w:ind w:left="0"/>
              <w:jc w:val="center"/>
              <w:rPr>
                <w:b/>
              </w:rPr>
            </w:pPr>
            <w:r w:rsidRPr="00990D60">
              <w:rPr>
                <w:b/>
              </w:rPr>
              <w:t>AVRIL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90D60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990D60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02</w:t>
            </w:r>
            <w:r w:rsidRPr="00D41BF0">
              <w:t>/0</w:t>
            </w:r>
            <w:r>
              <w:t>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F92D2F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990D60"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90D60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990D60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06</w:t>
            </w:r>
            <w:r w:rsidRPr="00D41BF0">
              <w:t>/</w:t>
            </w:r>
            <w:r>
              <w:t>05/11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F92D2F" w:rsidRDefault="00990D60" w:rsidP="00990D60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90D60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990D60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09</w:t>
            </w:r>
            <w:r w:rsidRPr="00D41BF0">
              <w:t>/0</w:t>
            </w:r>
            <w:r>
              <w:t>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990D60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990D60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990D60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13</w:t>
            </w:r>
            <w:r w:rsidRPr="00D41BF0">
              <w:t>/</w:t>
            </w:r>
            <w:r>
              <w:t>05/11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F92D2F" w:rsidRDefault="00990D60" w:rsidP="00990D60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990D60" w:rsidRPr="00D41BF0" w:rsidRDefault="00990D60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16</w:t>
            </w:r>
            <w:r w:rsidRPr="00D41BF0">
              <w:t>/0</w:t>
            </w:r>
            <w:r>
              <w:t>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F92D2F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60578"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20</w:t>
            </w:r>
            <w:r w:rsidRPr="00D41BF0">
              <w:t>/</w:t>
            </w:r>
            <w:r>
              <w:t>05/11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F92D2F" w:rsidRDefault="00F60578" w:rsidP="00F60578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23</w:t>
            </w:r>
            <w:r w:rsidRPr="00D41BF0">
              <w:t>/0</w:t>
            </w:r>
            <w:r>
              <w:t>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60578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27</w:t>
            </w:r>
            <w:r w:rsidRPr="00D41BF0">
              <w:t>/</w:t>
            </w:r>
            <w:r>
              <w:t>05/11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F92D2F" w:rsidRDefault="00F60578" w:rsidP="00F60578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4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30</w:t>
            </w:r>
            <w:r w:rsidRPr="00D41BF0">
              <w:t>/0</w:t>
            </w:r>
            <w:r>
              <w:t>5/11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F92D2F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60578"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03</w:t>
            </w:r>
            <w:r w:rsidRPr="00D41BF0">
              <w:t>/</w:t>
            </w:r>
            <w:r>
              <w:t>06/11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F60578" w:rsidRDefault="00F60578" w:rsidP="00F60578">
            <w:pPr>
              <w:spacing w:after="0"/>
              <w:ind w:left="0"/>
              <w:jc w:val="center"/>
              <w:rPr>
                <w:b/>
              </w:rPr>
            </w:pPr>
            <w:r w:rsidRPr="00F60578">
              <w:rPr>
                <w:b/>
              </w:rPr>
              <w:t>MAI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06</w:t>
            </w:r>
            <w:r w:rsidRPr="00D41BF0">
              <w:t>/0</w:t>
            </w:r>
            <w:r>
              <w:t>6/11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60578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10</w:t>
            </w:r>
            <w:r w:rsidRPr="00D41BF0">
              <w:t>/</w:t>
            </w:r>
            <w:r>
              <w:t>06/11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F92D2F" w:rsidRDefault="00F60578" w:rsidP="00F60578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13</w:t>
            </w:r>
            <w:r w:rsidRPr="00D41BF0">
              <w:t>/0</w:t>
            </w:r>
            <w:r>
              <w:t>6/11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F92D2F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60578"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17</w:t>
            </w:r>
            <w:r w:rsidRPr="00D41BF0">
              <w:t>/</w:t>
            </w:r>
            <w:r>
              <w:t>06/11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F60578" w:rsidRDefault="00F60578" w:rsidP="00F60578">
            <w:pPr>
              <w:spacing w:after="0"/>
              <w:ind w:left="0"/>
              <w:jc w:val="center"/>
            </w:pPr>
            <w:r w:rsidRPr="00F60578">
              <w:t>HEB 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20</w:t>
            </w:r>
            <w:r w:rsidRPr="00D41BF0">
              <w:t>/0</w:t>
            </w:r>
            <w:r>
              <w:t>6/11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60578">
              <w:t>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24</w:t>
            </w:r>
            <w:r w:rsidRPr="00D41BF0">
              <w:t>/</w:t>
            </w:r>
            <w:r>
              <w:t>06/11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F92D2F" w:rsidRDefault="00F60578" w:rsidP="00F60578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 w:rsidR="00535577">
              <w:t>27</w:t>
            </w:r>
            <w:r w:rsidRPr="00D41BF0">
              <w:t>/0</w:t>
            </w:r>
            <w:r>
              <w:t>6/11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F92D2F" w:rsidRDefault="00535577" w:rsidP="00F60578">
            <w:pPr>
              <w:spacing w:after="0"/>
              <w:ind w:left="0"/>
              <w:jc w:val="center"/>
            </w:pPr>
            <w:r>
              <w:t xml:space="preserve">Sem </w:t>
            </w:r>
            <w:r w:rsidR="00F60578"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60578" w:rsidRPr="00D41BF0" w:rsidTr="00F60578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 w:rsidR="00535577">
              <w:t>01</w:t>
            </w:r>
            <w:r w:rsidRPr="00D41BF0">
              <w:t>/</w:t>
            </w:r>
            <w:r>
              <w:t>0</w:t>
            </w:r>
            <w:r w:rsidR="00535577">
              <w:t>7</w:t>
            </w:r>
            <w:r>
              <w:t>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535577" w:rsidRDefault="00535577" w:rsidP="00F60578">
            <w:pPr>
              <w:spacing w:after="0"/>
              <w:ind w:left="0"/>
              <w:jc w:val="center"/>
              <w:rPr>
                <w:b/>
              </w:rPr>
            </w:pPr>
            <w:r w:rsidRPr="00535577">
              <w:rPr>
                <w:b/>
              </w:rPr>
              <w:t>JUIN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F60578" w:rsidRPr="00D41BF0" w:rsidRDefault="00F60578" w:rsidP="00F60578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lastRenderedPageBreak/>
              <w:t xml:space="preserve">Lun </w:t>
            </w:r>
            <w:r>
              <w:t>04</w:t>
            </w:r>
            <w:r w:rsidRPr="00D41BF0">
              <w:t>/0</w:t>
            </w:r>
            <w:r>
              <w:t>7/11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08</w:t>
            </w:r>
            <w:r w:rsidRPr="00D41BF0">
              <w:t>/</w:t>
            </w:r>
            <w:r>
              <w:t>07/11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11</w:t>
            </w:r>
            <w:r w:rsidRPr="00D41BF0">
              <w:t>/0</w:t>
            </w:r>
            <w:r>
              <w:t>7/11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15</w:t>
            </w:r>
            <w:r w:rsidRPr="00D41BF0">
              <w:t>/</w:t>
            </w:r>
            <w:r>
              <w:t>07/11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</w:pPr>
            <w:r w:rsidRPr="00535577">
              <w:t>HEB 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18</w:t>
            </w:r>
            <w:r w:rsidRPr="00D41BF0">
              <w:t>/0</w:t>
            </w:r>
            <w:r>
              <w:t>7/11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22</w:t>
            </w:r>
            <w:r w:rsidRPr="00D41BF0">
              <w:t>/</w:t>
            </w:r>
            <w:r>
              <w:t>07/11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25</w:t>
            </w:r>
            <w:r w:rsidRPr="00D41BF0">
              <w:t>/0</w:t>
            </w:r>
            <w:r>
              <w:t>7/11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29</w:t>
            </w:r>
            <w:r w:rsidRPr="00D41BF0">
              <w:t>/</w:t>
            </w:r>
            <w:r>
              <w:t>07/11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  <w:rPr>
                <w:b/>
              </w:rPr>
            </w:pPr>
            <w:r w:rsidRPr="00535577">
              <w:rPr>
                <w:b/>
              </w:rPr>
              <w:t>JUILLET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01</w:t>
            </w:r>
            <w:r w:rsidRPr="00D41BF0">
              <w:t>/0</w:t>
            </w:r>
            <w:r>
              <w:t>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05</w:t>
            </w:r>
            <w:r w:rsidRPr="00D41BF0">
              <w:t>/</w:t>
            </w:r>
            <w:r>
              <w:t>08/11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08</w:t>
            </w:r>
            <w:r w:rsidRPr="00D41BF0">
              <w:t>/0</w:t>
            </w:r>
            <w:r>
              <w:t>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12</w:t>
            </w:r>
            <w:r w:rsidRPr="00D41BF0">
              <w:t>/</w:t>
            </w:r>
            <w:r>
              <w:t>08/11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</w:pPr>
            <w:r w:rsidRPr="00535577">
              <w:t>HEB 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15</w:t>
            </w:r>
            <w:r w:rsidRPr="00D41BF0">
              <w:t>/0</w:t>
            </w:r>
            <w:r>
              <w:t>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19</w:t>
            </w:r>
            <w:r w:rsidRPr="00D41BF0">
              <w:t>/</w:t>
            </w:r>
            <w:r>
              <w:t>08/11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 w:rsidRPr="00F92D2F">
              <w:t xml:space="preserve">HEB </w:t>
            </w:r>
            <w:r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22</w:t>
            </w:r>
            <w:r w:rsidRPr="00D41BF0">
              <w:t>/0</w:t>
            </w:r>
            <w:r>
              <w:t>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26</w:t>
            </w:r>
            <w:r w:rsidRPr="00D41BF0">
              <w:t>/</w:t>
            </w:r>
            <w:r>
              <w:t>08/11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4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29</w:t>
            </w:r>
            <w:r w:rsidRPr="00D41BF0">
              <w:t>/0</w:t>
            </w:r>
            <w:r>
              <w:t>8/11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02</w:t>
            </w:r>
            <w:r w:rsidRPr="00D41BF0">
              <w:t>/</w:t>
            </w:r>
            <w:r>
              <w:t>09/11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  <w:rPr>
                <w:b/>
              </w:rPr>
            </w:pPr>
            <w:r w:rsidRPr="00535577">
              <w:rPr>
                <w:b/>
              </w:rPr>
              <w:t>AOUT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05</w:t>
            </w:r>
            <w:r w:rsidRPr="00D41BF0">
              <w:t>/0</w:t>
            </w:r>
            <w:r>
              <w:t>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09</w:t>
            </w:r>
            <w:r w:rsidRPr="00D41BF0">
              <w:t>/</w:t>
            </w:r>
            <w:r>
              <w:t>09/11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12</w:t>
            </w:r>
            <w:r w:rsidRPr="00D41BF0">
              <w:t>/0</w:t>
            </w:r>
            <w:r>
              <w:t>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16</w:t>
            </w:r>
            <w:r w:rsidRPr="00D41BF0">
              <w:t>/</w:t>
            </w:r>
            <w:r>
              <w:t>09/11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</w:pPr>
            <w:r w:rsidRPr="00535577">
              <w:t>HEB 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19</w:t>
            </w:r>
            <w:r w:rsidRPr="00D41BF0">
              <w:t>/0</w:t>
            </w:r>
            <w:r>
              <w:t>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23</w:t>
            </w:r>
            <w:r w:rsidRPr="00D41BF0">
              <w:t>/</w:t>
            </w:r>
            <w:r>
              <w:t>09/11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26</w:t>
            </w:r>
            <w:r w:rsidRPr="00D41BF0">
              <w:t>/0</w:t>
            </w:r>
            <w:r>
              <w:t>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30</w:t>
            </w:r>
            <w:r w:rsidRPr="00D41BF0">
              <w:t>/</w:t>
            </w:r>
            <w:r>
              <w:t>09/11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  <w:rPr>
                <w:b/>
              </w:rPr>
            </w:pPr>
            <w:r w:rsidRPr="00535577">
              <w:rPr>
                <w:b/>
              </w:rPr>
              <w:t>SEPTEMBRE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03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07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10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14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535577" w:rsidRDefault="00535577" w:rsidP="00535577">
            <w:pPr>
              <w:spacing w:after="0"/>
              <w:ind w:left="0"/>
              <w:jc w:val="center"/>
            </w:pPr>
            <w:r w:rsidRPr="00535577">
              <w:t>HEB 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 w:rsidR="00240DC2">
              <w:t>17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F92D2F" w:rsidRDefault="00535577" w:rsidP="00535577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35577" w:rsidRPr="00D41BF0" w:rsidTr="00535577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 w:rsidR="00240DC2">
              <w:t>21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535577" w:rsidRDefault="00535577" w:rsidP="00240DC2">
            <w:pPr>
              <w:spacing w:after="0"/>
              <w:ind w:left="0"/>
              <w:jc w:val="center"/>
            </w:pPr>
            <w:r w:rsidRPr="00535577">
              <w:t xml:space="preserve">HEB </w:t>
            </w:r>
            <w:r w:rsidR="00240DC2"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35577" w:rsidRPr="00D41BF0" w:rsidRDefault="00535577" w:rsidP="00535577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24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28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535577" w:rsidRDefault="00240DC2" w:rsidP="00240DC2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4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31</w:t>
            </w:r>
            <w:r w:rsidRPr="00D41BF0">
              <w:t>/</w:t>
            </w:r>
            <w:r>
              <w:t>10/11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F92D2F" w:rsidRDefault="00240DC2" w:rsidP="00FE6816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04</w:t>
            </w:r>
            <w:r w:rsidRPr="00D41BF0">
              <w:t>/</w:t>
            </w:r>
            <w:r>
              <w:t>11/11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240DC2" w:rsidRDefault="00240DC2" w:rsidP="00FE6816">
            <w:pPr>
              <w:spacing w:after="0"/>
              <w:ind w:left="0"/>
              <w:jc w:val="center"/>
              <w:rPr>
                <w:b/>
              </w:rPr>
            </w:pPr>
            <w:r w:rsidRPr="00240DC2">
              <w:rPr>
                <w:b/>
              </w:rPr>
              <w:t>OCTOBRE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07</w:t>
            </w:r>
            <w:r w:rsidRPr="00D41BF0">
              <w:t>/</w:t>
            </w:r>
            <w:r>
              <w:t>11/11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11</w:t>
            </w:r>
            <w:r w:rsidRPr="00D41BF0">
              <w:t>/</w:t>
            </w:r>
            <w:r>
              <w:t>11/11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535577" w:rsidRDefault="00240DC2" w:rsidP="00FE6816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14</w:t>
            </w:r>
            <w:r w:rsidRPr="00D41BF0">
              <w:t>/</w:t>
            </w:r>
            <w:r>
              <w:t>11/11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F92D2F" w:rsidRDefault="00240DC2" w:rsidP="00FE6816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18</w:t>
            </w:r>
            <w:r w:rsidRPr="00D41BF0">
              <w:t>/</w:t>
            </w:r>
            <w:r>
              <w:t>11/11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240DC2" w:rsidRDefault="00240DC2" w:rsidP="00240DC2">
            <w:pPr>
              <w:spacing w:after="0"/>
              <w:ind w:left="0"/>
              <w:jc w:val="center"/>
              <w:rPr>
                <w:b/>
              </w:rPr>
            </w:pPr>
            <w:r w:rsidRPr="00535577">
              <w:t xml:space="preserve">HEB </w:t>
            </w:r>
            <w:r>
              <w:t>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21</w:t>
            </w:r>
            <w:r w:rsidRPr="00D41BF0">
              <w:t>/</w:t>
            </w:r>
            <w:r>
              <w:t>11/11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25</w:t>
            </w:r>
            <w:r w:rsidRPr="00D41BF0">
              <w:t>/</w:t>
            </w:r>
            <w:r>
              <w:t>11/11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535577" w:rsidRDefault="00240DC2" w:rsidP="00240DC2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28</w:t>
            </w:r>
            <w:r w:rsidRPr="00D41BF0">
              <w:t>/</w:t>
            </w:r>
            <w:r>
              <w:t>11/11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F92D2F" w:rsidRDefault="00240DC2" w:rsidP="00FE6816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02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240DC2" w:rsidRDefault="00240DC2" w:rsidP="00FE6816">
            <w:pPr>
              <w:spacing w:after="0"/>
              <w:ind w:left="0"/>
              <w:jc w:val="center"/>
              <w:rPr>
                <w:b/>
              </w:rPr>
            </w:pPr>
            <w:r w:rsidRPr="00240DC2">
              <w:rPr>
                <w:b/>
              </w:rPr>
              <w:t>NOVEMBRE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05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09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535577" w:rsidRDefault="00240DC2" w:rsidP="00240DC2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12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F92D2F" w:rsidRDefault="00240DC2" w:rsidP="00FE6816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16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240DC2" w:rsidRDefault="00240DC2" w:rsidP="00FE6816">
            <w:pPr>
              <w:spacing w:after="0"/>
              <w:ind w:left="0"/>
              <w:jc w:val="center"/>
            </w:pPr>
            <w:r w:rsidRPr="00240DC2">
              <w:t>HEB 2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19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spacing w:after="0"/>
              <w:ind w:left="0"/>
              <w:jc w:val="center"/>
            </w:pPr>
            <w:r>
              <w:t>Sem A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23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535577" w:rsidRDefault="00240DC2" w:rsidP="00240DC2">
            <w:pPr>
              <w:spacing w:after="0"/>
              <w:ind w:left="0"/>
              <w:jc w:val="center"/>
            </w:pPr>
            <w:r w:rsidRPr="00535577">
              <w:t xml:space="preserve">HEB </w:t>
            </w:r>
            <w:r>
              <w:t>3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FE6816">
        <w:trPr>
          <w:trHeight w:val="510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 w:rsidRPr="00D41BF0">
              <w:t xml:space="preserve">Lun </w:t>
            </w:r>
            <w:r>
              <w:t>26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F92D2F" w:rsidRDefault="00240DC2" w:rsidP="00FE6816">
            <w:pPr>
              <w:spacing w:after="0"/>
              <w:ind w:left="0"/>
              <w:jc w:val="center"/>
            </w:pPr>
            <w:r>
              <w:t xml:space="preserve">Sem </w:t>
            </w:r>
            <w:r w:rsidRPr="00F92D2F">
              <w:t>B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40DC2" w:rsidRPr="00D41BF0" w:rsidTr="00240DC2">
        <w:trPr>
          <w:trHeight w:val="398"/>
        </w:trPr>
        <w:tc>
          <w:tcPr>
            <w:tcW w:w="7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240DC2">
            <w:pPr>
              <w:spacing w:after="0"/>
              <w:ind w:left="0"/>
              <w:jc w:val="left"/>
            </w:pPr>
            <w:r>
              <w:t>Ven</w:t>
            </w:r>
            <w:r w:rsidRPr="00D41BF0">
              <w:t xml:space="preserve"> </w:t>
            </w:r>
            <w:r>
              <w:t>30</w:t>
            </w:r>
            <w:r w:rsidRPr="00D41BF0">
              <w:t>/</w:t>
            </w:r>
            <w:r>
              <w:t>12/11</w:t>
            </w:r>
          </w:p>
        </w:tc>
        <w:tc>
          <w:tcPr>
            <w:tcW w:w="987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240DC2" w:rsidRDefault="00240DC2" w:rsidP="00FE6816">
            <w:pPr>
              <w:spacing w:after="0"/>
              <w:ind w:left="0"/>
              <w:jc w:val="center"/>
              <w:rPr>
                <w:b/>
              </w:rPr>
            </w:pPr>
            <w:r w:rsidRPr="00240DC2">
              <w:rPr>
                <w:b/>
              </w:rPr>
              <w:t>DECEMBRE 2011</w:t>
            </w:r>
          </w:p>
        </w:tc>
        <w:tc>
          <w:tcPr>
            <w:tcW w:w="531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/>
            <w:vAlign w:val="center"/>
          </w:tcPr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240DC2" w:rsidRPr="00D41BF0" w:rsidRDefault="00240DC2" w:rsidP="00FE6816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3C17C7" w:rsidRPr="00D41BF0" w:rsidRDefault="003C17C7" w:rsidP="00240DC2">
      <w:pPr>
        <w:ind w:left="0"/>
      </w:pPr>
    </w:p>
    <w:sectPr w:rsidR="003C17C7" w:rsidRPr="00D41BF0" w:rsidSect="00EC30DF">
      <w:headerReference w:type="default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EB4" w:rsidRDefault="005C3EB4">
      <w:r>
        <w:separator/>
      </w:r>
    </w:p>
  </w:endnote>
  <w:endnote w:type="continuationSeparator" w:id="0">
    <w:p w:rsidR="005C3EB4" w:rsidRDefault="005C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816" w:rsidRDefault="00FE6816" w:rsidP="00FE6816">
    <w:pPr>
      <w:pStyle w:val="Pieddepage"/>
      <w:pBdr>
        <w:bottom w:val="single" w:sz="4" w:space="1" w:color="auto"/>
      </w:pBdr>
      <w:tabs>
        <w:tab w:val="clear" w:pos="4536"/>
        <w:tab w:val="left" w:pos="7797"/>
      </w:tabs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EB4" w:rsidRDefault="005C3EB4">
      <w:r>
        <w:separator/>
      </w:r>
    </w:p>
  </w:footnote>
  <w:footnote w:type="continuationSeparator" w:id="0">
    <w:p w:rsidR="005C3EB4" w:rsidRDefault="005C3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6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40"/>
      <w:gridCol w:w="6537"/>
      <w:gridCol w:w="3183"/>
    </w:tblGrid>
    <w:tr w:rsidR="00FE6816" w:rsidTr="00FE6816">
      <w:trPr>
        <w:trHeight w:val="623"/>
      </w:trPr>
      <w:tc>
        <w:tcPr>
          <w:tcW w:w="1440" w:type="dxa"/>
          <w:shd w:val="clear" w:color="auto" w:fill="auto"/>
        </w:tcPr>
        <w:p w:rsidR="00FE6816" w:rsidRDefault="00981717" w:rsidP="00151F2F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37" w:type="dxa"/>
          <w:tcBorders>
            <w:right w:val="single" w:sz="4" w:space="0" w:color="auto"/>
          </w:tcBorders>
          <w:shd w:val="clear" w:color="auto" w:fill="auto"/>
          <w:vAlign w:val="center"/>
        </w:tcPr>
        <w:p w:rsidR="00FE6816" w:rsidRPr="00151F2F" w:rsidRDefault="00FE6816" w:rsidP="00FE6816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 w:rsidRPr="00151F2F">
            <w:rPr>
              <w:rFonts w:ascii="Arial Black" w:hAnsi="Arial Black"/>
              <w:caps/>
              <w:sz w:val="20"/>
              <w:szCs w:val="20"/>
            </w:rPr>
            <w:fldChar w:fldCharType="begin"/>
          </w:r>
          <w:r w:rsidRPr="00151F2F">
            <w:rPr>
              <w:rFonts w:ascii="Arial Black" w:hAnsi="Arial Black"/>
              <w:caps/>
              <w:sz w:val="20"/>
              <w:szCs w:val="20"/>
            </w:rPr>
            <w:instrText xml:space="preserve"> SUBJECT   \* MERGEFORMAT </w:instrText>
          </w:r>
          <w:r w:rsidRPr="00151F2F">
            <w:rPr>
              <w:rFonts w:ascii="Arial Black" w:hAnsi="Arial Black"/>
              <w:caps/>
              <w:sz w:val="20"/>
              <w:szCs w:val="20"/>
            </w:rPr>
            <w:fldChar w:fldCharType="separate"/>
          </w:r>
          <w:r w:rsidR="00DF2FC3">
            <w:rPr>
              <w:rFonts w:ascii="Arial Black" w:hAnsi="Arial Black"/>
              <w:caps/>
              <w:sz w:val="20"/>
              <w:szCs w:val="20"/>
            </w:rPr>
            <w:t>Planning Sauvegardes</w:t>
          </w:r>
          <w:r w:rsidRPr="00151F2F">
            <w:rPr>
              <w:rFonts w:ascii="Arial Black" w:hAnsi="Arial Black"/>
              <w:caps/>
              <w:sz w:val="20"/>
              <w:szCs w:val="20"/>
            </w:rPr>
            <w:fldChar w:fldCharType="end"/>
          </w:r>
          <w:r>
            <w:rPr>
              <w:rFonts w:ascii="Arial Black" w:hAnsi="Arial Black"/>
              <w:caps/>
              <w:sz w:val="20"/>
              <w:szCs w:val="20"/>
            </w:rPr>
            <w:t xml:space="preserve"> 2011</w:t>
          </w:r>
        </w:p>
      </w:tc>
      <w:tc>
        <w:tcPr>
          <w:tcW w:w="3183" w:type="dxa"/>
          <w:tcBorders>
            <w:top w:val="single" w:sz="4" w:space="0" w:color="auto"/>
            <w:left w:val="single" w:sz="4" w:space="0" w:color="auto"/>
          </w:tcBorders>
          <w:shd w:val="clear" w:color="auto" w:fill="auto"/>
          <w:vAlign w:val="center"/>
        </w:tcPr>
        <w:p w:rsidR="00FE6816" w:rsidRPr="00151F2F" w:rsidRDefault="00FE6816" w:rsidP="00FE6816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>
            <w:t>Vérifié le ____/____/____ par  _______</w:t>
          </w:r>
        </w:p>
      </w:tc>
    </w:tr>
  </w:tbl>
  <w:p w:rsidR="00FE6816" w:rsidRDefault="00FE6816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0547C4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4CBF5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12D62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FA46B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AFC01F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76D9F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9077C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B88DDB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028158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D6086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547525D"/>
    <w:multiLevelType w:val="multilevel"/>
    <w:tmpl w:val="1778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DD135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6F5D1C1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14"/>
  </w:num>
  <w:num w:numId="16">
    <w:abstractNumId w:val="10"/>
  </w:num>
  <w:num w:numId="17">
    <w:abstractNumId w:val="15"/>
  </w:num>
  <w:num w:numId="18">
    <w:abstractNumId w:val="13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E2"/>
    <w:rsid w:val="000068D6"/>
    <w:rsid w:val="00027C47"/>
    <w:rsid w:val="000533E4"/>
    <w:rsid w:val="00070B98"/>
    <w:rsid w:val="00097D03"/>
    <w:rsid w:val="000A280E"/>
    <w:rsid w:val="000B2817"/>
    <w:rsid w:val="000F70BF"/>
    <w:rsid w:val="0010111C"/>
    <w:rsid w:val="00117361"/>
    <w:rsid w:val="001273CB"/>
    <w:rsid w:val="00135750"/>
    <w:rsid w:val="00135BB7"/>
    <w:rsid w:val="00135E60"/>
    <w:rsid w:val="00151F2F"/>
    <w:rsid w:val="001529DF"/>
    <w:rsid w:val="00173140"/>
    <w:rsid w:val="0019395E"/>
    <w:rsid w:val="0019595A"/>
    <w:rsid w:val="001A12E2"/>
    <w:rsid w:val="00220EB5"/>
    <w:rsid w:val="00221095"/>
    <w:rsid w:val="002312F0"/>
    <w:rsid w:val="00233204"/>
    <w:rsid w:val="002342B9"/>
    <w:rsid w:val="00240DC2"/>
    <w:rsid w:val="002449E8"/>
    <w:rsid w:val="00245E3F"/>
    <w:rsid w:val="002941BF"/>
    <w:rsid w:val="002A5DDC"/>
    <w:rsid w:val="002C7C5B"/>
    <w:rsid w:val="002D7015"/>
    <w:rsid w:val="002E5AFF"/>
    <w:rsid w:val="00302238"/>
    <w:rsid w:val="00316768"/>
    <w:rsid w:val="00316A04"/>
    <w:rsid w:val="00323355"/>
    <w:rsid w:val="00324AC5"/>
    <w:rsid w:val="003346DA"/>
    <w:rsid w:val="00367CFF"/>
    <w:rsid w:val="00385EC8"/>
    <w:rsid w:val="00386164"/>
    <w:rsid w:val="0039022E"/>
    <w:rsid w:val="003B73E3"/>
    <w:rsid w:val="003C17C7"/>
    <w:rsid w:val="003E75D0"/>
    <w:rsid w:val="003F40AC"/>
    <w:rsid w:val="003F6BA9"/>
    <w:rsid w:val="00412109"/>
    <w:rsid w:val="00433C67"/>
    <w:rsid w:val="004D31B7"/>
    <w:rsid w:val="004D5EE6"/>
    <w:rsid w:val="005052AC"/>
    <w:rsid w:val="00535577"/>
    <w:rsid w:val="005535F0"/>
    <w:rsid w:val="005C3EB4"/>
    <w:rsid w:val="005D5ADA"/>
    <w:rsid w:val="006072FF"/>
    <w:rsid w:val="00612BCF"/>
    <w:rsid w:val="006255DE"/>
    <w:rsid w:val="00643D24"/>
    <w:rsid w:val="00672DF9"/>
    <w:rsid w:val="006C332F"/>
    <w:rsid w:val="006C52DF"/>
    <w:rsid w:val="006D3B31"/>
    <w:rsid w:val="006E6F8A"/>
    <w:rsid w:val="00715AE7"/>
    <w:rsid w:val="007345FA"/>
    <w:rsid w:val="00760EB7"/>
    <w:rsid w:val="00771A83"/>
    <w:rsid w:val="00787BCC"/>
    <w:rsid w:val="007A1E67"/>
    <w:rsid w:val="007A45AE"/>
    <w:rsid w:val="007D102D"/>
    <w:rsid w:val="007E72AC"/>
    <w:rsid w:val="007F418F"/>
    <w:rsid w:val="008245AD"/>
    <w:rsid w:val="008325E7"/>
    <w:rsid w:val="0085268C"/>
    <w:rsid w:val="0086510D"/>
    <w:rsid w:val="0087527D"/>
    <w:rsid w:val="00883B53"/>
    <w:rsid w:val="00883D89"/>
    <w:rsid w:val="008A6915"/>
    <w:rsid w:val="008B50DD"/>
    <w:rsid w:val="008D0F0F"/>
    <w:rsid w:val="008E0ECC"/>
    <w:rsid w:val="00903098"/>
    <w:rsid w:val="00904097"/>
    <w:rsid w:val="00904C48"/>
    <w:rsid w:val="00910C64"/>
    <w:rsid w:val="0092090F"/>
    <w:rsid w:val="00940D70"/>
    <w:rsid w:val="0096538C"/>
    <w:rsid w:val="00981717"/>
    <w:rsid w:val="00984BF4"/>
    <w:rsid w:val="00990D60"/>
    <w:rsid w:val="00995E53"/>
    <w:rsid w:val="009A7680"/>
    <w:rsid w:val="009D1A82"/>
    <w:rsid w:val="009E2BC7"/>
    <w:rsid w:val="009F0996"/>
    <w:rsid w:val="00A1701B"/>
    <w:rsid w:val="00A3579A"/>
    <w:rsid w:val="00A602C8"/>
    <w:rsid w:val="00AA4936"/>
    <w:rsid w:val="00AC524A"/>
    <w:rsid w:val="00B43D76"/>
    <w:rsid w:val="00B543B1"/>
    <w:rsid w:val="00B60261"/>
    <w:rsid w:val="00B70CAB"/>
    <w:rsid w:val="00B747F2"/>
    <w:rsid w:val="00B823BA"/>
    <w:rsid w:val="00B87455"/>
    <w:rsid w:val="00B87BDB"/>
    <w:rsid w:val="00BA7DDC"/>
    <w:rsid w:val="00BB64F9"/>
    <w:rsid w:val="00BC728A"/>
    <w:rsid w:val="00BF609E"/>
    <w:rsid w:val="00C04489"/>
    <w:rsid w:val="00C05829"/>
    <w:rsid w:val="00C110F7"/>
    <w:rsid w:val="00C1168D"/>
    <w:rsid w:val="00C13B66"/>
    <w:rsid w:val="00C354B9"/>
    <w:rsid w:val="00C915C5"/>
    <w:rsid w:val="00CC705A"/>
    <w:rsid w:val="00CE1295"/>
    <w:rsid w:val="00CE6F2C"/>
    <w:rsid w:val="00CF1467"/>
    <w:rsid w:val="00CF36C3"/>
    <w:rsid w:val="00D14776"/>
    <w:rsid w:val="00D16609"/>
    <w:rsid w:val="00D41BF0"/>
    <w:rsid w:val="00D5676A"/>
    <w:rsid w:val="00D57C12"/>
    <w:rsid w:val="00D8571E"/>
    <w:rsid w:val="00DA550B"/>
    <w:rsid w:val="00DB03BC"/>
    <w:rsid w:val="00DC2FCC"/>
    <w:rsid w:val="00DD7907"/>
    <w:rsid w:val="00DE28C4"/>
    <w:rsid w:val="00DF2FC3"/>
    <w:rsid w:val="00E13751"/>
    <w:rsid w:val="00E20B25"/>
    <w:rsid w:val="00E34A43"/>
    <w:rsid w:val="00E43176"/>
    <w:rsid w:val="00E71A3F"/>
    <w:rsid w:val="00E8473B"/>
    <w:rsid w:val="00EC30DF"/>
    <w:rsid w:val="00EC5141"/>
    <w:rsid w:val="00EE130B"/>
    <w:rsid w:val="00EE7A4E"/>
    <w:rsid w:val="00EF234B"/>
    <w:rsid w:val="00F04694"/>
    <w:rsid w:val="00F21906"/>
    <w:rsid w:val="00F33479"/>
    <w:rsid w:val="00F50F24"/>
    <w:rsid w:val="00F5189F"/>
    <w:rsid w:val="00F53128"/>
    <w:rsid w:val="00F60578"/>
    <w:rsid w:val="00F73A10"/>
    <w:rsid w:val="00F835CD"/>
    <w:rsid w:val="00F92D2F"/>
    <w:rsid w:val="00F95241"/>
    <w:rsid w:val="00FC0043"/>
    <w:rsid w:val="00FC5EA4"/>
    <w:rsid w:val="00FD4D36"/>
    <w:rsid w:val="00FD6A5D"/>
    <w:rsid w:val="00FE0742"/>
    <w:rsid w:val="00FE6816"/>
    <w:rsid w:val="00FF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35CD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2090F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2090F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2090F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2090F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2090F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31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3C17C7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tedebasdepage">
    <w:name w:val="footnote text"/>
    <w:basedOn w:val="Normal"/>
    <w:semiHidden/>
    <w:rsid w:val="009D1A82"/>
    <w:rPr>
      <w:sz w:val="20"/>
      <w:szCs w:val="20"/>
    </w:rPr>
  </w:style>
  <w:style w:type="character" w:styleId="Appelnotedebasdep">
    <w:name w:val="footnote reference"/>
    <w:semiHidden/>
    <w:rsid w:val="009D1A82"/>
    <w:rPr>
      <w:vertAlign w:val="superscript"/>
    </w:rPr>
  </w:style>
  <w:style w:type="character" w:styleId="Lienhypertexte">
    <w:name w:val="Hyperlink"/>
    <w:rsid w:val="003C17C7"/>
    <w:rPr>
      <w:color w:val="0000FF"/>
      <w:u w:val="single"/>
    </w:rPr>
  </w:style>
  <w:style w:type="character" w:styleId="lev">
    <w:name w:val="Strong"/>
    <w:qFormat/>
    <w:rsid w:val="00EC30DF"/>
    <w:rPr>
      <w:b/>
      <w:bCs/>
    </w:rPr>
  </w:style>
  <w:style w:type="numbering" w:styleId="111111">
    <w:name w:val="Outline List 2"/>
    <w:basedOn w:val="Aucuneliste"/>
    <w:rsid w:val="0092090F"/>
    <w:pPr>
      <w:numPr>
        <w:numId w:val="18"/>
      </w:numPr>
    </w:pPr>
  </w:style>
  <w:style w:type="numbering" w:styleId="1ai">
    <w:name w:val="Outline List 1"/>
    <w:basedOn w:val="Aucuneliste"/>
    <w:rsid w:val="0092090F"/>
    <w:pPr>
      <w:numPr>
        <w:numId w:val="19"/>
      </w:numPr>
    </w:pPr>
  </w:style>
  <w:style w:type="character" w:styleId="Accentuation">
    <w:name w:val="Emphasis"/>
    <w:qFormat/>
    <w:rsid w:val="0092090F"/>
    <w:rPr>
      <w:i/>
      <w:iCs/>
    </w:rPr>
  </w:style>
  <w:style w:type="character" w:styleId="AcronymeHTML">
    <w:name w:val="HTML Acronym"/>
    <w:rsid w:val="0092090F"/>
  </w:style>
  <w:style w:type="paragraph" w:styleId="Adressedestinataire">
    <w:name w:val="envelope address"/>
    <w:basedOn w:val="Normal"/>
    <w:rsid w:val="0092090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2090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2090F"/>
    <w:rPr>
      <w:i/>
      <w:iCs/>
    </w:rPr>
  </w:style>
  <w:style w:type="character" w:customStyle="1" w:styleId="AdresseHTMLCar">
    <w:name w:val="Adresse HTML Car"/>
    <w:link w:val="AdresseHTML"/>
    <w:rsid w:val="0092090F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2090F"/>
    <w:rPr>
      <w:vertAlign w:val="superscript"/>
    </w:rPr>
  </w:style>
  <w:style w:type="character" w:customStyle="1" w:styleId="Titre5Car">
    <w:name w:val="Titre 5 Car"/>
    <w:link w:val="Titre5"/>
    <w:semiHidden/>
    <w:rsid w:val="009209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209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2090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2090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2090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2090F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2090F"/>
  </w:style>
  <w:style w:type="paragraph" w:styleId="Citation">
    <w:name w:val="Quote"/>
    <w:basedOn w:val="Normal"/>
    <w:next w:val="Normal"/>
    <w:link w:val="CitationCar"/>
    <w:uiPriority w:val="29"/>
    <w:qFormat/>
    <w:rsid w:val="0092090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2090F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2090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0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2090F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2090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2090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2090F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2090F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2090F"/>
    <w:rPr>
      <w:sz w:val="20"/>
      <w:szCs w:val="20"/>
    </w:rPr>
  </w:style>
  <w:style w:type="character" w:customStyle="1" w:styleId="CommentaireCar">
    <w:name w:val="Commentaire Car"/>
    <w:link w:val="Commentaire"/>
    <w:rsid w:val="0092090F"/>
    <w:rPr>
      <w:rFonts w:ascii="Arial" w:hAnsi="Arial"/>
    </w:rPr>
  </w:style>
  <w:style w:type="paragraph" w:styleId="Corpsdetexte">
    <w:name w:val="Body Text"/>
    <w:basedOn w:val="Normal"/>
    <w:link w:val="CorpsdetexteCar"/>
    <w:rsid w:val="0092090F"/>
    <w:pPr>
      <w:spacing w:after="120"/>
    </w:pPr>
  </w:style>
  <w:style w:type="character" w:customStyle="1" w:styleId="CorpsdetexteCar">
    <w:name w:val="Corps de texte Car"/>
    <w:link w:val="Corpsdetexte"/>
    <w:rsid w:val="0092090F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2090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2090F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2090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2090F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2090F"/>
  </w:style>
  <w:style w:type="character" w:customStyle="1" w:styleId="DateCar">
    <w:name w:val="Date Car"/>
    <w:link w:val="Date"/>
    <w:rsid w:val="0092090F"/>
    <w:rPr>
      <w:rFonts w:ascii="Arial" w:hAnsi="Arial"/>
      <w:sz w:val="18"/>
      <w:szCs w:val="24"/>
    </w:rPr>
  </w:style>
  <w:style w:type="character" w:styleId="DfinitionHTML">
    <w:name w:val="HTML Definition"/>
    <w:rsid w:val="0092090F"/>
    <w:rPr>
      <w:i/>
      <w:iCs/>
    </w:rPr>
  </w:style>
  <w:style w:type="table" w:styleId="Effetsdetableau3D1">
    <w:name w:val="Table 3D effects 1"/>
    <w:basedOn w:val="TableauNormal"/>
    <w:rsid w:val="0092090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2090F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2090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2090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209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2090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2090F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92090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2090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2090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2090F"/>
    <w:pPr>
      <w:ind w:left="4252"/>
    </w:pPr>
  </w:style>
  <w:style w:type="character" w:customStyle="1" w:styleId="FormuledepolitesseCar">
    <w:name w:val="Formule de politesse Car"/>
    <w:link w:val="Formuledepolitesse"/>
    <w:rsid w:val="0092090F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2090F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2090F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2090F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2090F"/>
    <w:pPr>
      <w:ind w:left="180" w:hanging="180"/>
    </w:pPr>
  </w:style>
  <w:style w:type="paragraph" w:styleId="Index2">
    <w:name w:val="index 2"/>
    <w:basedOn w:val="Normal"/>
    <w:next w:val="Normal"/>
    <w:rsid w:val="0092090F"/>
    <w:pPr>
      <w:ind w:left="360" w:hanging="180"/>
    </w:pPr>
  </w:style>
  <w:style w:type="paragraph" w:styleId="Index3">
    <w:name w:val="index 3"/>
    <w:basedOn w:val="Normal"/>
    <w:next w:val="Normal"/>
    <w:rsid w:val="0092090F"/>
    <w:pPr>
      <w:ind w:left="540" w:hanging="180"/>
    </w:pPr>
  </w:style>
  <w:style w:type="paragraph" w:styleId="Index4">
    <w:name w:val="index 4"/>
    <w:basedOn w:val="Normal"/>
    <w:next w:val="Normal"/>
    <w:rsid w:val="0092090F"/>
    <w:pPr>
      <w:ind w:left="720" w:hanging="180"/>
    </w:pPr>
  </w:style>
  <w:style w:type="paragraph" w:styleId="Index5">
    <w:name w:val="index 5"/>
    <w:basedOn w:val="Normal"/>
    <w:next w:val="Normal"/>
    <w:rsid w:val="0092090F"/>
    <w:pPr>
      <w:ind w:left="900" w:hanging="180"/>
    </w:pPr>
  </w:style>
  <w:style w:type="paragraph" w:styleId="Index6">
    <w:name w:val="index 6"/>
    <w:basedOn w:val="Normal"/>
    <w:next w:val="Normal"/>
    <w:rsid w:val="0092090F"/>
    <w:pPr>
      <w:ind w:left="1080" w:hanging="180"/>
    </w:pPr>
  </w:style>
  <w:style w:type="paragraph" w:styleId="Index7">
    <w:name w:val="index 7"/>
    <w:basedOn w:val="Normal"/>
    <w:next w:val="Normal"/>
    <w:rsid w:val="0092090F"/>
    <w:pPr>
      <w:ind w:left="1260" w:hanging="180"/>
    </w:pPr>
  </w:style>
  <w:style w:type="paragraph" w:styleId="Index8">
    <w:name w:val="index 8"/>
    <w:basedOn w:val="Normal"/>
    <w:next w:val="Normal"/>
    <w:rsid w:val="0092090F"/>
    <w:pPr>
      <w:ind w:left="1440" w:hanging="180"/>
    </w:pPr>
  </w:style>
  <w:style w:type="paragraph" w:styleId="Index9">
    <w:name w:val="index 9"/>
    <w:basedOn w:val="Normal"/>
    <w:next w:val="Normal"/>
    <w:rsid w:val="0092090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2090F"/>
    <w:rPr>
      <w:b/>
      <w:bCs/>
      <w:sz w:val="20"/>
      <w:szCs w:val="20"/>
    </w:rPr>
  </w:style>
  <w:style w:type="character" w:styleId="Lienhypertextesuivivisit">
    <w:name w:val="FollowedHyperlink"/>
    <w:rsid w:val="0092090F"/>
    <w:rPr>
      <w:color w:val="800080"/>
      <w:u w:val="single"/>
    </w:rPr>
  </w:style>
  <w:style w:type="paragraph" w:styleId="Liste">
    <w:name w:val="List"/>
    <w:basedOn w:val="Normal"/>
    <w:rsid w:val="0092090F"/>
    <w:pPr>
      <w:ind w:left="283" w:hanging="283"/>
      <w:contextualSpacing/>
    </w:pPr>
  </w:style>
  <w:style w:type="paragraph" w:styleId="Liste2">
    <w:name w:val="List 2"/>
    <w:basedOn w:val="Normal"/>
    <w:rsid w:val="0092090F"/>
    <w:pPr>
      <w:ind w:left="566" w:hanging="283"/>
      <w:contextualSpacing/>
    </w:pPr>
  </w:style>
  <w:style w:type="paragraph" w:styleId="Liste3">
    <w:name w:val="List 3"/>
    <w:basedOn w:val="Normal"/>
    <w:rsid w:val="0092090F"/>
    <w:pPr>
      <w:ind w:left="849" w:hanging="283"/>
      <w:contextualSpacing/>
    </w:pPr>
  </w:style>
  <w:style w:type="paragraph" w:styleId="Liste4">
    <w:name w:val="List 4"/>
    <w:basedOn w:val="Normal"/>
    <w:rsid w:val="0092090F"/>
    <w:pPr>
      <w:ind w:left="1132" w:hanging="283"/>
      <w:contextualSpacing/>
    </w:pPr>
  </w:style>
  <w:style w:type="paragraph" w:styleId="Liste5">
    <w:name w:val="List 5"/>
    <w:basedOn w:val="Normal"/>
    <w:rsid w:val="0092090F"/>
    <w:pPr>
      <w:ind w:left="1415" w:hanging="283"/>
      <w:contextualSpacing/>
    </w:pPr>
  </w:style>
  <w:style w:type="paragraph" w:styleId="Listenumros">
    <w:name w:val="List Number"/>
    <w:basedOn w:val="Normal"/>
    <w:rsid w:val="0092090F"/>
    <w:pPr>
      <w:numPr>
        <w:numId w:val="4"/>
      </w:numPr>
      <w:contextualSpacing/>
    </w:pPr>
  </w:style>
  <w:style w:type="paragraph" w:styleId="Listenumros2">
    <w:name w:val="List Number 2"/>
    <w:basedOn w:val="Normal"/>
    <w:rsid w:val="0092090F"/>
    <w:pPr>
      <w:numPr>
        <w:numId w:val="5"/>
      </w:numPr>
      <w:contextualSpacing/>
    </w:pPr>
  </w:style>
  <w:style w:type="paragraph" w:styleId="Listenumros3">
    <w:name w:val="List Number 3"/>
    <w:basedOn w:val="Normal"/>
    <w:rsid w:val="0092090F"/>
    <w:pPr>
      <w:numPr>
        <w:numId w:val="6"/>
      </w:numPr>
      <w:contextualSpacing/>
    </w:pPr>
  </w:style>
  <w:style w:type="paragraph" w:styleId="Listenumros4">
    <w:name w:val="List Number 4"/>
    <w:basedOn w:val="Normal"/>
    <w:rsid w:val="0092090F"/>
    <w:pPr>
      <w:numPr>
        <w:numId w:val="7"/>
      </w:numPr>
      <w:contextualSpacing/>
    </w:pPr>
  </w:style>
  <w:style w:type="paragraph" w:styleId="Listenumros5">
    <w:name w:val="List Number 5"/>
    <w:basedOn w:val="Normal"/>
    <w:rsid w:val="0092090F"/>
    <w:pPr>
      <w:numPr>
        <w:numId w:val="8"/>
      </w:numPr>
      <w:contextualSpacing/>
    </w:pPr>
  </w:style>
  <w:style w:type="paragraph" w:styleId="Listepuces2">
    <w:name w:val="List Bullet 2"/>
    <w:basedOn w:val="Normal"/>
    <w:rsid w:val="0092090F"/>
    <w:pPr>
      <w:numPr>
        <w:numId w:val="10"/>
      </w:numPr>
      <w:contextualSpacing/>
    </w:pPr>
  </w:style>
  <w:style w:type="paragraph" w:styleId="Listepuces3">
    <w:name w:val="List Bullet 3"/>
    <w:basedOn w:val="Normal"/>
    <w:rsid w:val="0092090F"/>
    <w:pPr>
      <w:numPr>
        <w:numId w:val="11"/>
      </w:numPr>
      <w:contextualSpacing/>
    </w:pPr>
  </w:style>
  <w:style w:type="paragraph" w:styleId="Listepuces4">
    <w:name w:val="List Bullet 4"/>
    <w:basedOn w:val="Normal"/>
    <w:rsid w:val="0092090F"/>
    <w:pPr>
      <w:numPr>
        <w:numId w:val="12"/>
      </w:numPr>
      <w:contextualSpacing/>
    </w:pPr>
  </w:style>
  <w:style w:type="paragraph" w:styleId="Listepuces5">
    <w:name w:val="List Bullet 5"/>
    <w:basedOn w:val="Normal"/>
    <w:rsid w:val="0092090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2090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2090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2090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2090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2090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2090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2090F"/>
    <w:rPr>
      <w:sz w:val="16"/>
      <w:szCs w:val="16"/>
    </w:rPr>
  </w:style>
  <w:style w:type="paragraph" w:styleId="NormalWeb">
    <w:name w:val="Normal (Web)"/>
    <w:basedOn w:val="Normal"/>
    <w:rsid w:val="0092090F"/>
    <w:rPr>
      <w:rFonts w:ascii="Times New Roman" w:hAnsi="Times New Roman"/>
      <w:sz w:val="24"/>
    </w:rPr>
  </w:style>
  <w:style w:type="paragraph" w:styleId="Normalcentr">
    <w:name w:val="Block Text"/>
    <w:basedOn w:val="Normal"/>
    <w:rsid w:val="0092090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2090F"/>
    <w:rPr>
      <w:sz w:val="20"/>
      <w:szCs w:val="20"/>
    </w:rPr>
  </w:style>
  <w:style w:type="character" w:customStyle="1" w:styleId="NotedefinCar">
    <w:name w:val="Note de fin Car"/>
    <w:link w:val="Notedefin"/>
    <w:rsid w:val="0092090F"/>
    <w:rPr>
      <w:rFonts w:ascii="Arial" w:hAnsi="Arial"/>
    </w:rPr>
  </w:style>
  <w:style w:type="character" w:styleId="Numrodeligne">
    <w:name w:val="line number"/>
    <w:rsid w:val="0092090F"/>
  </w:style>
  <w:style w:type="character" w:styleId="Numrodepage">
    <w:name w:val="page number"/>
    <w:rsid w:val="0092090F"/>
  </w:style>
  <w:style w:type="paragraph" w:styleId="Objetducommentaire">
    <w:name w:val="annotation subject"/>
    <w:basedOn w:val="Commentaire"/>
    <w:next w:val="Commentaire"/>
    <w:link w:val="ObjetducommentaireCar"/>
    <w:rsid w:val="0092090F"/>
    <w:rPr>
      <w:b/>
      <w:bCs/>
    </w:rPr>
  </w:style>
  <w:style w:type="character" w:customStyle="1" w:styleId="ObjetducommentaireCar">
    <w:name w:val="Objet du commentaire Car"/>
    <w:link w:val="Objetducommentaire"/>
    <w:rsid w:val="0092090F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2090F"/>
    <w:pPr>
      <w:ind w:left="708"/>
    </w:pPr>
  </w:style>
  <w:style w:type="paragraph" w:styleId="PrformatHTML">
    <w:name w:val="HTML Preformatted"/>
    <w:basedOn w:val="Normal"/>
    <w:link w:val="PrformatHTMLCar"/>
    <w:rsid w:val="0092090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2090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2090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2090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2090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2090F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2090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2090F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2090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2090F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2090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2090F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2090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2090F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2090F"/>
    <w:pPr>
      <w:ind w:left="708"/>
    </w:pPr>
  </w:style>
  <w:style w:type="paragraph" w:styleId="Salutations">
    <w:name w:val="Salutation"/>
    <w:basedOn w:val="Normal"/>
    <w:next w:val="Normal"/>
    <w:link w:val="SalutationsCar"/>
    <w:rsid w:val="0092090F"/>
  </w:style>
  <w:style w:type="character" w:customStyle="1" w:styleId="SalutationsCar">
    <w:name w:val="Salutations Car"/>
    <w:link w:val="Salutations"/>
    <w:rsid w:val="0092090F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2090F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2090F"/>
    <w:pPr>
      <w:ind w:left="4252"/>
    </w:pPr>
  </w:style>
  <w:style w:type="character" w:customStyle="1" w:styleId="SignatureCar">
    <w:name w:val="Signature Car"/>
    <w:link w:val="Signature"/>
    <w:rsid w:val="0092090F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2090F"/>
  </w:style>
  <w:style w:type="character" w:customStyle="1" w:styleId="SignaturelectroniqueCar">
    <w:name w:val="Signature électronique Car"/>
    <w:link w:val="Signaturelectronique"/>
    <w:rsid w:val="0092090F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2090F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2090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2090F"/>
    <w:pPr>
      <w:ind w:left="0"/>
    </w:pPr>
  </w:style>
  <w:style w:type="paragraph" w:styleId="Tabledesrfrencesjuridiques">
    <w:name w:val="table of authorities"/>
    <w:basedOn w:val="Normal"/>
    <w:next w:val="Normal"/>
    <w:rsid w:val="0092090F"/>
    <w:pPr>
      <w:ind w:left="180" w:hanging="180"/>
    </w:pPr>
  </w:style>
  <w:style w:type="table" w:styleId="Tableauclassique1">
    <w:name w:val="Table Classic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2090F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2090F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2090F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2090F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2090F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2090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2090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2090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2090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2090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2090F"/>
    <w:rPr>
      <w:color w:val="808080"/>
    </w:rPr>
  </w:style>
  <w:style w:type="paragraph" w:styleId="Textedemacro">
    <w:name w:val="macro"/>
    <w:link w:val="TextedemacroCar"/>
    <w:rsid w:val="009209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2090F"/>
    <w:rPr>
      <w:rFonts w:ascii="Courier New" w:hAnsi="Courier New" w:cs="Courier New"/>
    </w:rPr>
  </w:style>
  <w:style w:type="table" w:styleId="Thmedutableau">
    <w:name w:val="Table Theme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2090F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2090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2090F"/>
  </w:style>
  <w:style w:type="character" w:customStyle="1" w:styleId="TitredenoteCar">
    <w:name w:val="Titre de note Car"/>
    <w:link w:val="Titredenote"/>
    <w:rsid w:val="0092090F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2090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2090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2090F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2090F"/>
    <w:pPr>
      <w:ind w:left="0"/>
    </w:pPr>
  </w:style>
  <w:style w:type="paragraph" w:styleId="TM2">
    <w:name w:val="toc 2"/>
    <w:basedOn w:val="Normal"/>
    <w:next w:val="Normal"/>
    <w:rsid w:val="0092090F"/>
    <w:pPr>
      <w:ind w:left="180"/>
    </w:pPr>
  </w:style>
  <w:style w:type="paragraph" w:styleId="TM3">
    <w:name w:val="toc 3"/>
    <w:basedOn w:val="Normal"/>
    <w:next w:val="Normal"/>
    <w:rsid w:val="0092090F"/>
    <w:pPr>
      <w:ind w:left="360"/>
    </w:pPr>
  </w:style>
  <w:style w:type="paragraph" w:styleId="TM4">
    <w:name w:val="toc 4"/>
    <w:basedOn w:val="Normal"/>
    <w:next w:val="Normal"/>
    <w:rsid w:val="0092090F"/>
    <w:pPr>
      <w:ind w:left="540"/>
    </w:pPr>
  </w:style>
  <w:style w:type="paragraph" w:styleId="TM5">
    <w:name w:val="toc 5"/>
    <w:basedOn w:val="Normal"/>
    <w:next w:val="Normal"/>
    <w:rsid w:val="0092090F"/>
    <w:pPr>
      <w:ind w:left="720"/>
    </w:pPr>
  </w:style>
  <w:style w:type="paragraph" w:styleId="TM6">
    <w:name w:val="toc 6"/>
    <w:basedOn w:val="Normal"/>
    <w:next w:val="Normal"/>
    <w:rsid w:val="0092090F"/>
    <w:pPr>
      <w:ind w:left="900"/>
    </w:pPr>
  </w:style>
  <w:style w:type="paragraph" w:styleId="TM7">
    <w:name w:val="toc 7"/>
    <w:basedOn w:val="Normal"/>
    <w:next w:val="Normal"/>
    <w:rsid w:val="0092090F"/>
    <w:pPr>
      <w:ind w:left="1080"/>
    </w:pPr>
  </w:style>
  <w:style w:type="paragraph" w:styleId="TM8">
    <w:name w:val="toc 8"/>
    <w:basedOn w:val="Normal"/>
    <w:next w:val="Normal"/>
    <w:rsid w:val="0092090F"/>
    <w:pPr>
      <w:ind w:left="1260"/>
    </w:pPr>
  </w:style>
  <w:style w:type="paragraph" w:styleId="TM9">
    <w:name w:val="toc 9"/>
    <w:basedOn w:val="Normal"/>
    <w:next w:val="Normal"/>
    <w:rsid w:val="0092090F"/>
    <w:pPr>
      <w:ind w:left="1440"/>
    </w:pPr>
  </w:style>
  <w:style w:type="table" w:styleId="Trameclaire-Accent1">
    <w:name w:val="Light Shading Accent 1"/>
    <w:basedOn w:val="TableauNormal"/>
    <w:uiPriority w:val="60"/>
    <w:rsid w:val="0092090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2090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2090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2090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2090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2090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2090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35CD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2090F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2090F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2090F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2090F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2090F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31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3C17C7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tedebasdepage">
    <w:name w:val="footnote text"/>
    <w:basedOn w:val="Normal"/>
    <w:semiHidden/>
    <w:rsid w:val="009D1A82"/>
    <w:rPr>
      <w:sz w:val="20"/>
      <w:szCs w:val="20"/>
    </w:rPr>
  </w:style>
  <w:style w:type="character" w:styleId="Appelnotedebasdep">
    <w:name w:val="footnote reference"/>
    <w:semiHidden/>
    <w:rsid w:val="009D1A82"/>
    <w:rPr>
      <w:vertAlign w:val="superscript"/>
    </w:rPr>
  </w:style>
  <w:style w:type="character" w:styleId="Lienhypertexte">
    <w:name w:val="Hyperlink"/>
    <w:rsid w:val="003C17C7"/>
    <w:rPr>
      <w:color w:val="0000FF"/>
      <w:u w:val="single"/>
    </w:rPr>
  </w:style>
  <w:style w:type="character" w:styleId="lev">
    <w:name w:val="Strong"/>
    <w:qFormat/>
    <w:rsid w:val="00EC30DF"/>
    <w:rPr>
      <w:b/>
      <w:bCs/>
    </w:rPr>
  </w:style>
  <w:style w:type="numbering" w:styleId="111111">
    <w:name w:val="Outline List 2"/>
    <w:basedOn w:val="Aucuneliste"/>
    <w:rsid w:val="0092090F"/>
    <w:pPr>
      <w:numPr>
        <w:numId w:val="18"/>
      </w:numPr>
    </w:pPr>
  </w:style>
  <w:style w:type="numbering" w:styleId="1ai">
    <w:name w:val="Outline List 1"/>
    <w:basedOn w:val="Aucuneliste"/>
    <w:rsid w:val="0092090F"/>
    <w:pPr>
      <w:numPr>
        <w:numId w:val="19"/>
      </w:numPr>
    </w:pPr>
  </w:style>
  <w:style w:type="character" w:styleId="Accentuation">
    <w:name w:val="Emphasis"/>
    <w:qFormat/>
    <w:rsid w:val="0092090F"/>
    <w:rPr>
      <w:i/>
      <w:iCs/>
    </w:rPr>
  </w:style>
  <w:style w:type="character" w:styleId="AcronymeHTML">
    <w:name w:val="HTML Acronym"/>
    <w:rsid w:val="0092090F"/>
  </w:style>
  <w:style w:type="paragraph" w:styleId="Adressedestinataire">
    <w:name w:val="envelope address"/>
    <w:basedOn w:val="Normal"/>
    <w:rsid w:val="0092090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2090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2090F"/>
    <w:rPr>
      <w:i/>
      <w:iCs/>
    </w:rPr>
  </w:style>
  <w:style w:type="character" w:customStyle="1" w:styleId="AdresseHTMLCar">
    <w:name w:val="Adresse HTML Car"/>
    <w:link w:val="AdresseHTML"/>
    <w:rsid w:val="0092090F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2090F"/>
    <w:rPr>
      <w:vertAlign w:val="superscript"/>
    </w:rPr>
  </w:style>
  <w:style w:type="character" w:customStyle="1" w:styleId="Titre5Car">
    <w:name w:val="Titre 5 Car"/>
    <w:link w:val="Titre5"/>
    <w:semiHidden/>
    <w:rsid w:val="009209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209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2090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2090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2090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2090F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2090F"/>
  </w:style>
  <w:style w:type="paragraph" w:styleId="Citation">
    <w:name w:val="Quote"/>
    <w:basedOn w:val="Normal"/>
    <w:next w:val="Normal"/>
    <w:link w:val="CitationCar"/>
    <w:uiPriority w:val="29"/>
    <w:qFormat/>
    <w:rsid w:val="0092090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2090F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2090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0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2090F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2090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2090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2090F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2090F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2090F"/>
    <w:rPr>
      <w:sz w:val="20"/>
      <w:szCs w:val="20"/>
    </w:rPr>
  </w:style>
  <w:style w:type="character" w:customStyle="1" w:styleId="CommentaireCar">
    <w:name w:val="Commentaire Car"/>
    <w:link w:val="Commentaire"/>
    <w:rsid w:val="0092090F"/>
    <w:rPr>
      <w:rFonts w:ascii="Arial" w:hAnsi="Arial"/>
    </w:rPr>
  </w:style>
  <w:style w:type="paragraph" w:styleId="Corpsdetexte">
    <w:name w:val="Body Text"/>
    <w:basedOn w:val="Normal"/>
    <w:link w:val="CorpsdetexteCar"/>
    <w:rsid w:val="0092090F"/>
    <w:pPr>
      <w:spacing w:after="120"/>
    </w:pPr>
  </w:style>
  <w:style w:type="character" w:customStyle="1" w:styleId="CorpsdetexteCar">
    <w:name w:val="Corps de texte Car"/>
    <w:link w:val="Corpsdetexte"/>
    <w:rsid w:val="0092090F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2090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2090F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2090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2090F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2090F"/>
  </w:style>
  <w:style w:type="character" w:customStyle="1" w:styleId="DateCar">
    <w:name w:val="Date Car"/>
    <w:link w:val="Date"/>
    <w:rsid w:val="0092090F"/>
    <w:rPr>
      <w:rFonts w:ascii="Arial" w:hAnsi="Arial"/>
      <w:sz w:val="18"/>
      <w:szCs w:val="24"/>
    </w:rPr>
  </w:style>
  <w:style w:type="character" w:styleId="DfinitionHTML">
    <w:name w:val="HTML Definition"/>
    <w:rsid w:val="0092090F"/>
    <w:rPr>
      <w:i/>
      <w:iCs/>
    </w:rPr>
  </w:style>
  <w:style w:type="table" w:styleId="Effetsdetableau3D1">
    <w:name w:val="Table 3D effects 1"/>
    <w:basedOn w:val="TableauNormal"/>
    <w:rsid w:val="0092090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2090F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2090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2090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209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2090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2090F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92090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2090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2090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2090F"/>
    <w:pPr>
      <w:ind w:left="4252"/>
    </w:pPr>
  </w:style>
  <w:style w:type="character" w:customStyle="1" w:styleId="FormuledepolitesseCar">
    <w:name w:val="Formule de politesse Car"/>
    <w:link w:val="Formuledepolitesse"/>
    <w:rsid w:val="0092090F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2090F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2090F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2090F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2090F"/>
    <w:pPr>
      <w:ind w:left="180" w:hanging="180"/>
    </w:pPr>
  </w:style>
  <w:style w:type="paragraph" w:styleId="Index2">
    <w:name w:val="index 2"/>
    <w:basedOn w:val="Normal"/>
    <w:next w:val="Normal"/>
    <w:rsid w:val="0092090F"/>
    <w:pPr>
      <w:ind w:left="360" w:hanging="180"/>
    </w:pPr>
  </w:style>
  <w:style w:type="paragraph" w:styleId="Index3">
    <w:name w:val="index 3"/>
    <w:basedOn w:val="Normal"/>
    <w:next w:val="Normal"/>
    <w:rsid w:val="0092090F"/>
    <w:pPr>
      <w:ind w:left="540" w:hanging="180"/>
    </w:pPr>
  </w:style>
  <w:style w:type="paragraph" w:styleId="Index4">
    <w:name w:val="index 4"/>
    <w:basedOn w:val="Normal"/>
    <w:next w:val="Normal"/>
    <w:rsid w:val="0092090F"/>
    <w:pPr>
      <w:ind w:left="720" w:hanging="180"/>
    </w:pPr>
  </w:style>
  <w:style w:type="paragraph" w:styleId="Index5">
    <w:name w:val="index 5"/>
    <w:basedOn w:val="Normal"/>
    <w:next w:val="Normal"/>
    <w:rsid w:val="0092090F"/>
    <w:pPr>
      <w:ind w:left="900" w:hanging="180"/>
    </w:pPr>
  </w:style>
  <w:style w:type="paragraph" w:styleId="Index6">
    <w:name w:val="index 6"/>
    <w:basedOn w:val="Normal"/>
    <w:next w:val="Normal"/>
    <w:rsid w:val="0092090F"/>
    <w:pPr>
      <w:ind w:left="1080" w:hanging="180"/>
    </w:pPr>
  </w:style>
  <w:style w:type="paragraph" w:styleId="Index7">
    <w:name w:val="index 7"/>
    <w:basedOn w:val="Normal"/>
    <w:next w:val="Normal"/>
    <w:rsid w:val="0092090F"/>
    <w:pPr>
      <w:ind w:left="1260" w:hanging="180"/>
    </w:pPr>
  </w:style>
  <w:style w:type="paragraph" w:styleId="Index8">
    <w:name w:val="index 8"/>
    <w:basedOn w:val="Normal"/>
    <w:next w:val="Normal"/>
    <w:rsid w:val="0092090F"/>
    <w:pPr>
      <w:ind w:left="1440" w:hanging="180"/>
    </w:pPr>
  </w:style>
  <w:style w:type="paragraph" w:styleId="Index9">
    <w:name w:val="index 9"/>
    <w:basedOn w:val="Normal"/>
    <w:next w:val="Normal"/>
    <w:rsid w:val="0092090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2090F"/>
    <w:rPr>
      <w:b/>
      <w:bCs/>
      <w:sz w:val="20"/>
      <w:szCs w:val="20"/>
    </w:rPr>
  </w:style>
  <w:style w:type="character" w:styleId="Lienhypertextesuivivisit">
    <w:name w:val="FollowedHyperlink"/>
    <w:rsid w:val="0092090F"/>
    <w:rPr>
      <w:color w:val="800080"/>
      <w:u w:val="single"/>
    </w:rPr>
  </w:style>
  <w:style w:type="paragraph" w:styleId="Liste">
    <w:name w:val="List"/>
    <w:basedOn w:val="Normal"/>
    <w:rsid w:val="0092090F"/>
    <w:pPr>
      <w:ind w:left="283" w:hanging="283"/>
      <w:contextualSpacing/>
    </w:pPr>
  </w:style>
  <w:style w:type="paragraph" w:styleId="Liste2">
    <w:name w:val="List 2"/>
    <w:basedOn w:val="Normal"/>
    <w:rsid w:val="0092090F"/>
    <w:pPr>
      <w:ind w:left="566" w:hanging="283"/>
      <w:contextualSpacing/>
    </w:pPr>
  </w:style>
  <w:style w:type="paragraph" w:styleId="Liste3">
    <w:name w:val="List 3"/>
    <w:basedOn w:val="Normal"/>
    <w:rsid w:val="0092090F"/>
    <w:pPr>
      <w:ind w:left="849" w:hanging="283"/>
      <w:contextualSpacing/>
    </w:pPr>
  </w:style>
  <w:style w:type="paragraph" w:styleId="Liste4">
    <w:name w:val="List 4"/>
    <w:basedOn w:val="Normal"/>
    <w:rsid w:val="0092090F"/>
    <w:pPr>
      <w:ind w:left="1132" w:hanging="283"/>
      <w:contextualSpacing/>
    </w:pPr>
  </w:style>
  <w:style w:type="paragraph" w:styleId="Liste5">
    <w:name w:val="List 5"/>
    <w:basedOn w:val="Normal"/>
    <w:rsid w:val="0092090F"/>
    <w:pPr>
      <w:ind w:left="1415" w:hanging="283"/>
      <w:contextualSpacing/>
    </w:pPr>
  </w:style>
  <w:style w:type="paragraph" w:styleId="Listenumros">
    <w:name w:val="List Number"/>
    <w:basedOn w:val="Normal"/>
    <w:rsid w:val="0092090F"/>
    <w:pPr>
      <w:numPr>
        <w:numId w:val="4"/>
      </w:numPr>
      <w:contextualSpacing/>
    </w:pPr>
  </w:style>
  <w:style w:type="paragraph" w:styleId="Listenumros2">
    <w:name w:val="List Number 2"/>
    <w:basedOn w:val="Normal"/>
    <w:rsid w:val="0092090F"/>
    <w:pPr>
      <w:numPr>
        <w:numId w:val="5"/>
      </w:numPr>
      <w:contextualSpacing/>
    </w:pPr>
  </w:style>
  <w:style w:type="paragraph" w:styleId="Listenumros3">
    <w:name w:val="List Number 3"/>
    <w:basedOn w:val="Normal"/>
    <w:rsid w:val="0092090F"/>
    <w:pPr>
      <w:numPr>
        <w:numId w:val="6"/>
      </w:numPr>
      <w:contextualSpacing/>
    </w:pPr>
  </w:style>
  <w:style w:type="paragraph" w:styleId="Listenumros4">
    <w:name w:val="List Number 4"/>
    <w:basedOn w:val="Normal"/>
    <w:rsid w:val="0092090F"/>
    <w:pPr>
      <w:numPr>
        <w:numId w:val="7"/>
      </w:numPr>
      <w:contextualSpacing/>
    </w:pPr>
  </w:style>
  <w:style w:type="paragraph" w:styleId="Listenumros5">
    <w:name w:val="List Number 5"/>
    <w:basedOn w:val="Normal"/>
    <w:rsid w:val="0092090F"/>
    <w:pPr>
      <w:numPr>
        <w:numId w:val="8"/>
      </w:numPr>
      <w:contextualSpacing/>
    </w:pPr>
  </w:style>
  <w:style w:type="paragraph" w:styleId="Listepuces2">
    <w:name w:val="List Bullet 2"/>
    <w:basedOn w:val="Normal"/>
    <w:rsid w:val="0092090F"/>
    <w:pPr>
      <w:numPr>
        <w:numId w:val="10"/>
      </w:numPr>
      <w:contextualSpacing/>
    </w:pPr>
  </w:style>
  <w:style w:type="paragraph" w:styleId="Listepuces3">
    <w:name w:val="List Bullet 3"/>
    <w:basedOn w:val="Normal"/>
    <w:rsid w:val="0092090F"/>
    <w:pPr>
      <w:numPr>
        <w:numId w:val="11"/>
      </w:numPr>
      <w:contextualSpacing/>
    </w:pPr>
  </w:style>
  <w:style w:type="paragraph" w:styleId="Listepuces4">
    <w:name w:val="List Bullet 4"/>
    <w:basedOn w:val="Normal"/>
    <w:rsid w:val="0092090F"/>
    <w:pPr>
      <w:numPr>
        <w:numId w:val="12"/>
      </w:numPr>
      <w:contextualSpacing/>
    </w:pPr>
  </w:style>
  <w:style w:type="paragraph" w:styleId="Listepuces5">
    <w:name w:val="List Bullet 5"/>
    <w:basedOn w:val="Normal"/>
    <w:rsid w:val="0092090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2090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2090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2090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2090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2090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2090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2090F"/>
    <w:rPr>
      <w:sz w:val="16"/>
      <w:szCs w:val="16"/>
    </w:rPr>
  </w:style>
  <w:style w:type="paragraph" w:styleId="NormalWeb">
    <w:name w:val="Normal (Web)"/>
    <w:basedOn w:val="Normal"/>
    <w:rsid w:val="0092090F"/>
    <w:rPr>
      <w:rFonts w:ascii="Times New Roman" w:hAnsi="Times New Roman"/>
      <w:sz w:val="24"/>
    </w:rPr>
  </w:style>
  <w:style w:type="paragraph" w:styleId="Normalcentr">
    <w:name w:val="Block Text"/>
    <w:basedOn w:val="Normal"/>
    <w:rsid w:val="0092090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2090F"/>
    <w:rPr>
      <w:sz w:val="20"/>
      <w:szCs w:val="20"/>
    </w:rPr>
  </w:style>
  <w:style w:type="character" w:customStyle="1" w:styleId="NotedefinCar">
    <w:name w:val="Note de fin Car"/>
    <w:link w:val="Notedefin"/>
    <w:rsid w:val="0092090F"/>
    <w:rPr>
      <w:rFonts w:ascii="Arial" w:hAnsi="Arial"/>
    </w:rPr>
  </w:style>
  <w:style w:type="character" w:styleId="Numrodeligne">
    <w:name w:val="line number"/>
    <w:rsid w:val="0092090F"/>
  </w:style>
  <w:style w:type="character" w:styleId="Numrodepage">
    <w:name w:val="page number"/>
    <w:rsid w:val="0092090F"/>
  </w:style>
  <w:style w:type="paragraph" w:styleId="Objetducommentaire">
    <w:name w:val="annotation subject"/>
    <w:basedOn w:val="Commentaire"/>
    <w:next w:val="Commentaire"/>
    <w:link w:val="ObjetducommentaireCar"/>
    <w:rsid w:val="0092090F"/>
    <w:rPr>
      <w:b/>
      <w:bCs/>
    </w:rPr>
  </w:style>
  <w:style w:type="character" w:customStyle="1" w:styleId="ObjetducommentaireCar">
    <w:name w:val="Objet du commentaire Car"/>
    <w:link w:val="Objetducommentaire"/>
    <w:rsid w:val="0092090F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2090F"/>
    <w:pPr>
      <w:ind w:left="708"/>
    </w:pPr>
  </w:style>
  <w:style w:type="paragraph" w:styleId="PrformatHTML">
    <w:name w:val="HTML Preformatted"/>
    <w:basedOn w:val="Normal"/>
    <w:link w:val="PrformatHTMLCar"/>
    <w:rsid w:val="0092090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2090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2090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2090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2090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2090F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2090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2090F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2090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2090F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2090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2090F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2090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2090F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2090F"/>
    <w:pPr>
      <w:ind w:left="708"/>
    </w:pPr>
  </w:style>
  <w:style w:type="paragraph" w:styleId="Salutations">
    <w:name w:val="Salutation"/>
    <w:basedOn w:val="Normal"/>
    <w:next w:val="Normal"/>
    <w:link w:val="SalutationsCar"/>
    <w:rsid w:val="0092090F"/>
  </w:style>
  <w:style w:type="character" w:customStyle="1" w:styleId="SalutationsCar">
    <w:name w:val="Salutations Car"/>
    <w:link w:val="Salutations"/>
    <w:rsid w:val="0092090F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2090F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2090F"/>
    <w:pPr>
      <w:ind w:left="4252"/>
    </w:pPr>
  </w:style>
  <w:style w:type="character" w:customStyle="1" w:styleId="SignatureCar">
    <w:name w:val="Signature Car"/>
    <w:link w:val="Signature"/>
    <w:rsid w:val="0092090F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2090F"/>
  </w:style>
  <w:style w:type="character" w:customStyle="1" w:styleId="SignaturelectroniqueCar">
    <w:name w:val="Signature électronique Car"/>
    <w:link w:val="Signaturelectronique"/>
    <w:rsid w:val="0092090F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2090F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2090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2090F"/>
    <w:pPr>
      <w:ind w:left="0"/>
    </w:pPr>
  </w:style>
  <w:style w:type="paragraph" w:styleId="Tabledesrfrencesjuridiques">
    <w:name w:val="table of authorities"/>
    <w:basedOn w:val="Normal"/>
    <w:next w:val="Normal"/>
    <w:rsid w:val="0092090F"/>
    <w:pPr>
      <w:ind w:left="180" w:hanging="180"/>
    </w:pPr>
  </w:style>
  <w:style w:type="table" w:styleId="Tableauclassique1">
    <w:name w:val="Table Classic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2090F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2090F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2090F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2090F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2090F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2090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2090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2090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2090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2090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2090F"/>
    <w:rPr>
      <w:color w:val="808080"/>
    </w:rPr>
  </w:style>
  <w:style w:type="paragraph" w:styleId="Textedemacro">
    <w:name w:val="macro"/>
    <w:link w:val="TextedemacroCar"/>
    <w:rsid w:val="009209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2090F"/>
    <w:rPr>
      <w:rFonts w:ascii="Courier New" w:hAnsi="Courier New" w:cs="Courier New"/>
    </w:rPr>
  </w:style>
  <w:style w:type="table" w:styleId="Thmedutableau">
    <w:name w:val="Table Theme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2090F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2090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2090F"/>
  </w:style>
  <w:style w:type="character" w:customStyle="1" w:styleId="TitredenoteCar">
    <w:name w:val="Titre de note Car"/>
    <w:link w:val="Titredenote"/>
    <w:rsid w:val="0092090F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2090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2090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2090F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2090F"/>
    <w:pPr>
      <w:ind w:left="0"/>
    </w:pPr>
  </w:style>
  <w:style w:type="paragraph" w:styleId="TM2">
    <w:name w:val="toc 2"/>
    <w:basedOn w:val="Normal"/>
    <w:next w:val="Normal"/>
    <w:rsid w:val="0092090F"/>
    <w:pPr>
      <w:ind w:left="180"/>
    </w:pPr>
  </w:style>
  <w:style w:type="paragraph" w:styleId="TM3">
    <w:name w:val="toc 3"/>
    <w:basedOn w:val="Normal"/>
    <w:next w:val="Normal"/>
    <w:rsid w:val="0092090F"/>
    <w:pPr>
      <w:ind w:left="360"/>
    </w:pPr>
  </w:style>
  <w:style w:type="paragraph" w:styleId="TM4">
    <w:name w:val="toc 4"/>
    <w:basedOn w:val="Normal"/>
    <w:next w:val="Normal"/>
    <w:rsid w:val="0092090F"/>
    <w:pPr>
      <w:ind w:left="540"/>
    </w:pPr>
  </w:style>
  <w:style w:type="paragraph" w:styleId="TM5">
    <w:name w:val="toc 5"/>
    <w:basedOn w:val="Normal"/>
    <w:next w:val="Normal"/>
    <w:rsid w:val="0092090F"/>
    <w:pPr>
      <w:ind w:left="720"/>
    </w:pPr>
  </w:style>
  <w:style w:type="paragraph" w:styleId="TM6">
    <w:name w:val="toc 6"/>
    <w:basedOn w:val="Normal"/>
    <w:next w:val="Normal"/>
    <w:rsid w:val="0092090F"/>
    <w:pPr>
      <w:ind w:left="900"/>
    </w:pPr>
  </w:style>
  <w:style w:type="paragraph" w:styleId="TM7">
    <w:name w:val="toc 7"/>
    <w:basedOn w:val="Normal"/>
    <w:next w:val="Normal"/>
    <w:rsid w:val="0092090F"/>
    <w:pPr>
      <w:ind w:left="1080"/>
    </w:pPr>
  </w:style>
  <w:style w:type="paragraph" w:styleId="TM8">
    <w:name w:val="toc 8"/>
    <w:basedOn w:val="Normal"/>
    <w:next w:val="Normal"/>
    <w:rsid w:val="0092090F"/>
    <w:pPr>
      <w:ind w:left="1260"/>
    </w:pPr>
  </w:style>
  <w:style w:type="paragraph" w:styleId="TM9">
    <w:name w:val="toc 9"/>
    <w:basedOn w:val="Normal"/>
    <w:next w:val="Normal"/>
    <w:rsid w:val="0092090F"/>
    <w:pPr>
      <w:ind w:left="1440"/>
    </w:pPr>
  </w:style>
  <w:style w:type="table" w:styleId="Trameclaire-Accent1">
    <w:name w:val="Light Shading Accent 1"/>
    <w:basedOn w:val="TableauNormal"/>
    <w:uiPriority w:val="60"/>
    <w:rsid w:val="0092090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2090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2090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2090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2090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2090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209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878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Planning des Sauvegardes DAT</vt:lpstr>
    </vt:vector>
  </TitlesOfParts>
  <Company>SUNNIKAN Consulting</Company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des Sauvegardes DAT</dc:title>
  <dc:subject>Planning Sauvegardes</dc:subject>
  <dc:creator>Pierre JOUBERT</dc:creator>
  <cp:keywords/>
  <cp:lastModifiedBy>Pierre JOUBERT</cp:lastModifiedBy>
  <cp:revision>2</cp:revision>
  <cp:lastPrinted>2011-06-06T09:25:00Z</cp:lastPrinted>
  <dcterms:created xsi:type="dcterms:W3CDTF">2012-08-30T09:39:00Z</dcterms:created>
  <dcterms:modified xsi:type="dcterms:W3CDTF">2012-08-30T09:39:00Z</dcterms:modified>
</cp:coreProperties>
</file>