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8A8" w:rsidRDefault="001E18A8" w:rsidP="001D0B7F">
      <w:pPr>
        <w:pStyle w:val="Titre1"/>
      </w:pPr>
      <w:bookmarkStart w:id="0" w:name="_GoBack"/>
      <w:bookmarkEnd w:id="0"/>
      <w:r w:rsidRPr="008D7807">
        <w:t>Identification</w:t>
      </w:r>
      <w:r w:rsidR="001D0B7F" w:rsidRPr="008D7807">
        <w:t xml:space="preserve"> de l'intervention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110"/>
        <w:gridCol w:w="1419"/>
        <w:gridCol w:w="1306"/>
        <w:gridCol w:w="4453"/>
      </w:tblGrid>
      <w:tr w:rsidR="00891595" w:rsidRPr="008D7807" w:rsidTr="00AE153D">
        <w:trPr>
          <w:cantSplit/>
          <w:trHeight w:val="628"/>
        </w:trPr>
        <w:tc>
          <w:tcPr>
            <w:tcW w:w="1136" w:type="pct"/>
            <w:shd w:val="clear" w:color="auto" w:fill="C0C0C0"/>
            <w:vAlign w:val="center"/>
          </w:tcPr>
          <w:p w:rsidR="00891595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Date de l'intervention</w:t>
            </w:r>
          </w:p>
        </w:tc>
        <w:tc>
          <w:tcPr>
            <w:tcW w:w="3864" w:type="pct"/>
            <w:gridSpan w:val="3"/>
            <w:shd w:val="clear" w:color="auto" w:fill="auto"/>
            <w:vAlign w:val="center"/>
          </w:tcPr>
          <w:p w:rsidR="00891595" w:rsidRPr="00AE153D" w:rsidRDefault="00891595" w:rsidP="00AE153D">
            <w:pPr>
              <w:spacing w:after="0" w:line="0" w:lineRule="atLeast"/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628"/>
        </w:trPr>
        <w:tc>
          <w:tcPr>
            <w:tcW w:w="1136" w:type="pct"/>
            <w:shd w:val="clear" w:color="auto" w:fill="C0C0C0"/>
            <w:vAlign w:val="center"/>
          </w:tcPr>
          <w:p w:rsidR="00891595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Initiales Opérateur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891595" w:rsidRPr="00AE153D" w:rsidRDefault="00891595" w:rsidP="00AE153D">
            <w:pPr>
              <w:spacing w:after="0" w:line="0" w:lineRule="atLeast"/>
              <w:ind w:left="0"/>
              <w:jc w:val="center"/>
              <w:rPr>
                <w:rFonts w:cs="Arial"/>
              </w:rPr>
            </w:pPr>
          </w:p>
        </w:tc>
        <w:tc>
          <w:tcPr>
            <w:tcW w:w="703" w:type="pct"/>
            <w:shd w:val="clear" w:color="auto" w:fill="C0C0C0"/>
            <w:vAlign w:val="center"/>
          </w:tcPr>
          <w:p w:rsidR="00891595" w:rsidRPr="00AE153D" w:rsidRDefault="00891595" w:rsidP="00AE153D">
            <w:pPr>
              <w:spacing w:after="0" w:line="0" w:lineRule="atLeast"/>
              <w:ind w:left="0"/>
              <w:jc w:val="center"/>
              <w:rPr>
                <w:rFonts w:cs="Arial"/>
                <w:b/>
              </w:rPr>
            </w:pPr>
            <w:r w:rsidRPr="00AE153D">
              <w:rPr>
                <w:rFonts w:cs="Arial"/>
                <w:b/>
              </w:rPr>
              <w:t>Signature</w:t>
            </w:r>
          </w:p>
        </w:tc>
        <w:tc>
          <w:tcPr>
            <w:tcW w:w="2397" w:type="pct"/>
            <w:shd w:val="clear" w:color="auto" w:fill="auto"/>
            <w:vAlign w:val="bottom"/>
          </w:tcPr>
          <w:p w:rsidR="00891595" w:rsidRPr="00AE153D" w:rsidRDefault="00891595" w:rsidP="00AE153D">
            <w:pPr>
              <w:ind w:left="0"/>
              <w:jc w:val="right"/>
              <w:rPr>
                <w:rFonts w:cs="Arial"/>
                <w:i/>
                <w:sz w:val="16"/>
                <w:szCs w:val="16"/>
              </w:rPr>
            </w:pPr>
          </w:p>
        </w:tc>
      </w:tr>
      <w:tr w:rsidR="00B36582" w:rsidRPr="008D7807" w:rsidTr="00AE153D">
        <w:trPr>
          <w:cantSplit/>
          <w:trHeight w:val="628"/>
        </w:trPr>
        <w:tc>
          <w:tcPr>
            <w:tcW w:w="1136" w:type="pct"/>
            <w:shd w:val="clear" w:color="auto" w:fill="C0C0C0"/>
            <w:vAlign w:val="center"/>
          </w:tcPr>
          <w:p w:rsidR="00891595" w:rsidRPr="00AE153D" w:rsidRDefault="00891595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Poste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891595" w:rsidRPr="00CC1337" w:rsidRDefault="00891595" w:rsidP="00AE153D">
            <w:pPr>
              <w:ind w:left="0"/>
              <w:jc w:val="left"/>
            </w:pPr>
            <w:r w:rsidRPr="00AE153D">
              <w:sym w:font="Wingdings" w:char="F06F"/>
            </w:r>
            <w:r w:rsidRPr="00CC1337">
              <w:t xml:space="preserve"> Portable</w:t>
            </w:r>
          </w:p>
          <w:p w:rsidR="00891595" w:rsidRPr="00CC1337" w:rsidRDefault="00891595" w:rsidP="00AE153D">
            <w:pPr>
              <w:ind w:left="0"/>
              <w:jc w:val="left"/>
            </w:pPr>
            <w:r w:rsidRPr="00AE153D">
              <w:sym w:font="Wingdings" w:char="F06F"/>
            </w:r>
            <w:r w:rsidRPr="00CC1337">
              <w:t xml:space="preserve"> Fixe</w:t>
            </w:r>
          </w:p>
        </w:tc>
        <w:tc>
          <w:tcPr>
            <w:tcW w:w="703" w:type="pct"/>
            <w:shd w:val="clear" w:color="auto" w:fill="C0C0C0"/>
            <w:vAlign w:val="center"/>
          </w:tcPr>
          <w:p w:rsidR="00891595" w:rsidRPr="00AE153D" w:rsidRDefault="00891595" w:rsidP="00AE153D">
            <w:pPr>
              <w:spacing w:after="0" w:line="0" w:lineRule="atLeast"/>
              <w:ind w:left="0"/>
              <w:jc w:val="center"/>
              <w:rPr>
                <w:rFonts w:cs="Arial"/>
                <w:b/>
              </w:rPr>
            </w:pPr>
            <w:r w:rsidRPr="00AE153D">
              <w:rPr>
                <w:rFonts w:cs="Arial"/>
                <w:b/>
              </w:rPr>
              <w:t>Référence</w:t>
            </w:r>
            <w:r w:rsidR="00602393" w:rsidRPr="00AE153D">
              <w:rPr>
                <w:rFonts w:cs="Arial"/>
                <w:b/>
              </w:rPr>
              <w:t xml:space="preserve"> </w:t>
            </w:r>
            <w:r w:rsidR="007B6915" w:rsidRPr="00AE153D">
              <w:rPr>
                <w:rFonts w:cs="Arial"/>
                <w:b/>
              </w:rPr>
              <w:t>*</w:t>
            </w:r>
          </w:p>
        </w:tc>
        <w:tc>
          <w:tcPr>
            <w:tcW w:w="2397" w:type="pct"/>
            <w:shd w:val="clear" w:color="auto" w:fill="auto"/>
            <w:vAlign w:val="bottom"/>
          </w:tcPr>
          <w:p w:rsidR="00891595" w:rsidRPr="00AE153D" w:rsidRDefault="00891595" w:rsidP="00AE153D">
            <w:pPr>
              <w:ind w:left="0"/>
              <w:jc w:val="right"/>
              <w:rPr>
                <w:rFonts w:cs="Arial"/>
                <w:i/>
                <w:sz w:val="16"/>
                <w:szCs w:val="16"/>
              </w:rPr>
            </w:pPr>
          </w:p>
        </w:tc>
      </w:tr>
      <w:tr w:rsidR="00B36582" w:rsidRPr="008D7807" w:rsidTr="00AE153D">
        <w:trPr>
          <w:cantSplit/>
          <w:trHeight w:val="628"/>
        </w:trPr>
        <w:tc>
          <w:tcPr>
            <w:tcW w:w="1136" w:type="pct"/>
            <w:shd w:val="clear" w:color="auto" w:fill="C0C0C0"/>
            <w:vAlign w:val="center"/>
          </w:tcPr>
          <w:p w:rsidR="00891595" w:rsidRPr="00AE153D" w:rsidRDefault="00891595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Utilisateur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891595" w:rsidRPr="00CC1337" w:rsidRDefault="00891595" w:rsidP="00AE153D">
            <w:pPr>
              <w:ind w:left="0"/>
              <w:jc w:val="left"/>
            </w:pPr>
            <w:r w:rsidRPr="00AE153D">
              <w:sym w:font="Wingdings" w:char="F06F"/>
            </w:r>
            <w:r w:rsidRPr="00CC1337">
              <w:t xml:space="preserve"> Existant</w:t>
            </w:r>
          </w:p>
          <w:p w:rsidR="00891595" w:rsidRPr="00CC1337" w:rsidRDefault="00891595" w:rsidP="00AE153D">
            <w:pPr>
              <w:ind w:left="0"/>
              <w:jc w:val="left"/>
            </w:pPr>
            <w:r w:rsidRPr="00AE153D">
              <w:sym w:font="Wingdings" w:char="F06F"/>
            </w:r>
            <w:r w:rsidRPr="00CC1337">
              <w:t xml:space="preserve"> Nouveau</w:t>
            </w:r>
          </w:p>
        </w:tc>
        <w:tc>
          <w:tcPr>
            <w:tcW w:w="703" w:type="pct"/>
            <w:shd w:val="clear" w:color="auto" w:fill="C0C0C0"/>
            <w:vAlign w:val="center"/>
          </w:tcPr>
          <w:p w:rsidR="00891595" w:rsidRPr="00AE153D" w:rsidRDefault="00891595" w:rsidP="00AE153D">
            <w:pPr>
              <w:spacing w:after="0" w:line="0" w:lineRule="atLeast"/>
              <w:ind w:left="0"/>
              <w:jc w:val="center"/>
              <w:rPr>
                <w:rFonts w:cs="Arial"/>
                <w:b/>
              </w:rPr>
            </w:pPr>
            <w:r w:rsidRPr="00AE153D">
              <w:rPr>
                <w:rFonts w:cs="Arial"/>
                <w:b/>
              </w:rPr>
              <w:t>Nom</w:t>
            </w:r>
          </w:p>
        </w:tc>
        <w:tc>
          <w:tcPr>
            <w:tcW w:w="2397" w:type="pct"/>
            <w:shd w:val="clear" w:color="auto" w:fill="auto"/>
            <w:vAlign w:val="center"/>
          </w:tcPr>
          <w:p w:rsidR="00891595" w:rsidRPr="00AE153D" w:rsidRDefault="00891595" w:rsidP="00AE153D">
            <w:pPr>
              <w:ind w:left="0"/>
              <w:rPr>
                <w:rFonts w:cs="Arial"/>
              </w:rPr>
            </w:pPr>
          </w:p>
        </w:tc>
      </w:tr>
      <w:tr w:rsidR="00891595" w:rsidRPr="008D7807" w:rsidTr="00AE153D">
        <w:trPr>
          <w:cantSplit/>
          <w:trHeight w:val="5036"/>
        </w:trPr>
        <w:tc>
          <w:tcPr>
            <w:tcW w:w="0" w:type="auto"/>
            <w:gridSpan w:val="4"/>
            <w:shd w:val="clear" w:color="auto" w:fill="auto"/>
          </w:tcPr>
          <w:p w:rsidR="00891595" w:rsidRPr="00AE153D" w:rsidRDefault="00891595" w:rsidP="00AE153D">
            <w:pPr>
              <w:spacing w:before="12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 xml:space="preserve">Détails de </w:t>
            </w:r>
            <w:r w:rsidR="00661266" w:rsidRPr="00AE153D">
              <w:rPr>
                <w:b/>
              </w:rPr>
              <w:t>l'intervention</w:t>
            </w:r>
            <w:r w:rsidRPr="00AE153D">
              <w:rPr>
                <w:b/>
              </w:rPr>
              <w:t xml:space="preserve"> :</w:t>
            </w:r>
          </w:p>
        </w:tc>
      </w:tr>
    </w:tbl>
    <w:p w:rsidR="00C53985" w:rsidRPr="008D7807" w:rsidRDefault="007B6915" w:rsidP="007B6915">
      <w:pPr>
        <w:ind w:left="0"/>
      </w:pPr>
      <w:r>
        <w:rPr>
          <w:rFonts w:cs="Arial"/>
          <w:i/>
          <w:sz w:val="16"/>
          <w:szCs w:val="16"/>
        </w:rPr>
        <w:t>* Utiliser le modèle du poste (ex. Latitude420-3)</w:t>
      </w:r>
    </w:p>
    <w:p w:rsidR="002F4372" w:rsidRDefault="002F4372" w:rsidP="002F4372">
      <w:pPr>
        <w:pStyle w:val="Titre1"/>
      </w:pPr>
      <w:r w:rsidRPr="008D7807">
        <w:t>Sauvegarde des données utilisateur</w:t>
      </w:r>
      <w:r w:rsidR="00AE479E">
        <w:t xml:space="preserve"> (si applicable)</w:t>
      </w:r>
    </w:p>
    <w:p w:rsidR="002F4372" w:rsidRPr="008D7807" w:rsidRDefault="002F4372" w:rsidP="002F4372">
      <w:pPr>
        <w:pStyle w:val="Titre2"/>
      </w:pPr>
      <w:r w:rsidRPr="008D7807">
        <w:t xml:space="preserve">Documents et </w:t>
      </w:r>
      <w:r w:rsidR="00AE479E">
        <w:t>Settings</w:t>
      </w:r>
    </w:p>
    <w:p w:rsidR="002F4372" w:rsidRPr="008D7807" w:rsidRDefault="002F4372" w:rsidP="002F4372">
      <w:pPr>
        <w:pStyle w:val="B1"/>
      </w:pPr>
      <w:r w:rsidRPr="008D7807">
        <w:t>A récupérer dans : "</w:t>
      </w:r>
      <w:r w:rsidR="00C53985" w:rsidRPr="008D7807">
        <w:rPr>
          <w:rFonts w:ascii="Courier New" w:hAnsi="Courier New" w:cs="Courier New"/>
        </w:rPr>
        <w:t>Document and Settings/%usersprofile%/</w:t>
      </w:r>
      <w:r w:rsidRPr="008D7807">
        <w:t>"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984"/>
        <w:gridCol w:w="5941"/>
        <w:gridCol w:w="510"/>
        <w:gridCol w:w="853"/>
      </w:tblGrid>
      <w:tr w:rsidR="00C53985" w:rsidRPr="008D7807" w:rsidTr="00AE153D">
        <w:trPr>
          <w:cantSplit/>
          <w:trHeight w:val="71"/>
          <w:tblHeader/>
        </w:trPr>
        <w:tc>
          <w:tcPr>
            <w:tcW w:w="2000" w:type="dxa"/>
            <w:shd w:val="clear" w:color="auto" w:fill="C0C0C0"/>
            <w:vAlign w:val="center"/>
          </w:tcPr>
          <w:p w:rsidR="00C53985" w:rsidRPr="00AE153D" w:rsidRDefault="00C53985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Élément</w:t>
            </w:r>
          </w:p>
        </w:tc>
        <w:tc>
          <w:tcPr>
            <w:tcW w:w="5941" w:type="dxa"/>
            <w:shd w:val="clear" w:color="auto" w:fill="C0C0C0"/>
            <w:vAlign w:val="center"/>
          </w:tcPr>
          <w:p w:rsidR="00C53985" w:rsidRPr="00AE153D" w:rsidRDefault="00C53985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Chemin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C53985" w:rsidRPr="00AE153D" w:rsidRDefault="00C53985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OK</w:t>
            </w:r>
          </w:p>
        </w:tc>
        <w:tc>
          <w:tcPr>
            <w:tcW w:w="860" w:type="dxa"/>
            <w:shd w:val="clear" w:color="auto" w:fill="C0C0C0"/>
            <w:vAlign w:val="center"/>
          </w:tcPr>
          <w:p w:rsidR="00896F21" w:rsidRPr="00AE153D" w:rsidRDefault="006C497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n° NC</w:t>
            </w:r>
          </w:p>
        </w:tc>
      </w:tr>
      <w:tr w:rsidR="00C53985" w:rsidRPr="008D7807" w:rsidTr="00AE153D">
        <w:trPr>
          <w:cantSplit/>
          <w:trHeight w:val="414"/>
        </w:trPr>
        <w:tc>
          <w:tcPr>
            <w:tcW w:w="2000" w:type="dxa"/>
            <w:shd w:val="clear" w:color="auto" w:fill="auto"/>
            <w:vAlign w:val="center"/>
          </w:tcPr>
          <w:p w:rsidR="00C53985" w:rsidRPr="008D7807" w:rsidRDefault="00C53985" w:rsidP="00AE153D">
            <w:pPr>
              <w:spacing w:after="0" w:line="0" w:lineRule="atLeast"/>
              <w:ind w:left="0"/>
              <w:jc w:val="left"/>
            </w:pPr>
            <w:r w:rsidRPr="008D7807">
              <w:t>Raccourcis Bureau</w:t>
            </w:r>
          </w:p>
        </w:tc>
        <w:tc>
          <w:tcPr>
            <w:tcW w:w="5941" w:type="dxa"/>
            <w:shd w:val="clear" w:color="auto" w:fill="auto"/>
            <w:vAlign w:val="center"/>
          </w:tcPr>
          <w:p w:rsidR="00C53985" w:rsidRPr="00AE153D" w:rsidRDefault="0053719C" w:rsidP="00AE153D">
            <w:pPr>
              <w:spacing w:after="0"/>
              <w:ind w:left="0"/>
              <w:jc w:val="left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\%userprofile%\</w:t>
            </w:r>
            <w:r w:rsidR="00C53985" w:rsidRPr="00AE153D">
              <w:rPr>
                <w:rFonts w:ascii="Courier New" w:hAnsi="Courier New" w:cs="Courier New"/>
              </w:rPr>
              <w:t>Bureau\</w:t>
            </w:r>
            <w:r w:rsidRPr="00AE153D">
              <w:rPr>
                <w:rFonts w:ascii="Courier New" w:hAnsi="Courier New" w:cs="Courier New"/>
              </w:rPr>
              <w:t>*.*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53985" w:rsidRPr="00AE153D" w:rsidRDefault="00C53985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C53985" w:rsidRPr="00AE153D" w:rsidRDefault="00C53985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C53985" w:rsidRPr="008D7807" w:rsidTr="00AE153D">
        <w:trPr>
          <w:cantSplit/>
          <w:trHeight w:val="414"/>
        </w:trPr>
        <w:tc>
          <w:tcPr>
            <w:tcW w:w="2000" w:type="dxa"/>
            <w:shd w:val="clear" w:color="auto" w:fill="auto"/>
            <w:vAlign w:val="center"/>
          </w:tcPr>
          <w:p w:rsidR="00C53985" w:rsidRPr="008D7807" w:rsidRDefault="00C53985" w:rsidP="00AE153D">
            <w:pPr>
              <w:spacing w:after="0" w:line="0" w:lineRule="atLeast"/>
              <w:ind w:left="0"/>
              <w:jc w:val="left"/>
            </w:pPr>
            <w:r w:rsidRPr="008D7807">
              <w:t>Archives Outlook</w:t>
            </w:r>
          </w:p>
        </w:tc>
        <w:tc>
          <w:tcPr>
            <w:tcW w:w="5941" w:type="dxa"/>
            <w:shd w:val="clear" w:color="auto" w:fill="auto"/>
            <w:vAlign w:val="center"/>
          </w:tcPr>
          <w:p w:rsidR="00C53985" w:rsidRPr="00AE153D" w:rsidRDefault="0053719C" w:rsidP="00AE153D">
            <w:pPr>
              <w:spacing w:after="0"/>
              <w:ind w:left="0"/>
              <w:jc w:val="left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\%userprofile%\</w:t>
            </w:r>
            <w:r w:rsidR="00C53985" w:rsidRPr="00AE153D">
              <w:rPr>
                <w:rFonts w:ascii="Courier New" w:hAnsi="Courier New" w:cs="Courier New"/>
              </w:rPr>
              <w:t>Local Settings\Application Data\Microsoft\Outlook\archive.pst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53985" w:rsidRPr="00AE153D" w:rsidRDefault="00C53985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C53985" w:rsidRPr="00AE153D" w:rsidRDefault="00C53985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C53985" w:rsidRPr="008D7807" w:rsidTr="00AE153D">
        <w:trPr>
          <w:cantSplit/>
          <w:trHeight w:val="413"/>
        </w:trPr>
        <w:tc>
          <w:tcPr>
            <w:tcW w:w="2000" w:type="dxa"/>
            <w:shd w:val="clear" w:color="auto" w:fill="auto"/>
            <w:vAlign w:val="center"/>
          </w:tcPr>
          <w:p w:rsidR="00C53985" w:rsidRPr="008D7807" w:rsidRDefault="00C53985" w:rsidP="00AE153D">
            <w:pPr>
              <w:spacing w:after="0" w:line="0" w:lineRule="atLeast"/>
              <w:ind w:left="0"/>
              <w:jc w:val="left"/>
            </w:pPr>
            <w:r w:rsidRPr="008D7807">
              <w:t>Modèles Office</w:t>
            </w:r>
          </w:p>
        </w:tc>
        <w:tc>
          <w:tcPr>
            <w:tcW w:w="5941" w:type="dxa"/>
            <w:shd w:val="clear" w:color="auto" w:fill="auto"/>
            <w:vAlign w:val="center"/>
          </w:tcPr>
          <w:p w:rsidR="00C53985" w:rsidRPr="00AE153D" w:rsidRDefault="0053719C" w:rsidP="00AE153D">
            <w:pPr>
              <w:spacing w:after="0"/>
              <w:ind w:left="0"/>
              <w:jc w:val="left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\%userprofile%\</w:t>
            </w:r>
            <w:r w:rsidR="00C53985" w:rsidRPr="00AE153D">
              <w:rPr>
                <w:rFonts w:ascii="Courier New" w:hAnsi="Courier New" w:cs="Courier New"/>
              </w:rPr>
              <w:t>Application Data\Microsoft\Modèles\</w:t>
            </w:r>
            <w:r w:rsidRPr="00AE153D">
              <w:rPr>
                <w:rFonts w:ascii="Courier New" w:hAnsi="Courier New" w:cs="Courier New"/>
              </w:rPr>
              <w:t>*.*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53985" w:rsidRPr="00AE153D" w:rsidRDefault="00C53985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C53985" w:rsidRPr="00AE153D" w:rsidRDefault="00C53985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C53985" w:rsidRPr="008D7807" w:rsidTr="00AE153D">
        <w:trPr>
          <w:cantSplit/>
          <w:trHeight w:val="414"/>
        </w:trPr>
        <w:tc>
          <w:tcPr>
            <w:tcW w:w="2000" w:type="dxa"/>
            <w:shd w:val="clear" w:color="auto" w:fill="auto"/>
            <w:vAlign w:val="center"/>
          </w:tcPr>
          <w:p w:rsidR="00C53985" w:rsidRPr="008D7807" w:rsidRDefault="00C53985" w:rsidP="00AE153D">
            <w:pPr>
              <w:spacing w:after="0" w:line="0" w:lineRule="atLeast"/>
              <w:ind w:left="0"/>
              <w:jc w:val="left"/>
            </w:pPr>
            <w:r w:rsidRPr="008D7807">
              <w:t>Favoris IE</w:t>
            </w:r>
          </w:p>
        </w:tc>
        <w:tc>
          <w:tcPr>
            <w:tcW w:w="5941" w:type="dxa"/>
            <w:shd w:val="clear" w:color="auto" w:fill="auto"/>
            <w:vAlign w:val="center"/>
          </w:tcPr>
          <w:p w:rsidR="00C53985" w:rsidRPr="00AE153D" w:rsidRDefault="0053719C" w:rsidP="00AE153D">
            <w:pPr>
              <w:spacing w:after="0"/>
              <w:ind w:left="0"/>
              <w:jc w:val="left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\%userprofile%\</w:t>
            </w:r>
            <w:r w:rsidR="00C53985" w:rsidRPr="00AE153D">
              <w:rPr>
                <w:rFonts w:ascii="Courier New" w:hAnsi="Courier New" w:cs="Courier New"/>
              </w:rPr>
              <w:t>Favoris\</w:t>
            </w:r>
            <w:r w:rsidRPr="00AE153D">
              <w:rPr>
                <w:rFonts w:ascii="Courier New" w:hAnsi="Courier New" w:cs="Courier New"/>
              </w:rPr>
              <w:t>*.*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53985" w:rsidRPr="00AE153D" w:rsidRDefault="00C53985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C53985" w:rsidRPr="00AE153D" w:rsidRDefault="00C53985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C53985" w:rsidRPr="008D7807" w:rsidTr="00AE153D">
        <w:trPr>
          <w:cantSplit/>
          <w:trHeight w:val="414"/>
        </w:trPr>
        <w:tc>
          <w:tcPr>
            <w:tcW w:w="2000" w:type="dxa"/>
            <w:shd w:val="clear" w:color="auto" w:fill="auto"/>
            <w:vAlign w:val="center"/>
          </w:tcPr>
          <w:p w:rsidR="00C53985" w:rsidRPr="008D7807" w:rsidRDefault="00C53985" w:rsidP="00AE153D">
            <w:pPr>
              <w:spacing w:after="0" w:line="0" w:lineRule="atLeast"/>
              <w:ind w:left="0"/>
              <w:jc w:val="left"/>
            </w:pPr>
            <w:r w:rsidRPr="008D7807">
              <w:t>Documents utilisateur</w:t>
            </w:r>
          </w:p>
        </w:tc>
        <w:tc>
          <w:tcPr>
            <w:tcW w:w="5941" w:type="dxa"/>
            <w:shd w:val="clear" w:color="auto" w:fill="auto"/>
            <w:vAlign w:val="center"/>
          </w:tcPr>
          <w:p w:rsidR="00C53985" w:rsidRPr="00AE153D" w:rsidRDefault="0053719C" w:rsidP="00AE153D">
            <w:pPr>
              <w:spacing w:after="0"/>
              <w:ind w:left="0"/>
              <w:jc w:val="left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\%userprofile%\</w:t>
            </w:r>
            <w:r w:rsidR="00C53985" w:rsidRPr="00AE153D">
              <w:rPr>
                <w:rFonts w:ascii="Courier New" w:hAnsi="Courier New" w:cs="Courier New"/>
              </w:rPr>
              <w:t>Mes documents\</w:t>
            </w:r>
            <w:r w:rsidRPr="00AE153D">
              <w:rPr>
                <w:rFonts w:ascii="Courier New" w:hAnsi="Courier New" w:cs="Courier New"/>
              </w:rPr>
              <w:t>*.*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C53985" w:rsidRPr="00AE153D" w:rsidRDefault="00C53985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C53985" w:rsidRPr="00AE153D" w:rsidRDefault="00C53985" w:rsidP="00AE153D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2F4372" w:rsidRPr="008D7807" w:rsidRDefault="00AE479E" w:rsidP="002F4372">
      <w:pPr>
        <w:pStyle w:val="Titre2"/>
      </w:pPr>
      <w:r>
        <w:t>Autres sauvegardes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099"/>
        <w:gridCol w:w="5822"/>
        <w:gridCol w:w="512"/>
        <w:gridCol w:w="855"/>
      </w:tblGrid>
      <w:tr w:rsidR="00B36582" w:rsidRPr="008D7807" w:rsidTr="00AE153D">
        <w:trPr>
          <w:cantSplit/>
          <w:tblHeader/>
        </w:trPr>
        <w:tc>
          <w:tcPr>
            <w:tcW w:w="2089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Élément</w:t>
            </w:r>
          </w:p>
        </w:tc>
        <w:tc>
          <w:tcPr>
            <w:tcW w:w="5796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Chemin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B36582" w:rsidRPr="00AE153D" w:rsidRDefault="006C497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n° NC</w:t>
            </w:r>
          </w:p>
        </w:tc>
      </w:tr>
      <w:tr w:rsidR="00B36582" w:rsidRPr="008D7807" w:rsidTr="00AE153D">
        <w:trPr>
          <w:cantSplit/>
          <w:trHeight w:val="397"/>
        </w:trPr>
        <w:tc>
          <w:tcPr>
            <w:tcW w:w="2089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Sites Intranet locaux</w:t>
            </w:r>
          </w:p>
        </w:tc>
        <w:tc>
          <w:tcPr>
            <w:tcW w:w="5796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Consulter le Gestionnaire de service IIS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2089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Données Locales</w:t>
            </w:r>
          </w:p>
        </w:tc>
        <w:tc>
          <w:tcPr>
            <w:tcW w:w="5796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 xml:space="preserve">Partition </w:t>
            </w:r>
            <w:r w:rsidRPr="00AE153D">
              <w:rPr>
                <w:rFonts w:ascii="Courier New" w:hAnsi="Courier New" w:cs="Courier New"/>
              </w:rPr>
              <w:t>Data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EA1CF4" w:rsidRPr="008D7807" w:rsidTr="00AE153D">
        <w:trPr>
          <w:cantSplit/>
          <w:trHeight w:val="397"/>
        </w:trPr>
        <w:tc>
          <w:tcPr>
            <w:tcW w:w="2089" w:type="dxa"/>
            <w:shd w:val="clear" w:color="auto" w:fill="auto"/>
            <w:vAlign w:val="center"/>
          </w:tcPr>
          <w:p w:rsidR="00EA1CF4" w:rsidRPr="008D7807" w:rsidRDefault="00EA1CF4" w:rsidP="00AE153D">
            <w:pPr>
              <w:spacing w:after="0" w:line="0" w:lineRule="atLeast"/>
              <w:ind w:left="0"/>
              <w:jc w:val="left"/>
            </w:pPr>
            <w:r w:rsidRPr="008D7807">
              <w:t>Certificats</w:t>
            </w:r>
          </w:p>
        </w:tc>
        <w:tc>
          <w:tcPr>
            <w:tcW w:w="5796" w:type="dxa"/>
            <w:shd w:val="clear" w:color="auto" w:fill="auto"/>
            <w:vAlign w:val="center"/>
          </w:tcPr>
          <w:p w:rsidR="00EA1CF4" w:rsidRPr="008D7807" w:rsidRDefault="00EA1CF4" w:rsidP="00AE153D">
            <w:pPr>
              <w:spacing w:after="0"/>
              <w:ind w:left="0"/>
              <w:jc w:val="left"/>
            </w:pPr>
            <w:r w:rsidRPr="008D7807">
              <w:t>mmc &gt; Certificats &gt; exporter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EA1CF4" w:rsidRPr="00AE153D" w:rsidRDefault="00EA1CF4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A1CF4" w:rsidRPr="00AE153D" w:rsidRDefault="00EA1CF4" w:rsidP="00AE153D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8D7807" w:rsidRDefault="00A74EC8" w:rsidP="007025C8">
      <w:pPr>
        <w:pStyle w:val="Titre1"/>
      </w:pPr>
      <w:r w:rsidRPr="008D7807">
        <w:br w:type="page"/>
      </w:r>
      <w:r w:rsidR="008D7807">
        <w:lastRenderedPageBreak/>
        <w:t>Préparation réseau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7916"/>
        <w:gridCol w:w="514"/>
        <w:gridCol w:w="858"/>
      </w:tblGrid>
      <w:tr w:rsidR="00B36582" w:rsidRPr="00AE153D" w:rsidTr="00AE153D">
        <w:trPr>
          <w:cantSplit/>
          <w:tblHeader/>
        </w:trPr>
        <w:tc>
          <w:tcPr>
            <w:tcW w:w="7846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B36582" w:rsidRPr="00AE153D" w:rsidRDefault="006C497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n° NC</w:t>
            </w:r>
          </w:p>
        </w:tc>
      </w:tr>
      <w:tr w:rsidR="00B36582" w:rsidRPr="008D7807" w:rsidTr="00AE153D">
        <w:trPr>
          <w:cantSplit/>
          <w:trHeight w:val="397"/>
        </w:trPr>
        <w:tc>
          <w:tcPr>
            <w:tcW w:w="7846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 xml:space="preserve">Créer le compte AD </w:t>
            </w:r>
            <w:r>
              <w:t>du nouvel utilisateur sur le PDC (</w:t>
            </w:r>
            <w:r w:rsidRPr="00AE153D">
              <w:rPr>
                <w:b/>
              </w:rPr>
              <w:t>vrt-pdc-sc</w:t>
            </w:r>
            <w:r w:rsidRPr="008D7807">
              <w:t>)</w:t>
            </w:r>
          </w:p>
          <w:p w:rsidR="00B36582" w:rsidRDefault="007B43CF" w:rsidP="008D7807">
            <w:pPr>
              <w:pStyle w:val="B1"/>
            </w:pPr>
            <w:r>
              <w:t>a</w:t>
            </w:r>
            <w:r w:rsidR="00B36582" w:rsidRPr="008D7807">
              <w:t xml:space="preserve">jouter le nouvel utilisateur au groupe de sécurité </w:t>
            </w:r>
            <w:smartTag w:uri="urn:schemas-microsoft-com:office:smarttags" w:element="PersonName">
              <w:r w:rsidR="00B36582" w:rsidRPr="008D7807">
                <w:t>SUNNIKAN</w:t>
              </w:r>
            </w:smartTag>
            <w:r w:rsidR="00B36582" w:rsidRPr="008D7807">
              <w:t>_CONSULTANT</w:t>
            </w:r>
          </w:p>
          <w:p w:rsidR="007B43CF" w:rsidRPr="008D7807" w:rsidRDefault="007B43CF" w:rsidP="008D7807">
            <w:pPr>
              <w:pStyle w:val="B1"/>
            </w:pPr>
            <w:r>
              <w:t>éditer les propriétés &gt; Appel entrant &gt; Autorisations d'accès réseau &gt; Autoriser l'accès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846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Attribuer les droits administrateur Tic Tac :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se connecter sur</w:t>
            </w:r>
            <w:r w:rsidR="005E04B9">
              <w:t xml:space="preserve"> le serveur SQL (</w:t>
            </w:r>
            <w:r w:rsidRPr="00AE153D">
              <w:rPr>
                <w:b/>
              </w:rPr>
              <w:t>vrt-sql01-sc</w:t>
            </w:r>
            <w:r w:rsidR="005E04B9" w:rsidRPr="005E04B9">
              <w:t>)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s</w:t>
            </w:r>
            <w:r w:rsidR="005E04B9">
              <w:t xml:space="preserve">'authentifier en sa sur </w:t>
            </w:r>
            <w:r w:rsidRPr="008D7807">
              <w:t>SQL Server Management Studio 2005</w:t>
            </w:r>
            <w:r w:rsidR="00971ECB">
              <w:t xml:space="preserve"> </w:t>
            </w:r>
            <w:r w:rsidRPr="008D7807">
              <w:t xml:space="preserve">(demander </w:t>
            </w:r>
            <w:r>
              <w:t>à l'</w:t>
            </w:r>
            <w:r w:rsidRPr="008D7807">
              <w:t>administrateur)</w:t>
            </w:r>
          </w:p>
          <w:p w:rsidR="00B36582" w:rsidRPr="008D7807" w:rsidRDefault="005E04B9" w:rsidP="00AE153D">
            <w:pPr>
              <w:pStyle w:val="B1"/>
              <w:spacing w:after="0"/>
            </w:pPr>
            <w:r>
              <w:t>accéder à la base</w:t>
            </w:r>
            <w:r w:rsidR="00B36582" w:rsidRPr="008D7807">
              <w:t xml:space="preserve"> REFEREN</w:t>
            </w:r>
            <w:r w:rsidR="00CA68BE">
              <w:t>TIEL</w:t>
            </w:r>
            <w:r w:rsidR="00B36582" w:rsidRPr="008D7807">
              <w:t>_SC_PROD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ouvrir la table CONSULTANTS (clic droit &gt; "ouvrir la table")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ajouter une ligne avec les informations du nouvel utilisateur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effectuer la même démarche sur la base SUNETICTAC_PROD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846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Créer la BAL du nouvel utilisateur sur le serveur Exchange (</w:t>
            </w:r>
            <w:r w:rsidRPr="00AE153D">
              <w:rPr>
                <w:b/>
              </w:rPr>
              <w:t>vrt-mailbox-sc</w:t>
            </w:r>
            <w:r w:rsidRPr="008D7807">
              <w:t>) :</w:t>
            </w:r>
          </w:p>
          <w:p w:rsidR="00B36582" w:rsidRPr="008D7807" w:rsidRDefault="00B36582" w:rsidP="008D7807">
            <w:pPr>
              <w:pStyle w:val="B1"/>
            </w:pPr>
            <w:r w:rsidRPr="008D7807">
              <w:t>ajouter les adresses SMTP @sunnikan.com et @sunnikan.fr</w:t>
            </w:r>
          </w:p>
          <w:p w:rsidR="00B36582" w:rsidRPr="008D7807" w:rsidRDefault="00B36582" w:rsidP="008D7807">
            <w:pPr>
              <w:pStyle w:val="B1"/>
            </w:pPr>
            <w:r w:rsidRPr="008D7807">
              <w:t xml:space="preserve">ajouter l'utilisateur à la liste de distribution </w:t>
            </w:r>
            <w:smartTag w:uri="urn:schemas-microsoft-com:office:smarttags" w:element="PersonName">
              <w:r w:rsidRPr="008D7807">
                <w:t>SUNNIKAN</w:t>
              </w:r>
            </w:smartTag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846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 xml:space="preserve">Vérifier sur </w:t>
            </w:r>
            <w:r w:rsidRPr="00AE153D">
              <w:rPr>
                <w:b/>
              </w:rPr>
              <w:t>vrt-sql01-sc</w:t>
            </w:r>
            <w:r w:rsidRPr="008D7807">
              <w:t xml:space="preserve"> que les caractéristiques du nouvel utilisateur sont présentes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846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>
              <w:t xml:space="preserve">Créer la signature sur : </w:t>
            </w:r>
            <w:r w:rsidRPr="00AE153D">
              <w:rPr>
                <w:rFonts w:ascii="Courier New" w:hAnsi="Courier New" w:cs="Courier New"/>
              </w:rPr>
              <w:t>\\sunnikan.local\NETLOGON\modeles</w:t>
            </w:r>
            <w:r w:rsidR="00290356">
              <w:t>\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7025C8" w:rsidRPr="008D7807" w:rsidRDefault="007025C8" w:rsidP="007025C8">
      <w:pPr>
        <w:pStyle w:val="Titre1"/>
      </w:pPr>
      <w:r w:rsidRPr="008D7807">
        <w:t>Installation du système</w:t>
      </w:r>
    </w:p>
    <w:p w:rsidR="00C53985" w:rsidRPr="008D7807" w:rsidRDefault="00941691" w:rsidP="00941691">
      <w:pPr>
        <w:pStyle w:val="Titre2"/>
      </w:pPr>
      <w:r w:rsidRPr="008D7807">
        <w:t>Partitionnement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34"/>
        <w:gridCol w:w="3781"/>
        <w:gridCol w:w="1710"/>
        <w:gridCol w:w="1587"/>
        <w:gridCol w:w="511"/>
        <w:gridCol w:w="865"/>
      </w:tblGrid>
      <w:tr w:rsidR="00167728" w:rsidRPr="00AE153D" w:rsidTr="00AE153D">
        <w:trPr>
          <w:cantSplit/>
          <w:tblHeader/>
        </w:trPr>
        <w:tc>
          <w:tcPr>
            <w:tcW w:w="820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Lettre</w:t>
            </w:r>
          </w:p>
        </w:tc>
        <w:tc>
          <w:tcPr>
            <w:tcW w:w="3721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Nom</w:t>
            </w:r>
            <w:r w:rsidR="004858E2" w:rsidRPr="00AE153D">
              <w:rPr>
                <w:b/>
              </w:rPr>
              <w:t xml:space="preserve"> de la partition</w:t>
            </w:r>
          </w:p>
        </w:tc>
        <w:tc>
          <w:tcPr>
            <w:tcW w:w="1683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Type</w:t>
            </w:r>
          </w:p>
        </w:tc>
        <w:tc>
          <w:tcPr>
            <w:tcW w:w="1562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Taille (Go)</w:t>
            </w:r>
          </w:p>
        </w:tc>
        <w:tc>
          <w:tcPr>
            <w:tcW w:w="503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B36582" w:rsidRPr="00AE153D" w:rsidRDefault="006C497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n° NC</w:t>
            </w:r>
          </w:p>
        </w:tc>
      </w:tr>
      <w:tr w:rsidR="00167728" w:rsidRPr="008D7807" w:rsidTr="00AE153D">
        <w:trPr>
          <w:cantSplit/>
          <w:trHeight w:val="397"/>
        </w:trPr>
        <w:tc>
          <w:tcPr>
            <w:tcW w:w="820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center"/>
            </w:pPr>
          </w:p>
        </w:tc>
        <w:tc>
          <w:tcPr>
            <w:tcW w:w="3721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1562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503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167728" w:rsidRPr="008D7807" w:rsidTr="00AE153D">
        <w:trPr>
          <w:cantSplit/>
          <w:trHeight w:val="397"/>
        </w:trPr>
        <w:tc>
          <w:tcPr>
            <w:tcW w:w="820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center"/>
            </w:pPr>
          </w:p>
        </w:tc>
        <w:tc>
          <w:tcPr>
            <w:tcW w:w="3721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1562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503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167728" w:rsidRPr="008D7807" w:rsidTr="00AE153D">
        <w:trPr>
          <w:cantSplit/>
          <w:trHeight w:val="397"/>
        </w:trPr>
        <w:tc>
          <w:tcPr>
            <w:tcW w:w="820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center"/>
            </w:pPr>
          </w:p>
        </w:tc>
        <w:tc>
          <w:tcPr>
            <w:tcW w:w="3721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1562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503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167728" w:rsidRPr="008D7807" w:rsidTr="00AE153D">
        <w:trPr>
          <w:cantSplit/>
          <w:trHeight w:val="397"/>
        </w:trPr>
        <w:tc>
          <w:tcPr>
            <w:tcW w:w="820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center"/>
            </w:pPr>
          </w:p>
        </w:tc>
        <w:tc>
          <w:tcPr>
            <w:tcW w:w="3721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1562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503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C53985" w:rsidRPr="008D7807" w:rsidRDefault="008D7807" w:rsidP="008D7807">
      <w:pPr>
        <w:pStyle w:val="Titre2"/>
      </w:pPr>
      <w:r w:rsidRPr="008D7807">
        <w:t>Installation OS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892"/>
        <w:gridCol w:w="523"/>
        <w:gridCol w:w="873"/>
      </w:tblGrid>
      <w:tr w:rsidR="00B36582" w:rsidRPr="00AE153D" w:rsidTr="00AE153D">
        <w:trPr>
          <w:cantSplit/>
          <w:tblHeader/>
        </w:trPr>
        <w:tc>
          <w:tcPr>
            <w:tcW w:w="7688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B36582" w:rsidRPr="00AE153D" w:rsidRDefault="006C497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n° NC</w:t>
            </w:r>
          </w:p>
        </w:tc>
      </w:tr>
      <w:tr w:rsidR="00B36582" w:rsidRPr="008D7807" w:rsidTr="00AE153D">
        <w:trPr>
          <w:cantSplit/>
          <w:trHeight w:val="397"/>
        </w:trPr>
        <w:tc>
          <w:tcPr>
            <w:tcW w:w="7688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 xml:space="preserve">Installation Windows : </w:t>
            </w:r>
          </w:p>
          <w:p w:rsidR="00B36582" w:rsidRDefault="00B36582" w:rsidP="00AE153D">
            <w:pPr>
              <w:pStyle w:val="B1"/>
              <w:tabs>
                <w:tab w:val="left" w:pos="2340"/>
                <w:tab w:val="left" w:pos="3420"/>
              </w:tabs>
            </w:pPr>
            <w:r w:rsidRPr="00F33735">
              <w:t>Choix de l'OS :</w:t>
            </w:r>
            <w:r w:rsidRPr="00AE153D">
              <w:rPr>
                <w:sz w:val="24"/>
              </w:rPr>
              <w:t xml:space="preserve"> </w:t>
            </w:r>
            <w:r w:rsidRPr="00AE153D">
              <w:rPr>
                <w:sz w:val="24"/>
              </w:rPr>
              <w:tab/>
            </w:r>
            <w:r w:rsidR="004345D3" w:rsidRPr="00AE153D">
              <w:rPr>
                <w:sz w:val="24"/>
              </w:rPr>
              <w:t>_____________________________________</w:t>
            </w:r>
          </w:p>
          <w:p w:rsidR="00B36582" w:rsidRPr="008D7807" w:rsidRDefault="00B36582" w:rsidP="00AE153D">
            <w:pPr>
              <w:pStyle w:val="B1"/>
              <w:tabs>
                <w:tab w:val="left" w:pos="2340"/>
                <w:tab w:val="left" w:pos="3420"/>
              </w:tabs>
            </w:pPr>
            <w:r>
              <w:t>Type de licence :</w:t>
            </w:r>
            <w:r>
              <w:tab/>
            </w:r>
            <w:r w:rsidRPr="00AE153D">
              <w:rPr>
                <w:sz w:val="24"/>
              </w:rPr>
              <w:sym w:font="Wingdings" w:char="F06F"/>
            </w:r>
            <w:r w:rsidRPr="008D7807">
              <w:t xml:space="preserve"> </w:t>
            </w:r>
            <w:r>
              <w:t>OEM</w:t>
            </w:r>
            <w:r>
              <w:tab/>
            </w:r>
            <w:r w:rsidRPr="00AE153D">
              <w:rPr>
                <w:sz w:val="24"/>
              </w:rPr>
              <w:sym w:font="Wingdings" w:char="F06F"/>
            </w:r>
            <w:r w:rsidRPr="008D7807">
              <w:t xml:space="preserve"> </w:t>
            </w:r>
            <w:r>
              <w:t>Volume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688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 xml:space="preserve">Spécifier la référence du poste comme nom de l''ordinateur </w:t>
            </w:r>
            <w:r w:rsidRPr="00AE153D">
              <w:rPr>
                <w:i/>
              </w:rPr>
              <w:t>(ex : "Latitude420-4")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688" w:type="dxa"/>
            <w:shd w:val="clear" w:color="auto" w:fill="auto"/>
            <w:vAlign w:val="center"/>
          </w:tcPr>
          <w:p w:rsidR="00B36582" w:rsidRPr="008D7807" w:rsidRDefault="000C5C1B" w:rsidP="00AE153D">
            <w:pPr>
              <w:spacing w:after="0" w:line="0" w:lineRule="atLeast"/>
              <w:ind w:left="0"/>
              <w:jc w:val="left"/>
            </w:pPr>
            <w:r>
              <w:t xml:space="preserve">Créer un utilisateur admin local </w:t>
            </w:r>
            <w:r w:rsidR="00B36582" w:rsidRPr="008D7807">
              <w:t xml:space="preserve">lors de l'installation : </w:t>
            </w:r>
          </w:p>
          <w:p w:rsidR="00B36582" w:rsidRPr="008D7807" w:rsidRDefault="00B36582" w:rsidP="008D7807">
            <w:pPr>
              <w:pStyle w:val="B1"/>
            </w:pPr>
            <w:r w:rsidRPr="008D7807">
              <w:t>Utilisateur : "</w:t>
            </w:r>
            <w:r w:rsidRPr="00AE153D">
              <w:rPr>
                <w:rFonts w:ascii="Courier New" w:hAnsi="Courier New" w:cs="Courier New"/>
              </w:rPr>
              <w:t>Georges Martin</w:t>
            </w:r>
            <w:r w:rsidRPr="008D7807">
              <w:t>"</w:t>
            </w:r>
          </w:p>
          <w:p w:rsidR="00B36582" w:rsidRPr="008D7807" w:rsidRDefault="00B36582" w:rsidP="008D7807">
            <w:pPr>
              <w:pStyle w:val="B1"/>
            </w:pPr>
            <w:r w:rsidRPr="008D7807">
              <w:t>Société : "</w:t>
            </w:r>
            <w:smartTag w:uri="urn:schemas-microsoft-com:office:smarttags" w:element="PersonName">
              <w:r w:rsidRPr="00AE153D">
                <w:rPr>
                  <w:rFonts w:ascii="Courier New" w:hAnsi="Courier New" w:cs="Courier New"/>
                </w:rPr>
                <w:t>SUNNIKAN</w:t>
              </w:r>
            </w:smartTag>
            <w:r w:rsidRPr="00AE153D">
              <w:rPr>
                <w:rFonts w:ascii="Courier New" w:hAnsi="Courier New" w:cs="Courier New"/>
              </w:rPr>
              <w:t xml:space="preserve"> Consulting</w:t>
            </w:r>
            <w:r w:rsidRPr="008D7807">
              <w:t>"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688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Enregistrer l’ordinateur dans le domaine : "</w:t>
            </w:r>
            <w:smartTag w:uri="urn:schemas-microsoft-com:office:smarttags" w:element="PersonName">
              <w:r w:rsidRPr="00AE153D">
                <w:rPr>
                  <w:rFonts w:ascii="Courier New" w:hAnsi="Courier New" w:cs="Courier New"/>
                </w:rPr>
                <w:t>SUNNIKAN</w:t>
              </w:r>
            </w:smartTag>
            <w:r w:rsidRPr="00AE153D">
              <w:rPr>
                <w:rFonts w:ascii="Courier New" w:hAnsi="Courier New" w:cs="Courier New"/>
              </w:rPr>
              <w:t>.local</w:t>
            </w:r>
            <w:r w:rsidRPr="008D7807">
              <w:t>"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688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Installer les pilotes disponibles (carte graphique, réseau, modem…)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4345D3" w:rsidRPr="008D7807" w:rsidTr="00AE153D">
        <w:trPr>
          <w:cantSplit/>
          <w:trHeight w:val="397"/>
        </w:trPr>
        <w:tc>
          <w:tcPr>
            <w:tcW w:w="7688" w:type="dxa"/>
            <w:shd w:val="clear" w:color="auto" w:fill="auto"/>
            <w:vAlign w:val="center"/>
          </w:tcPr>
          <w:p w:rsidR="004345D3" w:rsidRPr="008D7807" w:rsidRDefault="004345D3" w:rsidP="00AE153D">
            <w:pPr>
              <w:spacing w:after="0" w:line="0" w:lineRule="atLeast"/>
              <w:ind w:left="0"/>
              <w:jc w:val="left"/>
            </w:pPr>
            <w:r>
              <w:t xml:space="preserve">Activer la copie de </w:t>
            </w:r>
            <w:r w:rsidR="00215D64">
              <w:t>Windows</w:t>
            </w:r>
            <w:r>
              <w:t xml:space="preserve"> (si nécessaire)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345D3" w:rsidRPr="00AE153D" w:rsidRDefault="000C5C1B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345D3" w:rsidRPr="008D7807" w:rsidRDefault="004345D3" w:rsidP="00AE153D">
            <w:pPr>
              <w:ind w:left="0"/>
              <w:jc w:val="center"/>
            </w:pPr>
          </w:p>
        </w:tc>
      </w:tr>
    </w:tbl>
    <w:p w:rsidR="002C79BE" w:rsidRPr="008D7807" w:rsidRDefault="002C79BE" w:rsidP="002C79BE">
      <w:pPr>
        <w:pStyle w:val="Titre2"/>
      </w:pPr>
      <w:r w:rsidRPr="008D7807">
        <w:t>Configuration Windows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914"/>
        <w:gridCol w:w="515"/>
        <w:gridCol w:w="859"/>
      </w:tblGrid>
      <w:tr w:rsidR="00B36582" w:rsidRPr="00AE153D" w:rsidTr="00AE153D">
        <w:trPr>
          <w:cantSplit/>
          <w:tblHeader/>
        </w:trPr>
        <w:tc>
          <w:tcPr>
            <w:tcW w:w="7837" w:type="dxa"/>
            <w:shd w:val="clear" w:color="auto" w:fill="C0C0C0"/>
          </w:tcPr>
          <w:p w:rsidR="00B36582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B36582" w:rsidRPr="00AE153D" w:rsidRDefault="006C497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n° NC</w:t>
            </w:r>
          </w:p>
        </w:tc>
      </w:tr>
      <w:tr w:rsidR="00B36582" w:rsidRPr="008D7807" w:rsidTr="00AE153D">
        <w:trPr>
          <w:cantSplit/>
          <w:trHeight w:val="397"/>
        </w:trPr>
        <w:tc>
          <w:tcPr>
            <w:tcW w:w="7837" w:type="dxa"/>
            <w:shd w:val="clear" w:color="auto" w:fill="auto"/>
            <w:vAlign w:val="center"/>
          </w:tcPr>
          <w:p w:rsidR="00B36582" w:rsidRPr="008D7807" w:rsidRDefault="00B36582" w:rsidP="00AE153D">
            <w:pPr>
              <w:ind w:left="0"/>
            </w:pPr>
            <w:r w:rsidRPr="008D7807">
              <w:t>Activ</w:t>
            </w:r>
            <w:r w:rsidR="000C5C1B">
              <w:t>er</w:t>
            </w:r>
            <w:r w:rsidRPr="008D7807">
              <w:t xml:space="preserve"> en ligne Microsoft Office :</w:t>
            </w:r>
          </w:p>
          <w:p w:rsidR="00B36582" w:rsidRPr="008D7807" w:rsidRDefault="00B36582" w:rsidP="009A49A4">
            <w:pPr>
              <w:pStyle w:val="B1"/>
            </w:pPr>
            <w:r w:rsidRPr="008D7807">
              <w:t>démarrer (Word, Excel, Access ou PowerPoint) puis s’identifier via Internet.</w:t>
            </w:r>
          </w:p>
          <w:p w:rsidR="00B36582" w:rsidRPr="008D7807" w:rsidRDefault="00B36582" w:rsidP="009A49A4">
            <w:pPr>
              <w:pStyle w:val="B1"/>
            </w:pPr>
            <w:r w:rsidRPr="008D7807">
              <w:t>démarrer Publisher, s’identifier via Internet</w:t>
            </w:r>
          </w:p>
          <w:p w:rsidR="00B36582" w:rsidRPr="008D7807" w:rsidRDefault="00B36582" w:rsidP="009A49A4">
            <w:pPr>
              <w:pStyle w:val="B1"/>
            </w:pPr>
            <w:r w:rsidRPr="008D7807">
              <w:t>redémarrer l’ordinateur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837" w:type="dxa"/>
            <w:shd w:val="clear" w:color="auto" w:fill="auto"/>
            <w:vAlign w:val="center"/>
          </w:tcPr>
          <w:p w:rsidR="00B36582" w:rsidRPr="008D7807" w:rsidRDefault="00B36582" w:rsidP="00AE153D">
            <w:pPr>
              <w:ind w:left="0"/>
            </w:pPr>
            <w:r w:rsidRPr="008D7807">
              <w:lastRenderedPageBreak/>
              <w:t>M</w:t>
            </w:r>
            <w:r w:rsidR="000C5C1B">
              <w:t>ettre</w:t>
            </w:r>
            <w:r w:rsidRPr="008D7807">
              <w:t xml:space="preserve"> à jour </w:t>
            </w:r>
            <w:r w:rsidR="000C5C1B">
              <w:t xml:space="preserve">les </w:t>
            </w:r>
            <w:r w:rsidRPr="008D7807">
              <w:t>polices de caractères</w:t>
            </w:r>
          </w:p>
          <w:p w:rsidR="00B36582" w:rsidRPr="00AE153D" w:rsidRDefault="00B36582" w:rsidP="009A49A4">
            <w:pPr>
              <w:pStyle w:val="B1"/>
              <w:rPr>
                <w:rFonts w:ascii="Courier New" w:hAnsi="Courier New" w:cs="Courier New"/>
              </w:rPr>
            </w:pPr>
            <w:r w:rsidRPr="008D7807">
              <w:t xml:space="preserve">Sources : </w:t>
            </w:r>
            <w:r w:rsidRPr="00AE153D">
              <w:rPr>
                <w:rFonts w:ascii="Courier New" w:hAnsi="Courier New" w:cs="Courier New"/>
              </w:rPr>
              <w:t>\\poweredge2500\archives\Ressources Info\Fonts</w:t>
            </w:r>
          </w:p>
          <w:p w:rsidR="00B36582" w:rsidRPr="008D7807" w:rsidRDefault="00B36582" w:rsidP="009A49A4">
            <w:pPr>
              <w:pStyle w:val="B1"/>
            </w:pPr>
            <w:r w:rsidRPr="008D7807">
              <w:t xml:space="preserve">Destination: </w:t>
            </w:r>
            <w:r w:rsidRPr="00AE153D">
              <w:rPr>
                <w:rFonts w:ascii="Courier New" w:hAnsi="Courier New" w:cs="Courier New"/>
              </w:rPr>
              <w:t>C:\Windows\Fonts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C80E81" w:rsidRPr="008D7807" w:rsidRDefault="00C80E81" w:rsidP="00C80E81">
      <w:pPr>
        <w:pStyle w:val="Titre2"/>
      </w:pPr>
      <w:r w:rsidRPr="008D7807">
        <w:t>Mises à jour</w:t>
      </w:r>
      <w:r w:rsidR="002C79BE">
        <w:t xml:space="preserve"> Windows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893"/>
        <w:gridCol w:w="523"/>
        <w:gridCol w:w="872"/>
      </w:tblGrid>
      <w:tr w:rsidR="00B36582" w:rsidRPr="00AE153D" w:rsidTr="00AE153D">
        <w:trPr>
          <w:cantSplit/>
          <w:tblHeader/>
        </w:trPr>
        <w:tc>
          <w:tcPr>
            <w:tcW w:w="7701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B36582" w:rsidRPr="00AE153D" w:rsidRDefault="006C497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n° NC</w:t>
            </w:r>
          </w:p>
        </w:tc>
      </w:tr>
      <w:tr w:rsidR="00B36582" w:rsidRPr="008D7807" w:rsidTr="00AE153D">
        <w:trPr>
          <w:cantSplit/>
          <w:trHeight w:val="397"/>
        </w:trPr>
        <w:tc>
          <w:tcPr>
            <w:tcW w:w="7701" w:type="dxa"/>
            <w:shd w:val="clear" w:color="auto" w:fill="auto"/>
            <w:vAlign w:val="center"/>
          </w:tcPr>
          <w:p w:rsidR="00B36582" w:rsidRPr="008D7807" w:rsidRDefault="00B36582" w:rsidP="00AF2E71">
            <w:pPr>
              <w:pStyle w:val="B1"/>
            </w:pPr>
            <w:r w:rsidRPr="008D7807">
              <w:t xml:space="preserve">Accéder à Microsoft update : </w:t>
            </w:r>
            <w:r w:rsidRPr="00AE153D">
              <w:rPr>
                <w:rFonts w:ascii="Courier New" w:hAnsi="Courier New" w:cs="Courier New"/>
              </w:rPr>
              <w:t>http://www.update.microsoft.com/</w:t>
            </w:r>
          </w:p>
          <w:p w:rsidR="00B36582" w:rsidRDefault="00B36582" w:rsidP="00AF2E71">
            <w:pPr>
              <w:pStyle w:val="B1"/>
            </w:pPr>
            <w:r w:rsidRPr="008D7807">
              <w:t>Installer le contrôle ActiveX,</w:t>
            </w:r>
          </w:p>
          <w:p w:rsidR="00B36582" w:rsidRPr="008D7807" w:rsidRDefault="00B36582" w:rsidP="008D7807">
            <w:pPr>
              <w:pStyle w:val="B1"/>
            </w:pPr>
            <w:r>
              <w:t>R</w:t>
            </w:r>
            <w:r w:rsidRPr="008D7807">
              <w:t xml:space="preserve">echercher </w:t>
            </w:r>
            <w:r>
              <w:t xml:space="preserve">et installer toutes </w:t>
            </w:r>
            <w:r w:rsidRPr="008D7807">
              <w:t xml:space="preserve">les mises à jour </w:t>
            </w:r>
            <w:r>
              <w:t xml:space="preserve">prioritaires, 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C80E81" w:rsidRDefault="00C80E81" w:rsidP="00C80E81">
      <w:pPr>
        <w:pStyle w:val="Titre2"/>
      </w:pPr>
      <w:r w:rsidRPr="008D7807">
        <w:t>Configuration réseau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892"/>
        <w:gridCol w:w="523"/>
        <w:gridCol w:w="873"/>
      </w:tblGrid>
      <w:tr w:rsidR="00B36582" w:rsidRPr="00AE153D" w:rsidTr="00AE153D">
        <w:trPr>
          <w:cantSplit/>
          <w:tblHeader/>
        </w:trPr>
        <w:tc>
          <w:tcPr>
            <w:tcW w:w="7698" w:type="dxa"/>
            <w:shd w:val="clear" w:color="auto" w:fill="C0C0C0"/>
          </w:tcPr>
          <w:p w:rsidR="00B36582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B36582" w:rsidRPr="00AE153D" w:rsidRDefault="006C497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n° NC</w:t>
            </w:r>
          </w:p>
        </w:tc>
      </w:tr>
      <w:tr w:rsidR="00B36582" w:rsidRPr="008D7807" w:rsidTr="00AE153D">
        <w:trPr>
          <w:cantSplit/>
          <w:trHeight w:val="397"/>
        </w:trPr>
        <w:tc>
          <w:tcPr>
            <w:tcW w:w="7698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Vérifier l'accès aux sysvol :</w:t>
            </w:r>
          </w:p>
          <w:p w:rsidR="00B36582" w:rsidRPr="00AE153D" w:rsidRDefault="00B36582" w:rsidP="00126B34">
            <w:pPr>
              <w:pStyle w:val="B1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\\sunnikan.local\Netlogon</w:t>
            </w:r>
          </w:p>
          <w:p w:rsidR="00B36582" w:rsidRPr="00AE153D" w:rsidRDefault="00B36582" w:rsidP="00126B34">
            <w:pPr>
              <w:pStyle w:val="B1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\\sunnikan.local\Sysvol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D92C1D" w:rsidRPr="008D7807" w:rsidTr="00AE153D">
        <w:trPr>
          <w:cantSplit/>
          <w:trHeight w:val="397"/>
        </w:trPr>
        <w:tc>
          <w:tcPr>
            <w:tcW w:w="7698" w:type="dxa"/>
            <w:shd w:val="clear" w:color="auto" w:fill="auto"/>
            <w:vAlign w:val="center"/>
          </w:tcPr>
          <w:p w:rsidR="00D92C1D" w:rsidRPr="008D7807" w:rsidRDefault="00D92C1D" w:rsidP="00AE153D">
            <w:pPr>
              <w:spacing w:after="0" w:line="0" w:lineRule="atLeast"/>
              <w:ind w:left="0"/>
              <w:jc w:val="left"/>
            </w:pPr>
            <w:r w:rsidRPr="008D7807">
              <w:t>Exécuter le script d'ouverture de session :</w:t>
            </w:r>
          </w:p>
          <w:p w:rsidR="00D92C1D" w:rsidRPr="00AE153D" w:rsidRDefault="00D92C1D" w:rsidP="00D92C1D">
            <w:pPr>
              <w:pStyle w:val="B1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\\sunnikan.local\Netlogon\sunnikan.bat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D92C1D" w:rsidRPr="00AE153D" w:rsidRDefault="00D92C1D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92C1D" w:rsidRPr="00AE153D" w:rsidRDefault="00D92C1D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D92C1D" w:rsidRPr="008D7807" w:rsidTr="00AE153D">
        <w:trPr>
          <w:cantSplit/>
          <w:trHeight w:val="397"/>
        </w:trPr>
        <w:tc>
          <w:tcPr>
            <w:tcW w:w="7698" w:type="dxa"/>
            <w:shd w:val="clear" w:color="auto" w:fill="auto"/>
            <w:vAlign w:val="center"/>
          </w:tcPr>
          <w:p w:rsidR="00D92C1D" w:rsidRPr="008D7807" w:rsidRDefault="00D92C1D" w:rsidP="00AE153D">
            <w:pPr>
              <w:spacing w:after="0" w:line="0" w:lineRule="atLeast"/>
              <w:ind w:left="0"/>
              <w:jc w:val="left"/>
            </w:pPr>
            <w:r w:rsidRPr="008D7807">
              <w:t xml:space="preserve">Vérifier </w:t>
            </w:r>
            <w:r>
              <w:t>le mappage</w:t>
            </w:r>
            <w:r w:rsidRPr="008D7807">
              <w:t xml:space="preserve"> des lecteurs réseau :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D92C1D" w:rsidRPr="00AE153D" w:rsidRDefault="00D92C1D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D92C1D" w:rsidRPr="00AE153D" w:rsidRDefault="00D92C1D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D92C1D" w:rsidRPr="008D7807" w:rsidTr="00AE153D">
        <w:trPr>
          <w:cantSplit/>
          <w:trHeight w:val="397"/>
        </w:trPr>
        <w:tc>
          <w:tcPr>
            <w:tcW w:w="7698" w:type="dxa"/>
            <w:shd w:val="clear" w:color="auto" w:fill="auto"/>
            <w:vAlign w:val="center"/>
          </w:tcPr>
          <w:p w:rsidR="00D92C1D" w:rsidRDefault="00D92C1D" w:rsidP="00AE153D">
            <w:pPr>
              <w:pStyle w:val="B1"/>
              <w:tabs>
                <w:tab w:val="left" w:pos="2114"/>
              </w:tabs>
            </w:pPr>
            <w:r>
              <w:t>Intranet (</w:t>
            </w:r>
            <w:r w:rsidRPr="00AE153D">
              <w:rPr>
                <w:rFonts w:ascii="Courier New" w:hAnsi="Courier New" w:cs="Courier New"/>
              </w:rPr>
              <w:t>U:</w:t>
            </w:r>
            <w:r w:rsidRPr="00D92C1D">
              <w:t>)</w:t>
            </w:r>
            <w:r>
              <w:tab/>
            </w:r>
            <w:r w:rsidRPr="00AE153D">
              <w:rPr>
                <w:rFonts w:ascii="Courier New" w:hAnsi="Courier New" w:cs="Courier New"/>
              </w:rPr>
              <w:t>\\pwge2950\Intranet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D92C1D" w:rsidRPr="00AE153D" w:rsidRDefault="00D92C1D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92C1D" w:rsidRPr="00AE153D" w:rsidRDefault="00D92C1D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D92C1D" w:rsidRPr="008D7807" w:rsidTr="00AE153D">
        <w:trPr>
          <w:cantSplit/>
          <w:trHeight w:val="397"/>
        </w:trPr>
        <w:tc>
          <w:tcPr>
            <w:tcW w:w="7698" w:type="dxa"/>
            <w:shd w:val="clear" w:color="auto" w:fill="auto"/>
            <w:vAlign w:val="center"/>
          </w:tcPr>
          <w:p w:rsidR="00D92C1D" w:rsidRDefault="00D92C1D" w:rsidP="00AE153D">
            <w:pPr>
              <w:pStyle w:val="B1"/>
              <w:tabs>
                <w:tab w:val="left" w:pos="2114"/>
              </w:tabs>
            </w:pPr>
            <w:r>
              <w:t>Administratif (</w:t>
            </w:r>
            <w:r w:rsidRPr="00AE153D">
              <w:rPr>
                <w:rFonts w:ascii="Courier New" w:hAnsi="Courier New" w:cs="Courier New"/>
              </w:rPr>
              <w:t>V:</w:t>
            </w:r>
            <w:r w:rsidRPr="00D92C1D">
              <w:t>)</w:t>
            </w:r>
            <w:r>
              <w:tab/>
            </w:r>
            <w:r w:rsidRPr="00AE153D">
              <w:rPr>
                <w:rFonts w:ascii="Courier New" w:hAnsi="Courier New" w:cs="Courier New"/>
              </w:rPr>
              <w:t>\\pwge2950\Administratif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D92C1D" w:rsidRPr="00AE153D" w:rsidRDefault="00D92C1D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92C1D" w:rsidRPr="00AE153D" w:rsidRDefault="00D92C1D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D92C1D" w:rsidRPr="008D7807" w:rsidTr="00AE153D">
        <w:trPr>
          <w:cantSplit/>
          <w:trHeight w:val="397"/>
        </w:trPr>
        <w:tc>
          <w:tcPr>
            <w:tcW w:w="7698" w:type="dxa"/>
            <w:shd w:val="clear" w:color="auto" w:fill="auto"/>
            <w:vAlign w:val="center"/>
          </w:tcPr>
          <w:p w:rsidR="00D92C1D" w:rsidRDefault="00D92C1D" w:rsidP="00AE153D">
            <w:pPr>
              <w:pStyle w:val="B1"/>
              <w:tabs>
                <w:tab w:val="left" w:pos="2114"/>
              </w:tabs>
            </w:pPr>
            <w:r>
              <w:t>Missions (</w:t>
            </w:r>
            <w:r w:rsidRPr="00AE153D">
              <w:rPr>
                <w:rFonts w:ascii="Courier New" w:hAnsi="Courier New" w:cs="Courier New"/>
              </w:rPr>
              <w:t>W:</w:t>
            </w:r>
            <w:r w:rsidRPr="00D92C1D">
              <w:t>)</w:t>
            </w:r>
            <w:r>
              <w:tab/>
            </w:r>
            <w:r w:rsidRPr="00AE153D">
              <w:rPr>
                <w:rFonts w:ascii="Courier New" w:hAnsi="Courier New" w:cs="Courier New"/>
              </w:rPr>
              <w:t>\\pwge2950\Missions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D92C1D" w:rsidRPr="00AE153D" w:rsidRDefault="00D92C1D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92C1D" w:rsidRPr="00AE153D" w:rsidRDefault="00D92C1D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D92C1D" w:rsidRPr="008D7807" w:rsidTr="00AE153D">
        <w:trPr>
          <w:cantSplit/>
          <w:trHeight w:val="397"/>
        </w:trPr>
        <w:tc>
          <w:tcPr>
            <w:tcW w:w="7698" w:type="dxa"/>
            <w:shd w:val="clear" w:color="auto" w:fill="auto"/>
            <w:vAlign w:val="center"/>
          </w:tcPr>
          <w:p w:rsidR="00D92C1D" w:rsidRPr="008D7807" w:rsidRDefault="00D92C1D" w:rsidP="00AE153D">
            <w:pPr>
              <w:pStyle w:val="B1"/>
              <w:tabs>
                <w:tab w:val="left" w:pos="2114"/>
              </w:tabs>
            </w:pPr>
            <w:r>
              <w:t>Archives (</w:t>
            </w:r>
            <w:r w:rsidRPr="00AE153D">
              <w:rPr>
                <w:rFonts w:ascii="Courier New" w:hAnsi="Courier New" w:cs="Courier New"/>
              </w:rPr>
              <w:t>X:</w:t>
            </w:r>
            <w:r w:rsidRPr="00D92C1D">
              <w:t>)</w:t>
            </w:r>
            <w:r>
              <w:tab/>
            </w:r>
            <w:r w:rsidRPr="00AE153D">
              <w:rPr>
                <w:rFonts w:ascii="Courier New" w:hAnsi="Courier New" w:cs="Courier New"/>
              </w:rPr>
              <w:t>\\poweredge2500\Archives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D92C1D" w:rsidRPr="00AE153D" w:rsidRDefault="00D92C1D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92C1D" w:rsidRPr="00AE153D" w:rsidRDefault="00D92C1D" w:rsidP="00AE153D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1401D8" w:rsidRPr="008D7807" w:rsidRDefault="002C79BE" w:rsidP="00A74EC8">
      <w:pPr>
        <w:pStyle w:val="Titre2"/>
      </w:pPr>
      <w:r>
        <w:t xml:space="preserve">Installation des </w:t>
      </w:r>
      <w:r w:rsidR="001401D8" w:rsidRPr="008D7807">
        <w:t>Imprimantes</w:t>
      </w:r>
      <w:r>
        <w:t xml:space="preserve"> réseau</w:t>
      </w:r>
    </w:p>
    <w:p w:rsidR="0013006F" w:rsidRPr="002C79BE" w:rsidRDefault="001401D8" w:rsidP="0013006F">
      <w:pPr>
        <w:pStyle w:val="B1"/>
        <w:rPr>
          <w:rFonts w:ascii="Courier New" w:hAnsi="Courier New" w:cs="Courier New"/>
        </w:rPr>
      </w:pPr>
      <w:r w:rsidRPr="008D7807">
        <w:t>Source</w:t>
      </w:r>
      <w:r w:rsidR="002C79BE">
        <w:t>s</w:t>
      </w:r>
      <w:r w:rsidRPr="008D7807">
        <w:t xml:space="preserve"> : </w:t>
      </w:r>
      <w:r w:rsidR="009E5D6D" w:rsidRPr="002C79BE">
        <w:rPr>
          <w:rFonts w:ascii="Courier New" w:hAnsi="Courier New" w:cs="Courier New"/>
        </w:rPr>
        <w:t>\\poweredge2500\archives\Ressources Info</w:t>
      </w:r>
      <w:r w:rsidR="00C262BD">
        <w:rPr>
          <w:rFonts w:ascii="Courier New" w:hAnsi="Courier New" w:cs="Courier New"/>
        </w:rPr>
        <w:t>\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821"/>
        <w:gridCol w:w="4668"/>
        <w:gridCol w:w="1395"/>
        <w:gridCol w:w="526"/>
        <w:gridCol w:w="878"/>
      </w:tblGrid>
      <w:tr w:rsidR="00B36582" w:rsidRPr="00AE153D" w:rsidTr="00DD23C3">
        <w:trPr>
          <w:cantSplit/>
          <w:trHeight w:val="65"/>
          <w:tblHeader/>
        </w:trPr>
        <w:tc>
          <w:tcPr>
            <w:tcW w:w="1821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Nom</w:t>
            </w:r>
          </w:p>
        </w:tc>
        <w:tc>
          <w:tcPr>
            <w:tcW w:w="4668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Driver</w:t>
            </w:r>
          </w:p>
        </w:tc>
        <w:tc>
          <w:tcPr>
            <w:tcW w:w="1395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IP</w:t>
            </w:r>
          </w:p>
        </w:tc>
        <w:tc>
          <w:tcPr>
            <w:tcW w:w="526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OK</w:t>
            </w:r>
          </w:p>
        </w:tc>
        <w:tc>
          <w:tcPr>
            <w:tcW w:w="878" w:type="dxa"/>
            <w:shd w:val="clear" w:color="auto" w:fill="C0C0C0"/>
            <w:vAlign w:val="center"/>
          </w:tcPr>
          <w:p w:rsidR="00B36582" w:rsidRPr="00AE153D" w:rsidRDefault="006C497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n° NC</w:t>
            </w:r>
          </w:p>
        </w:tc>
      </w:tr>
      <w:tr w:rsidR="00B36582" w:rsidRPr="00AE153D" w:rsidTr="00DD23C3">
        <w:trPr>
          <w:cantSplit/>
          <w:trHeight w:val="397"/>
        </w:trPr>
        <w:tc>
          <w:tcPr>
            <w:tcW w:w="1821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/>
              <w:ind w:left="0"/>
              <w:jc w:val="left"/>
            </w:pPr>
            <w:r w:rsidRPr="008D7807">
              <w:t>RICOH MPC 3300</w:t>
            </w:r>
          </w:p>
        </w:tc>
        <w:tc>
          <w:tcPr>
            <w:tcW w:w="4668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/>
              <w:ind w:left="0"/>
              <w:jc w:val="left"/>
              <w:rPr>
                <w:rFonts w:ascii="Courier New" w:hAnsi="Courier New" w:cs="Courier New"/>
              </w:rPr>
            </w:pPr>
            <w:hyperlink r:id="rId8" w:history="1">
              <w:r w:rsidRPr="00AE153D">
                <w:rPr>
                  <w:rFonts w:ascii="Courier New" w:hAnsi="Courier New" w:cs="Courier New"/>
                </w:rPr>
                <w:t>\Drivers\Ricoh\PCL5c\X</w:t>
              </w:r>
              <w:r w:rsidRPr="00AE153D">
                <w:rPr>
                  <w:rFonts w:ascii="Courier New" w:hAnsi="Courier New" w:cs="Courier New"/>
                </w:rPr>
                <w:t>P</w:t>
              </w:r>
              <w:r w:rsidRPr="00AE153D">
                <w:rPr>
                  <w:rFonts w:ascii="Courier New" w:hAnsi="Courier New" w:cs="Courier New"/>
                </w:rPr>
                <w:t>-VISTA\FRANCAIS\disk1</w:t>
              </w:r>
            </w:hyperlink>
          </w:p>
        </w:tc>
        <w:tc>
          <w:tcPr>
            <w:tcW w:w="1395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/>
              <w:ind w:left="0"/>
              <w:jc w:val="left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10.0.0.72</w:t>
            </w:r>
          </w:p>
        </w:tc>
        <w:tc>
          <w:tcPr>
            <w:tcW w:w="526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78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AE153D" w:rsidTr="00DD23C3">
        <w:trPr>
          <w:cantSplit/>
          <w:trHeight w:val="397"/>
        </w:trPr>
        <w:tc>
          <w:tcPr>
            <w:tcW w:w="1821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/>
              <w:ind w:left="0"/>
              <w:jc w:val="left"/>
            </w:pPr>
            <w:r w:rsidRPr="008D7807">
              <w:t>RICOH Lan/Fax</w:t>
            </w:r>
          </w:p>
        </w:tc>
        <w:tc>
          <w:tcPr>
            <w:tcW w:w="4668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/>
              <w:ind w:left="0"/>
              <w:jc w:val="left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\Drivers\Ricoh\LAN-FAX\XP-VISTA\FRANCAIS\DISK1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/>
              <w:ind w:left="0"/>
              <w:jc w:val="left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10.0.0.72</w:t>
            </w:r>
          </w:p>
        </w:tc>
        <w:tc>
          <w:tcPr>
            <w:tcW w:w="526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78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AE153D" w:rsidTr="00DD23C3">
        <w:trPr>
          <w:cantSplit/>
          <w:trHeight w:val="397"/>
        </w:trPr>
        <w:tc>
          <w:tcPr>
            <w:tcW w:w="1821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/>
              <w:ind w:left="0"/>
              <w:jc w:val="left"/>
            </w:pPr>
            <w:r w:rsidRPr="008D7807">
              <w:t>DELL 2330dn</w:t>
            </w:r>
          </w:p>
        </w:tc>
        <w:tc>
          <w:tcPr>
            <w:tcW w:w="4668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/>
              <w:ind w:left="0"/>
              <w:jc w:val="left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\Drivers\Dell\R147093.exe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B36582" w:rsidRPr="00AE153D" w:rsidRDefault="00C262BD" w:rsidP="00AE153D">
            <w:pPr>
              <w:spacing w:after="0"/>
              <w:ind w:left="0"/>
              <w:jc w:val="left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10.0.0.210</w:t>
            </w:r>
          </w:p>
        </w:tc>
        <w:tc>
          <w:tcPr>
            <w:tcW w:w="526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78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AE153D" w:rsidTr="00DD23C3">
        <w:trPr>
          <w:cantSplit/>
          <w:trHeight w:val="397"/>
        </w:trPr>
        <w:tc>
          <w:tcPr>
            <w:tcW w:w="1821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/>
              <w:ind w:left="0"/>
              <w:jc w:val="left"/>
            </w:pPr>
            <w:r w:rsidRPr="008D7807">
              <w:t xml:space="preserve">DELL 3000cn </w:t>
            </w:r>
          </w:p>
        </w:tc>
        <w:tc>
          <w:tcPr>
            <w:tcW w:w="4668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/>
              <w:ind w:left="0"/>
              <w:jc w:val="left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\Drivers\Dell\R84409.exe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/>
              <w:ind w:left="0"/>
              <w:jc w:val="left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10.0.0.88</w:t>
            </w:r>
          </w:p>
        </w:tc>
        <w:tc>
          <w:tcPr>
            <w:tcW w:w="526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78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DD23C3" w:rsidRPr="00AE153D" w:rsidTr="00DD23C3">
        <w:trPr>
          <w:cantSplit/>
          <w:trHeight w:val="397"/>
        </w:trPr>
        <w:tc>
          <w:tcPr>
            <w:tcW w:w="1821" w:type="dxa"/>
            <w:shd w:val="clear" w:color="auto" w:fill="auto"/>
            <w:vAlign w:val="center"/>
          </w:tcPr>
          <w:p w:rsidR="00DD23C3" w:rsidRPr="008D7807" w:rsidRDefault="00DD23C3" w:rsidP="00DD23C3">
            <w:pPr>
              <w:spacing w:after="0"/>
              <w:ind w:left="0"/>
              <w:jc w:val="left"/>
            </w:pPr>
            <w:r w:rsidRPr="008D7807">
              <w:t>DELL 3</w:t>
            </w:r>
            <w:r>
              <w:t>1</w:t>
            </w:r>
            <w:r w:rsidRPr="008D7807">
              <w:t xml:space="preserve">00cn </w:t>
            </w:r>
          </w:p>
        </w:tc>
        <w:tc>
          <w:tcPr>
            <w:tcW w:w="4668" w:type="dxa"/>
            <w:shd w:val="clear" w:color="auto" w:fill="auto"/>
            <w:vAlign w:val="center"/>
          </w:tcPr>
          <w:p w:rsidR="00DD23C3" w:rsidRPr="00AE153D" w:rsidRDefault="00DD23C3" w:rsidP="00CD31B0">
            <w:pPr>
              <w:spacing w:after="0"/>
              <w:ind w:left="0"/>
              <w:jc w:val="left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\Drivers\Dell\R84409.exe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DD23C3" w:rsidRPr="00AE153D" w:rsidRDefault="00DD23C3" w:rsidP="00DD23C3">
            <w:pPr>
              <w:spacing w:after="0"/>
              <w:ind w:left="0"/>
              <w:jc w:val="left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10.0.0.8</w:t>
            </w: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526" w:type="dxa"/>
            <w:shd w:val="clear" w:color="auto" w:fill="auto"/>
            <w:vAlign w:val="center"/>
          </w:tcPr>
          <w:p w:rsidR="00DD23C3" w:rsidRPr="00AE153D" w:rsidRDefault="00DD23C3" w:rsidP="00CD31B0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78" w:type="dxa"/>
            <w:shd w:val="clear" w:color="auto" w:fill="auto"/>
            <w:vAlign w:val="bottom"/>
          </w:tcPr>
          <w:p w:rsidR="00DD23C3" w:rsidRPr="00AE153D" w:rsidRDefault="00DD23C3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DD23C3" w:rsidRPr="008D7807" w:rsidTr="00DD23C3">
        <w:trPr>
          <w:cantSplit/>
          <w:trHeight w:val="397"/>
        </w:trPr>
        <w:tc>
          <w:tcPr>
            <w:tcW w:w="7884" w:type="dxa"/>
            <w:gridSpan w:val="3"/>
            <w:shd w:val="clear" w:color="auto" w:fill="auto"/>
            <w:vAlign w:val="center"/>
          </w:tcPr>
          <w:p w:rsidR="00DD23C3" w:rsidRPr="008D7807" w:rsidRDefault="00DD23C3" w:rsidP="00AE153D">
            <w:pPr>
              <w:ind w:left="0"/>
            </w:pPr>
            <w:r>
              <w:t>Spécifier les options d'impression par défaut :</w:t>
            </w:r>
          </w:p>
          <w:p w:rsidR="00DD23C3" w:rsidRPr="008D7807" w:rsidRDefault="00DD23C3" w:rsidP="00AE153D">
            <w:pPr>
              <w:pStyle w:val="B1"/>
              <w:spacing w:after="0"/>
              <w:ind w:left="1135" w:hanging="284"/>
            </w:pPr>
            <w:r w:rsidRPr="008D7807">
              <w:t>recto-verso systématique</w:t>
            </w:r>
          </w:p>
          <w:p w:rsidR="00DD23C3" w:rsidRPr="008D7807" w:rsidRDefault="00DD23C3" w:rsidP="00AE153D">
            <w:pPr>
              <w:pStyle w:val="B1"/>
              <w:spacing w:after="0"/>
              <w:ind w:left="1135" w:hanging="284"/>
            </w:pPr>
            <w:r w:rsidRPr="008D7807">
              <w:t>impression Noir et blanc</w:t>
            </w:r>
          </w:p>
          <w:p w:rsidR="00DD23C3" w:rsidRPr="008D7807" w:rsidRDefault="00DD23C3" w:rsidP="00AE153D">
            <w:pPr>
              <w:pStyle w:val="B1"/>
              <w:spacing w:after="0"/>
              <w:ind w:left="1135" w:hanging="284"/>
            </w:pPr>
            <w:r w:rsidRPr="008D7807">
              <w:t>Bac d'alimentation no1</w:t>
            </w:r>
          </w:p>
        </w:tc>
        <w:tc>
          <w:tcPr>
            <w:tcW w:w="526" w:type="dxa"/>
            <w:shd w:val="clear" w:color="auto" w:fill="auto"/>
            <w:vAlign w:val="center"/>
          </w:tcPr>
          <w:p w:rsidR="00DD23C3" w:rsidRPr="00AE153D" w:rsidRDefault="00DD23C3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DD23C3" w:rsidRPr="00AE153D" w:rsidRDefault="00DD23C3" w:rsidP="00AE153D">
            <w:pPr>
              <w:spacing w:after="0" w:line="0" w:lineRule="atLeast"/>
              <w:ind w:left="0"/>
              <w:jc w:val="center"/>
              <w:rPr>
                <w:rFonts w:cs="Arial"/>
              </w:rPr>
            </w:pPr>
          </w:p>
        </w:tc>
      </w:tr>
    </w:tbl>
    <w:p w:rsidR="00E44AF9" w:rsidRPr="008D7807" w:rsidRDefault="00E44AF9" w:rsidP="00B56A64">
      <w:pPr>
        <w:pStyle w:val="Titre1"/>
      </w:pPr>
      <w:r w:rsidRPr="008D7807">
        <w:t>Installations logiciels</w:t>
      </w:r>
    </w:p>
    <w:p w:rsidR="00D945B1" w:rsidRPr="008D7807" w:rsidRDefault="00D945B1" w:rsidP="00A45EAC">
      <w:pPr>
        <w:pStyle w:val="B1"/>
      </w:pPr>
      <w:r w:rsidRPr="008D7807">
        <w:t>Respecter l'ordre des installations</w:t>
      </w:r>
    </w:p>
    <w:p w:rsidR="00D945B1" w:rsidRPr="008D7807" w:rsidRDefault="00D945B1" w:rsidP="00A45EAC">
      <w:pPr>
        <w:pStyle w:val="B1"/>
      </w:pPr>
      <w:r w:rsidRPr="008D7807">
        <w:t>Lors des installations :</w:t>
      </w:r>
    </w:p>
    <w:p w:rsidR="00D945B1" w:rsidRPr="008D7807" w:rsidRDefault="00D945B1" w:rsidP="00A45EAC">
      <w:pPr>
        <w:pStyle w:val="B2"/>
      </w:pPr>
      <w:r w:rsidRPr="008D7807">
        <w:t xml:space="preserve">Mettre comme nom d'utilisateur le NOM DE </w:t>
      </w:r>
      <w:smartTag w:uri="urn:schemas-microsoft-com:office:smarttags" w:element="PersonName">
        <w:smartTagPr>
          <w:attr w:name="ProductID" w:val="LA MACHINE"/>
        </w:smartTagPr>
        <w:r w:rsidRPr="008D7807">
          <w:t>LA MACHINE</w:t>
        </w:r>
      </w:smartTag>
      <w:r w:rsidRPr="008D7807">
        <w:t xml:space="preserve"> (ex : "INSPIRON4100")</w:t>
      </w:r>
    </w:p>
    <w:p w:rsidR="00D945B1" w:rsidRPr="008D7807" w:rsidRDefault="00D945B1" w:rsidP="00A45EAC">
      <w:pPr>
        <w:pStyle w:val="B2"/>
      </w:pPr>
      <w:r w:rsidRPr="008D7807">
        <w:t>Mettre comme Société "</w:t>
      </w:r>
      <w:smartTag w:uri="urn:schemas-microsoft-com:office:smarttags" w:element="PersonName">
        <w:r w:rsidRPr="00335887">
          <w:rPr>
            <w:rFonts w:ascii="Courier New" w:hAnsi="Courier New" w:cs="Courier New"/>
          </w:rPr>
          <w:t>SUNNIKAN</w:t>
        </w:r>
      </w:smartTag>
      <w:r w:rsidRPr="00335887">
        <w:rPr>
          <w:rFonts w:ascii="Courier New" w:hAnsi="Courier New" w:cs="Courier New"/>
        </w:rPr>
        <w:t xml:space="preserve"> Consulting</w:t>
      </w:r>
      <w:r w:rsidRPr="008D7807">
        <w:t>"</w:t>
      </w:r>
    </w:p>
    <w:p w:rsidR="00A45EAC" w:rsidRPr="008D7807" w:rsidRDefault="00A45EAC" w:rsidP="00A45EAC">
      <w:pPr>
        <w:pStyle w:val="B1"/>
      </w:pPr>
      <w:r w:rsidRPr="008D7807">
        <w:t>Faire systématiquement des installations complètes afin d’éviter les demandes de CD régulières.</w:t>
      </w:r>
    </w:p>
    <w:p w:rsidR="00D945B1" w:rsidRPr="008D7807" w:rsidRDefault="00D945B1" w:rsidP="00A74EC8">
      <w:pPr>
        <w:pStyle w:val="Titre3"/>
      </w:pPr>
      <w:r w:rsidRPr="008D7807">
        <w:t>Logiciels Licenciés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71"/>
        <w:gridCol w:w="5138"/>
        <w:gridCol w:w="1182"/>
        <w:gridCol w:w="1128"/>
        <w:gridCol w:w="513"/>
        <w:gridCol w:w="856"/>
      </w:tblGrid>
      <w:tr w:rsidR="00AB5953" w:rsidRPr="00AE153D" w:rsidTr="00AE153D">
        <w:trPr>
          <w:cantSplit/>
          <w:tblHeader/>
        </w:trPr>
        <w:tc>
          <w:tcPr>
            <w:tcW w:w="469" w:type="dxa"/>
            <w:shd w:val="clear" w:color="auto" w:fill="C0C0C0"/>
          </w:tcPr>
          <w:p w:rsidR="00AB5953" w:rsidRPr="00AE153D" w:rsidRDefault="00AB5953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**</w:t>
            </w:r>
          </w:p>
        </w:tc>
        <w:tc>
          <w:tcPr>
            <w:tcW w:w="5110" w:type="dxa"/>
            <w:shd w:val="clear" w:color="auto" w:fill="C0C0C0"/>
          </w:tcPr>
          <w:p w:rsidR="00AB5953" w:rsidRPr="00AE153D" w:rsidRDefault="00AB5953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Logiciel</w:t>
            </w:r>
          </w:p>
        </w:tc>
        <w:tc>
          <w:tcPr>
            <w:tcW w:w="1176" w:type="dxa"/>
            <w:shd w:val="clear" w:color="auto" w:fill="C0C0C0"/>
          </w:tcPr>
          <w:p w:rsidR="00AB5953" w:rsidRPr="00AE153D" w:rsidRDefault="00AB5953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Version</w:t>
            </w:r>
          </w:p>
        </w:tc>
        <w:tc>
          <w:tcPr>
            <w:tcW w:w="1122" w:type="dxa"/>
            <w:shd w:val="clear" w:color="auto" w:fill="C0C0C0"/>
          </w:tcPr>
          <w:p w:rsidR="00AB5953" w:rsidRPr="00AE153D" w:rsidRDefault="00AB5953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Licence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AB5953" w:rsidRPr="00AE153D" w:rsidRDefault="00AB5953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AB5953" w:rsidRPr="00AE153D" w:rsidRDefault="00AB5953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n° NC</w:t>
            </w:r>
          </w:p>
        </w:tc>
      </w:tr>
      <w:tr w:rsidR="00AB5953" w:rsidRPr="008D7807" w:rsidTr="00AE153D">
        <w:trPr>
          <w:cantSplit/>
          <w:trHeight w:val="397"/>
        </w:trPr>
        <w:tc>
          <w:tcPr>
            <w:tcW w:w="469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left"/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5110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left"/>
            </w:pPr>
            <w:r w:rsidRPr="008D7807">
              <w:t>Suite Office 2003 (</w:t>
            </w:r>
            <w:r w:rsidRPr="00AE153D">
              <w:rPr>
                <w:rFonts w:cs="Arial"/>
              </w:rPr>
              <w:t>Word, Excel, Access,</w:t>
            </w:r>
            <w:r w:rsidRPr="00AE153D">
              <w:rPr>
                <w:sz w:val="24"/>
              </w:rPr>
              <w:t xml:space="preserve"> </w:t>
            </w:r>
            <w:r w:rsidRPr="00AE153D">
              <w:rPr>
                <w:rFonts w:cs="Arial"/>
              </w:rPr>
              <w:t>PowerPoint,</w:t>
            </w:r>
            <w:r w:rsidRPr="00AE153D">
              <w:rPr>
                <w:sz w:val="24"/>
              </w:rPr>
              <w:t xml:space="preserve"> </w:t>
            </w:r>
            <w:r w:rsidRPr="00AE153D">
              <w:rPr>
                <w:rFonts w:cs="Arial"/>
              </w:rPr>
              <w:t>Publisher)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center"/>
            </w:pPr>
            <w:r w:rsidRPr="008D7807">
              <w:t>Volume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AB5953" w:rsidRPr="00AE153D" w:rsidRDefault="00AB5953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B5953" w:rsidRPr="00AE153D" w:rsidRDefault="00AB5953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AB5953" w:rsidRPr="008D7807" w:rsidTr="00AE153D">
        <w:trPr>
          <w:cantSplit/>
          <w:trHeight w:val="397"/>
        </w:trPr>
        <w:tc>
          <w:tcPr>
            <w:tcW w:w="469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left"/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5110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left"/>
            </w:pPr>
            <w:r w:rsidRPr="00AE153D">
              <w:rPr>
                <w:rFonts w:cs="Arial"/>
              </w:rPr>
              <w:t>SharePoint Designer 2007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center"/>
            </w:pPr>
            <w:r w:rsidRPr="008D7807">
              <w:t>Volume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AB5953" w:rsidRPr="00AE153D" w:rsidRDefault="00AB5953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B5953" w:rsidRPr="00AE153D" w:rsidRDefault="00AB5953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AB5953" w:rsidRPr="008D7807" w:rsidTr="00AE153D">
        <w:trPr>
          <w:cantSplit/>
          <w:trHeight w:val="397"/>
        </w:trPr>
        <w:tc>
          <w:tcPr>
            <w:tcW w:w="469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left"/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5110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left"/>
            </w:pPr>
            <w:r>
              <w:t>Adobe Acrobat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center"/>
            </w:pPr>
            <w:r w:rsidRPr="008D7807">
              <w:t>OEM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AB5953" w:rsidRPr="00AE153D" w:rsidRDefault="00AB5953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B5953" w:rsidRPr="00AE153D" w:rsidRDefault="00AB5953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AB5953" w:rsidRPr="008D7807" w:rsidTr="00AE153D">
        <w:trPr>
          <w:cantSplit/>
          <w:trHeight w:val="397"/>
        </w:trPr>
        <w:tc>
          <w:tcPr>
            <w:tcW w:w="469" w:type="dxa"/>
            <w:shd w:val="clear" w:color="auto" w:fill="auto"/>
            <w:vAlign w:val="center"/>
          </w:tcPr>
          <w:p w:rsidR="00AB5953" w:rsidRPr="00AE153D" w:rsidRDefault="00AB5953" w:rsidP="00AE153D">
            <w:pPr>
              <w:spacing w:after="0" w:line="0" w:lineRule="atLeast"/>
              <w:ind w:left="0"/>
              <w:jc w:val="left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5110" w:type="dxa"/>
            <w:shd w:val="clear" w:color="auto" w:fill="auto"/>
            <w:vAlign w:val="center"/>
          </w:tcPr>
          <w:p w:rsidR="00AB5953" w:rsidRPr="00AE153D" w:rsidRDefault="00AB5953" w:rsidP="00AE153D">
            <w:pPr>
              <w:spacing w:after="0" w:line="0" w:lineRule="atLeast"/>
              <w:ind w:left="0"/>
              <w:jc w:val="left"/>
              <w:rPr>
                <w:sz w:val="24"/>
              </w:rPr>
            </w:pPr>
            <w:r w:rsidRPr="008D7807">
              <w:t>Dreamweaver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AB5953" w:rsidRPr="00AE153D" w:rsidRDefault="00AB5953" w:rsidP="00AE153D">
            <w:pPr>
              <w:spacing w:after="0" w:line="0" w:lineRule="atLeast"/>
              <w:ind w:left="0"/>
              <w:jc w:val="left"/>
              <w:rPr>
                <w:sz w:val="24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AB5953" w:rsidRPr="00AE153D" w:rsidRDefault="00AB5953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8D7807">
              <w:t>OEM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AB5953" w:rsidRPr="00AE153D" w:rsidRDefault="00AB5953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B5953" w:rsidRPr="00AE153D" w:rsidRDefault="00AB5953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AB5953" w:rsidRPr="008D7807" w:rsidTr="00AE153D">
        <w:trPr>
          <w:cantSplit/>
          <w:trHeight w:val="397"/>
        </w:trPr>
        <w:tc>
          <w:tcPr>
            <w:tcW w:w="469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left"/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5110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left"/>
            </w:pPr>
            <w:r w:rsidRPr="008D7807">
              <w:t>Fireworks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center"/>
            </w:pPr>
            <w:r w:rsidRPr="008D7807">
              <w:t>OEM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AB5953" w:rsidRPr="00AE153D" w:rsidRDefault="00AB5953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B5953" w:rsidRPr="00AE153D" w:rsidRDefault="00AB5953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AB5953" w:rsidRPr="008D7807" w:rsidTr="00AE153D">
        <w:trPr>
          <w:cantSplit/>
          <w:trHeight w:val="397"/>
        </w:trPr>
        <w:tc>
          <w:tcPr>
            <w:tcW w:w="469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left"/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5110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left"/>
            </w:pPr>
            <w:r w:rsidRPr="008D7807">
              <w:t xml:space="preserve">Autre : . . . . . . . . . . . . . . . . . . . . . . . . . . . 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AB5953" w:rsidRPr="008D7807" w:rsidRDefault="00AB5953" w:rsidP="00AE153D">
            <w:pPr>
              <w:spacing w:after="0" w:line="0" w:lineRule="atLeast"/>
              <w:ind w:left="0"/>
              <w:jc w:val="center"/>
            </w:pPr>
          </w:p>
        </w:tc>
        <w:tc>
          <w:tcPr>
            <w:tcW w:w="510" w:type="dxa"/>
            <w:shd w:val="clear" w:color="auto" w:fill="auto"/>
            <w:vAlign w:val="center"/>
          </w:tcPr>
          <w:p w:rsidR="00AB5953" w:rsidRPr="00AE153D" w:rsidRDefault="00AB5953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B5953" w:rsidRPr="00AE153D" w:rsidRDefault="00AB5953" w:rsidP="00AE153D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6663D5" w:rsidRPr="006663D5" w:rsidRDefault="006663D5" w:rsidP="006663D5">
      <w:pPr>
        <w:rPr>
          <w:i/>
        </w:rPr>
      </w:pPr>
      <w:r>
        <w:rPr>
          <w:i/>
        </w:rPr>
        <w:t>** Cochez la case si le logiciel est à installer</w:t>
      </w:r>
    </w:p>
    <w:p w:rsidR="00D945B1" w:rsidRPr="008D7807" w:rsidRDefault="00D945B1" w:rsidP="00A74EC8">
      <w:pPr>
        <w:pStyle w:val="Titre3"/>
      </w:pPr>
      <w:r w:rsidRPr="008D7807">
        <w:t xml:space="preserve">Logiciels </w:t>
      </w:r>
      <w:r w:rsidR="00B56A64">
        <w:t>sans licence à saisir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7900"/>
        <w:gridCol w:w="520"/>
        <w:gridCol w:w="868"/>
      </w:tblGrid>
      <w:tr w:rsidR="00B36582" w:rsidRPr="00AE153D" w:rsidTr="00AE153D">
        <w:trPr>
          <w:cantSplit/>
          <w:tblHeader/>
        </w:trPr>
        <w:tc>
          <w:tcPr>
            <w:tcW w:w="7900" w:type="dxa"/>
            <w:shd w:val="clear" w:color="auto" w:fill="C0C0C0"/>
          </w:tcPr>
          <w:p w:rsidR="00B36582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Logiciel</w:t>
            </w:r>
          </w:p>
        </w:tc>
        <w:tc>
          <w:tcPr>
            <w:tcW w:w="520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OK</w:t>
            </w:r>
          </w:p>
        </w:tc>
        <w:tc>
          <w:tcPr>
            <w:tcW w:w="868" w:type="dxa"/>
            <w:shd w:val="clear" w:color="auto" w:fill="C0C0C0"/>
            <w:vAlign w:val="center"/>
          </w:tcPr>
          <w:p w:rsidR="00B36582" w:rsidRPr="00AE153D" w:rsidRDefault="006C497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n° NC</w:t>
            </w:r>
          </w:p>
        </w:tc>
      </w:tr>
      <w:tr w:rsidR="00B36582" w:rsidRPr="008D7807" w:rsidTr="00AE153D">
        <w:trPr>
          <w:cantSplit/>
          <w:trHeight w:val="397"/>
        </w:trPr>
        <w:tc>
          <w:tcPr>
            <w:tcW w:w="7900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Antivirus Symantec EndPoint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fermer toute application en cours sur le poste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 xml:space="preserve">exécuter le </w:t>
            </w:r>
            <w:r w:rsidR="00CB0998">
              <w:t xml:space="preserve">paquet d'installation standard : </w:t>
            </w:r>
            <w:r w:rsidR="00C51098" w:rsidRPr="00AE153D">
              <w:rPr>
                <w:rFonts w:ascii="Courier New" w:hAnsi="Courier New" w:cs="Courier New"/>
              </w:rPr>
              <w:t>\\poweredge2500\Archives\Ressources </w:t>
            </w:r>
            <w:r w:rsidRPr="00AE153D">
              <w:rPr>
                <w:rFonts w:ascii="Courier New" w:hAnsi="Courier New" w:cs="Courier New"/>
              </w:rPr>
              <w:t>Info\Symantec\EndPoint\Paquets</w:t>
            </w:r>
            <w:r w:rsidR="00C51098">
              <w:t> </w:t>
            </w:r>
            <w:r w:rsidRPr="00AE153D">
              <w:rPr>
                <w:rFonts w:ascii="Courier New" w:hAnsi="Courier New" w:cs="Courier New"/>
              </w:rPr>
              <w:t>d'installation Clients\Sunnikan_Clients_32 bits</w:t>
            </w:r>
            <w:r w:rsidRPr="008D7807">
              <w:tab/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une fois l'installation complétée, effecteur une analyse rapide du poste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ouvrir une session distante sur le PdC (vrt-pdc-sc)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ouvrir la console d'administration EndPoint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déplacer le client depuis "Groupe par défaut" vers "Postes Clients"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télécharger sur le net "EICAR Test String" et tester l'antivirus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8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900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Installer le pack de compatibilité Office 2003 &gt; 2007</w:t>
            </w:r>
          </w:p>
          <w:p w:rsidR="00B36582" w:rsidRPr="00AE153D" w:rsidRDefault="00B36582" w:rsidP="00AE153D">
            <w:pPr>
              <w:pStyle w:val="B1"/>
              <w:spacing w:after="0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\\poweredge2500\Archives\Ressources Info\Softs\Office\Pack de compatibilité Office 2003\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8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900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 xml:space="preserve">Izarc 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AE153D">
              <w:rPr>
                <w:rFonts w:ascii="Courier New" w:hAnsi="Courier New" w:cs="Courier New"/>
              </w:rPr>
              <w:t>\\Poweredge2500\Archives\Ressources Info\Softs\IZARC (archivage)</w:t>
            </w:r>
          </w:p>
          <w:p w:rsidR="00B36582" w:rsidRDefault="00B36582" w:rsidP="00AE153D">
            <w:pPr>
              <w:pStyle w:val="B1"/>
              <w:spacing w:after="0"/>
            </w:pPr>
            <w:r w:rsidRPr="008D7807">
              <w:t>Configurer les options du Shell pour éviter d'avoir trop d'options disponibles dans le menu</w:t>
            </w:r>
          </w:p>
          <w:p w:rsidR="00C315BE" w:rsidRDefault="00C315BE" w:rsidP="00AE153D">
            <w:pPr>
              <w:pStyle w:val="B1"/>
              <w:spacing w:after="0"/>
            </w:pPr>
            <w:r>
              <w:t>Ne pas installer les google/yahoo toolbar</w:t>
            </w:r>
          </w:p>
          <w:p w:rsidR="00C315BE" w:rsidRPr="008D7807" w:rsidRDefault="00C315BE" w:rsidP="00AE153D">
            <w:pPr>
              <w:pStyle w:val="B1"/>
              <w:spacing w:after="0"/>
            </w:pPr>
            <w:r>
              <w:t>Ne pas installer le desktop search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8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900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Adobe Acrobat Reader</w:t>
            </w:r>
          </w:p>
          <w:p w:rsidR="00B36582" w:rsidRPr="00AE153D" w:rsidRDefault="00B36582" w:rsidP="00AE153D">
            <w:pPr>
              <w:pStyle w:val="B1"/>
              <w:spacing w:after="0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http://www.adobe.com/fr/products/reader/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8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900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PDF ReDirect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AE153D">
              <w:rPr>
                <w:rFonts w:ascii="Courier New" w:hAnsi="Courier New" w:cs="Courier New"/>
              </w:rPr>
              <w:t>\\Poweredge2500\Archives\Ressources Info\Softs\[PDF]\PDF ReDirect (Spooler PDF)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8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900" w:type="dxa"/>
            <w:shd w:val="clear" w:color="auto" w:fill="auto"/>
            <w:vAlign w:val="center"/>
          </w:tcPr>
          <w:p w:rsidR="00760CBB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Easy CD creator ou autre logiciel de gravure:</w:t>
            </w:r>
          </w:p>
          <w:p w:rsidR="00B36582" w:rsidRPr="008D7807" w:rsidRDefault="00B36582" w:rsidP="00760CBB">
            <w:pPr>
              <w:pStyle w:val="B1"/>
            </w:pPr>
            <w:r w:rsidRPr="008D7807">
              <w:t xml:space="preserve"> . . . . . . . . . . . . . . . . . . . . . . . . . . . . . . . . . . . . . . . . </w:t>
            </w:r>
            <w:r w:rsidR="00760CBB" w:rsidRPr="008D7807">
              <w:t>. . . . . . . . . . . . . . . . . . . . . . . . . . . . . .</w:t>
            </w:r>
            <w:r w:rsidR="00760CBB">
              <w:t xml:space="preserve"> 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8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900" w:type="dxa"/>
            <w:shd w:val="clear" w:color="auto" w:fill="auto"/>
            <w:vAlign w:val="center"/>
          </w:tcPr>
          <w:p w:rsidR="00760CBB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Win DVD ou autre lecteur de DVD :</w:t>
            </w:r>
          </w:p>
          <w:p w:rsidR="00B36582" w:rsidRPr="008D7807" w:rsidRDefault="00B36582" w:rsidP="00760CBB">
            <w:pPr>
              <w:pStyle w:val="B1"/>
            </w:pPr>
            <w:r w:rsidRPr="008D7807">
              <w:t xml:space="preserve"> . . . . . . . . . . . . . . . . . . . . . . . . . . . . . . . . . . . . . . . . . . . . . . . . . . .</w:t>
            </w:r>
            <w:r w:rsidR="00760CBB" w:rsidRPr="008D7807">
              <w:t xml:space="preserve"> . . . . . . . . . . . . . . . . . . . 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8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900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SUN.eTicTac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 xml:space="preserve">créer un raccourci bureau vers </w:t>
            </w:r>
            <w:r w:rsidRPr="00AE153D">
              <w:rPr>
                <w:rFonts w:ascii="Courier New" w:hAnsi="Courier New" w:cs="Courier New"/>
              </w:rPr>
              <w:t>http://sunetictac.sunnikan.com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copier ce raccourci et le mettre dans le dossier "démarrage"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8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900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IrfanView</w:t>
            </w:r>
          </w:p>
          <w:p w:rsidR="00B36582" w:rsidRPr="00AE153D" w:rsidRDefault="00B36582" w:rsidP="00AE153D">
            <w:pPr>
              <w:pStyle w:val="B1"/>
              <w:spacing w:after="0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>\\arone02\RESSOURCES\IMAGE\iview420_setup.exe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AE153D">
              <w:rPr>
                <w:rFonts w:ascii="Courier New" w:hAnsi="Courier New" w:cs="Courier New"/>
              </w:rPr>
              <w:t>\\arone02\RESSOURCES\IMAGE\french420.exe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8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C35B45" w:rsidRPr="008D7807" w:rsidTr="00AE153D">
        <w:trPr>
          <w:cantSplit/>
          <w:trHeight w:val="397"/>
        </w:trPr>
        <w:tc>
          <w:tcPr>
            <w:tcW w:w="7900" w:type="dxa"/>
            <w:shd w:val="clear" w:color="auto" w:fill="auto"/>
            <w:vAlign w:val="center"/>
          </w:tcPr>
          <w:p w:rsidR="00C35B45" w:rsidRDefault="00C35B45" w:rsidP="00AE153D">
            <w:pPr>
              <w:spacing w:after="0"/>
              <w:ind w:left="0"/>
              <w:jc w:val="left"/>
            </w:pPr>
            <w:r>
              <w:t>SuperCopieur</w:t>
            </w:r>
          </w:p>
          <w:p w:rsidR="00C35B45" w:rsidRDefault="00C35B45" w:rsidP="00C35B45">
            <w:pPr>
              <w:pStyle w:val="B1"/>
            </w:pPr>
            <w:r>
              <w:t>Configurer les options pour ne pas afficher l'icône de notification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C35B45" w:rsidRPr="00AE153D" w:rsidRDefault="00C35B45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8" w:type="dxa"/>
            <w:shd w:val="clear" w:color="auto" w:fill="auto"/>
            <w:vAlign w:val="bottom"/>
          </w:tcPr>
          <w:p w:rsidR="00C35B45" w:rsidRPr="00AE153D" w:rsidRDefault="00C35B45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C35B45" w:rsidRPr="008D7807" w:rsidTr="00AE153D">
        <w:trPr>
          <w:cantSplit/>
          <w:trHeight w:val="397"/>
        </w:trPr>
        <w:tc>
          <w:tcPr>
            <w:tcW w:w="7900" w:type="dxa"/>
            <w:shd w:val="clear" w:color="auto" w:fill="auto"/>
            <w:vAlign w:val="center"/>
          </w:tcPr>
          <w:p w:rsidR="00C35B45" w:rsidRDefault="00C35B45" w:rsidP="00AE153D">
            <w:pPr>
              <w:spacing w:after="0"/>
              <w:ind w:left="0"/>
              <w:jc w:val="left"/>
            </w:pPr>
            <w:r>
              <w:t>JKDefrag</w:t>
            </w:r>
          </w:p>
          <w:p w:rsidR="00C35B45" w:rsidRPr="008D7807" w:rsidRDefault="00C35B45" w:rsidP="00C315BE">
            <w:pPr>
              <w:pStyle w:val="B1"/>
            </w:pPr>
            <w:r>
              <w:t>Installer la dernière version et créer une tâche quotidienne de défragmentation à 12h30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C35B45" w:rsidRPr="00AE153D" w:rsidRDefault="00C35B45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8" w:type="dxa"/>
            <w:shd w:val="clear" w:color="auto" w:fill="auto"/>
            <w:vAlign w:val="bottom"/>
          </w:tcPr>
          <w:p w:rsidR="00C35B45" w:rsidRPr="00AE153D" w:rsidRDefault="00C35B45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CA4896" w:rsidRPr="008D7807" w:rsidTr="00AE153D">
        <w:trPr>
          <w:cantSplit/>
          <w:trHeight w:val="397"/>
        </w:trPr>
        <w:tc>
          <w:tcPr>
            <w:tcW w:w="7900" w:type="dxa"/>
            <w:shd w:val="clear" w:color="auto" w:fill="auto"/>
            <w:vAlign w:val="center"/>
          </w:tcPr>
          <w:p w:rsidR="00CA4896" w:rsidRDefault="00CA4896" w:rsidP="00AE153D">
            <w:pPr>
              <w:spacing w:after="0"/>
              <w:ind w:left="0"/>
              <w:jc w:val="left"/>
            </w:pPr>
            <w:r>
              <w:t>TrueCrypt</w:t>
            </w:r>
          </w:p>
          <w:p w:rsidR="00CA4896" w:rsidRDefault="00CA4896" w:rsidP="00CA4896">
            <w:pPr>
              <w:pStyle w:val="B1"/>
            </w:pPr>
            <w:r>
              <w:t>Installer sans restore Points</w:t>
            </w:r>
          </w:p>
          <w:p w:rsidR="00CA4896" w:rsidRDefault="00CA4896" w:rsidP="00CA4896">
            <w:pPr>
              <w:pStyle w:val="B1"/>
            </w:pPr>
            <w:r>
              <w:t>Pas d'icône sur le bureau</w:t>
            </w:r>
          </w:p>
          <w:p w:rsidR="008E59D5" w:rsidRPr="008D7807" w:rsidRDefault="008E59D5" w:rsidP="00CA4896">
            <w:pPr>
              <w:pStyle w:val="B1"/>
            </w:pPr>
            <w:r>
              <w:t>Créer un volume de 2 Go sur la partition Data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CA4896" w:rsidRPr="00AE153D" w:rsidRDefault="00CA4896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8" w:type="dxa"/>
            <w:shd w:val="clear" w:color="auto" w:fill="auto"/>
            <w:vAlign w:val="bottom"/>
          </w:tcPr>
          <w:p w:rsidR="00CA4896" w:rsidRPr="00AE153D" w:rsidRDefault="00CA4896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7E566C" w:rsidRPr="008D7807" w:rsidTr="00AE153D">
        <w:trPr>
          <w:cantSplit/>
          <w:trHeight w:val="397"/>
        </w:trPr>
        <w:tc>
          <w:tcPr>
            <w:tcW w:w="7900" w:type="dxa"/>
            <w:shd w:val="clear" w:color="auto" w:fill="auto"/>
            <w:vAlign w:val="center"/>
          </w:tcPr>
          <w:p w:rsidR="007E566C" w:rsidRDefault="007E566C" w:rsidP="00AE153D">
            <w:pPr>
              <w:spacing w:after="0"/>
              <w:ind w:left="0"/>
              <w:jc w:val="left"/>
            </w:pPr>
            <w:r>
              <w:t>Sysinternal</w:t>
            </w:r>
          </w:p>
          <w:p w:rsidR="007E566C" w:rsidRPr="008D7807" w:rsidRDefault="007E566C" w:rsidP="007E566C">
            <w:pPr>
              <w:pStyle w:val="B1"/>
            </w:pPr>
            <w:r>
              <w:t>Décompresser les sysinternals dans le répertoire système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7E566C" w:rsidRPr="00AE153D" w:rsidRDefault="007E566C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68" w:type="dxa"/>
            <w:shd w:val="clear" w:color="auto" w:fill="auto"/>
            <w:vAlign w:val="bottom"/>
          </w:tcPr>
          <w:p w:rsidR="007E566C" w:rsidRPr="00AE153D" w:rsidRDefault="007E566C" w:rsidP="00AE153D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6C27EF" w:rsidRDefault="006C27EF" w:rsidP="006C27EF"/>
    <w:p w:rsidR="006C27EF" w:rsidRDefault="006C27EF" w:rsidP="006C27EF"/>
    <w:p w:rsidR="008D7807" w:rsidRPr="008D7807" w:rsidRDefault="008D7807" w:rsidP="008D7807">
      <w:pPr>
        <w:pStyle w:val="Titre2"/>
      </w:pPr>
      <w:r w:rsidRPr="008D7807">
        <w:t>Mises à jour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921"/>
        <w:gridCol w:w="512"/>
        <w:gridCol w:w="855"/>
      </w:tblGrid>
      <w:tr w:rsidR="00B36582" w:rsidRPr="00AE153D" w:rsidTr="00AE153D">
        <w:trPr>
          <w:cantSplit/>
          <w:tblHeader/>
        </w:trPr>
        <w:tc>
          <w:tcPr>
            <w:tcW w:w="7886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B36582" w:rsidRPr="00AE153D" w:rsidRDefault="006C497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n° NC</w:t>
            </w:r>
          </w:p>
        </w:tc>
      </w:tr>
      <w:tr w:rsidR="00B36582" w:rsidRPr="008D7807" w:rsidTr="00AE153D">
        <w:trPr>
          <w:cantSplit/>
        </w:trPr>
        <w:tc>
          <w:tcPr>
            <w:tcW w:w="7886" w:type="dxa"/>
            <w:shd w:val="clear" w:color="auto" w:fill="auto"/>
            <w:vAlign w:val="center"/>
          </w:tcPr>
          <w:p w:rsidR="00B36582" w:rsidRPr="008D7807" w:rsidRDefault="00B36582" w:rsidP="008D7807">
            <w:pPr>
              <w:pStyle w:val="B1"/>
            </w:pPr>
            <w:r w:rsidRPr="008D7807">
              <w:t xml:space="preserve">Accéder à Microsoft update : </w:t>
            </w:r>
            <w:r w:rsidRPr="00AE153D">
              <w:rPr>
                <w:rFonts w:ascii="Courier New" w:hAnsi="Courier New" w:cs="Courier New"/>
              </w:rPr>
              <w:t>http://www.update.microsoft.com/</w:t>
            </w:r>
          </w:p>
          <w:p w:rsidR="00B36582" w:rsidRPr="008D7807" w:rsidRDefault="00B36582" w:rsidP="008D7807">
            <w:pPr>
              <w:pStyle w:val="B1"/>
            </w:pPr>
            <w:r>
              <w:t xml:space="preserve">Rechercher et installer les mises à jour recommandées </w:t>
            </w:r>
            <w:r w:rsidRPr="008D7807">
              <w:t xml:space="preserve">selon </w:t>
            </w:r>
            <w:r>
              <w:t>les logiciels installés</w:t>
            </w:r>
            <w:r w:rsidRPr="008D7807">
              <w:t>.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AD7B4D" w:rsidRPr="008D7807" w:rsidRDefault="00382CD8" w:rsidP="00E44AF9">
      <w:pPr>
        <w:pStyle w:val="Titre2"/>
      </w:pPr>
      <w:r>
        <w:t>Réintégration des éléments sauvegardés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888"/>
        <w:gridCol w:w="525"/>
        <w:gridCol w:w="875"/>
      </w:tblGrid>
      <w:tr w:rsidR="00B36582" w:rsidRPr="00AE153D" w:rsidTr="00AE153D">
        <w:trPr>
          <w:cantSplit/>
          <w:tblHeader/>
        </w:trPr>
        <w:tc>
          <w:tcPr>
            <w:tcW w:w="7670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B36582" w:rsidRPr="00AE153D" w:rsidRDefault="006C497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n° NC</w:t>
            </w:r>
          </w:p>
        </w:tc>
      </w:tr>
      <w:tr w:rsidR="00B36582" w:rsidRPr="008D7807" w:rsidTr="00AE153D">
        <w:trPr>
          <w:cantSplit/>
          <w:trHeight w:val="397"/>
        </w:trPr>
        <w:tc>
          <w:tcPr>
            <w:tcW w:w="7670" w:type="dxa"/>
            <w:shd w:val="clear" w:color="auto" w:fill="auto"/>
            <w:vAlign w:val="center"/>
          </w:tcPr>
          <w:p w:rsidR="00B36582" w:rsidRPr="008D7807" w:rsidRDefault="00B36582" w:rsidP="00AE153D">
            <w:pPr>
              <w:pStyle w:val="B1"/>
              <w:spacing w:after="0"/>
            </w:pPr>
            <w:r w:rsidRPr="008D7807">
              <w:t>Bureau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670" w:type="dxa"/>
            <w:shd w:val="clear" w:color="auto" w:fill="auto"/>
            <w:vAlign w:val="center"/>
          </w:tcPr>
          <w:p w:rsidR="00B36582" w:rsidRPr="008D7807" w:rsidRDefault="00B36582" w:rsidP="00AE153D">
            <w:pPr>
              <w:pStyle w:val="B1"/>
              <w:spacing w:after="0"/>
            </w:pPr>
            <w:r w:rsidRPr="008D7807">
              <w:t>Archives Outlook (récupération des contacts personnels)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670" w:type="dxa"/>
            <w:shd w:val="clear" w:color="auto" w:fill="auto"/>
            <w:vAlign w:val="center"/>
          </w:tcPr>
          <w:p w:rsidR="00B36582" w:rsidRPr="008D7807" w:rsidRDefault="00B36582" w:rsidP="00AE153D">
            <w:pPr>
              <w:pStyle w:val="B1"/>
              <w:spacing w:after="0"/>
            </w:pPr>
            <w:r w:rsidRPr="008D7807">
              <w:t>Modèles Office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670" w:type="dxa"/>
            <w:shd w:val="clear" w:color="auto" w:fill="auto"/>
            <w:vAlign w:val="center"/>
          </w:tcPr>
          <w:p w:rsidR="00B36582" w:rsidRPr="008D7807" w:rsidRDefault="00B36582" w:rsidP="00AE153D">
            <w:pPr>
              <w:pStyle w:val="B1"/>
              <w:spacing w:after="0"/>
            </w:pPr>
            <w:r w:rsidRPr="008D7807">
              <w:t>Sites intranet locaux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670" w:type="dxa"/>
            <w:shd w:val="clear" w:color="auto" w:fill="auto"/>
            <w:vAlign w:val="center"/>
          </w:tcPr>
          <w:p w:rsidR="00B36582" w:rsidRPr="008D7807" w:rsidRDefault="00B36582" w:rsidP="00AE153D">
            <w:pPr>
              <w:pStyle w:val="B1"/>
              <w:spacing w:after="0"/>
            </w:pPr>
            <w:r w:rsidRPr="008D7807">
              <w:t>Favoris IE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670" w:type="dxa"/>
            <w:shd w:val="clear" w:color="auto" w:fill="auto"/>
            <w:vAlign w:val="center"/>
          </w:tcPr>
          <w:p w:rsidR="00B36582" w:rsidRPr="008D7807" w:rsidRDefault="00B36582" w:rsidP="00AE153D">
            <w:pPr>
              <w:pStyle w:val="B1"/>
              <w:spacing w:after="0"/>
            </w:pPr>
            <w:r w:rsidRPr="008D7807">
              <w:t>Certificats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670" w:type="dxa"/>
            <w:shd w:val="clear" w:color="auto" w:fill="auto"/>
            <w:vAlign w:val="center"/>
          </w:tcPr>
          <w:p w:rsidR="00B36582" w:rsidRPr="008D7807" w:rsidRDefault="00B36582" w:rsidP="00AE153D">
            <w:pPr>
              <w:pStyle w:val="B1"/>
              <w:spacing w:after="0"/>
            </w:pPr>
            <w:r w:rsidRPr="008D7807">
              <w:t>Répertoires personnels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382CD8" w:rsidRDefault="00382CD8" w:rsidP="00382CD8">
      <w:pPr>
        <w:pStyle w:val="Titre2"/>
      </w:pPr>
      <w:r>
        <w:t>Configuration environnement utilisateur</w:t>
      </w:r>
    </w:p>
    <w:tbl>
      <w:tblPr>
        <w:tblW w:w="5001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890"/>
        <w:gridCol w:w="525"/>
        <w:gridCol w:w="875"/>
      </w:tblGrid>
      <w:tr w:rsidR="00B36582" w:rsidRPr="00AE153D" w:rsidTr="00AE153D">
        <w:trPr>
          <w:cantSplit/>
          <w:tblHeader/>
        </w:trPr>
        <w:tc>
          <w:tcPr>
            <w:tcW w:w="7670" w:type="dxa"/>
            <w:shd w:val="clear" w:color="auto" w:fill="C0C0C0"/>
          </w:tcPr>
          <w:p w:rsidR="00B36582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B36582" w:rsidRPr="00AE153D" w:rsidRDefault="006C497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n° NC</w:t>
            </w:r>
          </w:p>
        </w:tc>
      </w:tr>
      <w:tr w:rsidR="00B36582" w:rsidRPr="008D7807" w:rsidTr="00AE153D">
        <w:trPr>
          <w:cantSplit/>
          <w:trHeight w:val="397"/>
        </w:trPr>
        <w:tc>
          <w:tcPr>
            <w:tcW w:w="7670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/>
              <w:ind w:left="0"/>
              <w:jc w:val="left"/>
            </w:pPr>
            <w:r w:rsidRPr="008D7807">
              <w:t>Optimisation de Windows XP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Ajouter les raccourcis rapides :</w:t>
            </w:r>
          </w:p>
          <w:p w:rsidR="00B36582" w:rsidRPr="008D7807" w:rsidRDefault="00B36582" w:rsidP="00AE153D">
            <w:pPr>
              <w:pStyle w:val="B2"/>
              <w:spacing w:after="0"/>
            </w:pPr>
            <w:r w:rsidRPr="008D7807">
              <w:t>Bureau,</w:t>
            </w:r>
          </w:p>
          <w:p w:rsidR="00B36582" w:rsidRPr="008D7807" w:rsidRDefault="00B36582" w:rsidP="00AE153D">
            <w:pPr>
              <w:pStyle w:val="B2"/>
              <w:spacing w:after="0"/>
            </w:pPr>
            <w:r w:rsidRPr="008D7807">
              <w:t>IE,</w:t>
            </w:r>
          </w:p>
          <w:p w:rsidR="00B36582" w:rsidRPr="008D7807" w:rsidRDefault="00B36582" w:rsidP="00AE153D">
            <w:pPr>
              <w:pStyle w:val="B2"/>
              <w:spacing w:after="0"/>
            </w:pPr>
            <w:r w:rsidRPr="008D7807">
              <w:t>Explorateur,</w:t>
            </w:r>
          </w:p>
          <w:p w:rsidR="00B36582" w:rsidRPr="008D7807" w:rsidRDefault="00B36582" w:rsidP="00AE153D">
            <w:pPr>
              <w:pStyle w:val="B2"/>
              <w:spacing w:after="0"/>
            </w:pPr>
            <w:r w:rsidRPr="008D7807">
              <w:t>TicTac (</w:t>
            </w:r>
            <w:r w:rsidRPr="00AE153D">
              <w:rPr>
                <w:rFonts w:ascii="Courier New" w:hAnsi="Courier New" w:cs="Courier New"/>
              </w:rPr>
              <w:t>http://sunetictac.sunnikan.com</w:t>
            </w:r>
            <w:r w:rsidRPr="008D7807">
              <w:t>)</w:t>
            </w:r>
          </w:p>
          <w:p w:rsidR="00B36582" w:rsidRPr="008D7807" w:rsidRDefault="00B36582" w:rsidP="00AE153D">
            <w:pPr>
              <w:pStyle w:val="B2"/>
              <w:spacing w:after="0"/>
            </w:pPr>
            <w:r w:rsidRPr="008D7807">
              <w:t>Raccourcis réseaux</w:t>
            </w:r>
          </w:p>
          <w:p w:rsidR="00B36582" w:rsidRPr="008D7807" w:rsidRDefault="00B36582" w:rsidP="00AE153D">
            <w:pPr>
              <w:pStyle w:val="B2"/>
              <w:spacing w:after="0"/>
            </w:pPr>
            <w:r w:rsidRPr="008D7807">
              <w:t>MS Office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Accentuer les performances (paramètres dans l’onglet  "avancé" des propriétés systèmes) choisir la valeur : Ajuster afin d’obtenir les meilleures perf.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Laisser cocher "lisser les polices d'écran" et "ombre sous les icones du bureau"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670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/>
              <w:ind w:left="0"/>
              <w:jc w:val="left"/>
            </w:pPr>
            <w:r w:rsidRPr="008D7807">
              <w:t>Afficha</w:t>
            </w:r>
            <w:r w:rsidRPr="00AE153D">
              <w:rPr>
                <w:szCs w:val="20"/>
                <w:lang w:eastAsia="en-US"/>
              </w:rPr>
              <w:t>g</w:t>
            </w:r>
            <w:r w:rsidRPr="008D7807">
              <w:t xml:space="preserve">e des fichiers (Explorateur Windows) 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ne pas masquer les extensions des fichiers connus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afficher les fichiers cachés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ne pas mémoriser les paramètres d’affichage de chaque dossier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Appliquer l’affichage détails à tous les dossiers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670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/>
              <w:ind w:left="0"/>
              <w:jc w:val="left"/>
            </w:pPr>
            <w:r w:rsidRPr="008D7807">
              <w:t>Internet explorer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 xml:space="preserve">Page par défaut : </w:t>
            </w:r>
            <w:r w:rsidRPr="00AE153D">
              <w:rPr>
                <w:rFonts w:ascii="Courier New" w:hAnsi="Courier New" w:cs="Courier New"/>
              </w:rPr>
              <w:t>http://intranet.sunnikan.com/default.htm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Inscrire les sites suivants dans la zone de sécurité "Intranet Local" :</w:t>
            </w:r>
          </w:p>
          <w:p w:rsidR="00B36582" w:rsidRPr="008D7807" w:rsidRDefault="00B36582" w:rsidP="00AE153D">
            <w:pPr>
              <w:pStyle w:val="B2"/>
              <w:spacing w:after="0"/>
            </w:pPr>
            <w:r w:rsidRPr="008D7807">
              <w:t>intranet.sunnikan.com</w:t>
            </w:r>
          </w:p>
          <w:p w:rsidR="00B36582" w:rsidRPr="008D7807" w:rsidRDefault="00B36582" w:rsidP="00AE153D">
            <w:pPr>
              <w:pStyle w:val="B2"/>
              <w:spacing w:after="0"/>
            </w:pPr>
            <w:r w:rsidRPr="008D7807">
              <w:t>interne.sunnikan.com</w:t>
            </w:r>
          </w:p>
          <w:p w:rsidR="00B36582" w:rsidRPr="008D7807" w:rsidRDefault="00B36582" w:rsidP="00AE153D">
            <w:pPr>
              <w:pStyle w:val="B2"/>
              <w:spacing w:after="0"/>
            </w:pPr>
            <w:r w:rsidRPr="008D7807">
              <w:t>sunetictac.sunnikan.com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éditeur de pages par défaut : SharePoint Designer ou Front Page</w:t>
            </w:r>
          </w:p>
          <w:p w:rsidR="00B36582" w:rsidRPr="008D7807" w:rsidRDefault="00B36582" w:rsidP="00AE153D">
            <w:pPr>
              <w:pStyle w:val="B1"/>
              <w:spacing w:after="0"/>
            </w:pPr>
            <w:r w:rsidRPr="008D7807">
              <w:t>logiciel de messagerie par défaut : Outlook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397"/>
        </w:trPr>
        <w:tc>
          <w:tcPr>
            <w:tcW w:w="7670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 w:line="0" w:lineRule="atLeast"/>
              <w:ind w:left="0"/>
              <w:jc w:val="left"/>
            </w:pPr>
            <w:r w:rsidRPr="008D7807">
              <w:t>Fichiers disponibles hors connexion (portables uniquement) :</w:t>
            </w:r>
          </w:p>
          <w:p w:rsidR="00B36582" w:rsidRPr="00AE153D" w:rsidRDefault="00B36582" w:rsidP="00AE153D">
            <w:pPr>
              <w:pStyle w:val="B1"/>
              <w:spacing w:after="0"/>
              <w:ind w:left="1135" w:hanging="284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 xml:space="preserve">\\pwge2950\Intranet/Intra_SC </w:t>
            </w:r>
          </w:p>
          <w:p w:rsidR="00B36582" w:rsidRPr="00AE153D" w:rsidRDefault="00B36582" w:rsidP="00AE153D">
            <w:pPr>
              <w:pStyle w:val="B1"/>
              <w:spacing w:after="0"/>
              <w:ind w:left="1135" w:hanging="284"/>
              <w:rPr>
                <w:rFonts w:ascii="Courier New" w:hAnsi="Courier New" w:cs="Courier New"/>
              </w:rPr>
            </w:pPr>
            <w:r w:rsidRPr="00AE153D">
              <w:rPr>
                <w:rFonts w:ascii="Courier New" w:hAnsi="Courier New" w:cs="Courier New"/>
              </w:rPr>
              <w:t xml:space="preserve">\\pwge2950\Intranet/Interne </w:t>
            </w:r>
          </w:p>
          <w:p w:rsidR="00B36582" w:rsidRPr="008D7807" w:rsidRDefault="00B36582" w:rsidP="00AE153D">
            <w:pPr>
              <w:pStyle w:val="B1"/>
              <w:spacing w:after="0"/>
              <w:ind w:left="1135" w:hanging="284"/>
            </w:pPr>
            <w:r w:rsidRPr="00AE153D">
              <w:rPr>
                <w:rFonts w:ascii="Courier New" w:hAnsi="Courier New" w:cs="Courier New"/>
              </w:rPr>
              <w:t>\\pwge2950\Missions</w:t>
            </w:r>
            <w:r w:rsidRPr="008D7807">
              <w:t xml:space="preserve">  (</w:t>
            </w:r>
            <w:r w:rsidRPr="00AE153D">
              <w:rPr>
                <w:b/>
              </w:rPr>
              <w:t>uniquement les missions précisées</w:t>
            </w:r>
            <w:r w:rsidRPr="008D7807">
              <w:t>)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6A2DF2" w:rsidRDefault="006A2DF2" w:rsidP="006A2DF2"/>
    <w:p w:rsidR="00042890" w:rsidRPr="008D7807" w:rsidRDefault="006A2DF2" w:rsidP="00CB6EAB">
      <w:pPr>
        <w:pStyle w:val="Titre2"/>
      </w:pPr>
      <w:r>
        <w:br w:type="page"/>
      </w:r>
      <w:r w:rsidR="00A74EC8" w:rsidRPr="008D7807">
        <w:t>Personnalisation</w:t>
      </w:r>
      <w:r w:rsidR="00DF1017" w:rsidRPr="008D7807">
        <w:t>s</w:t>
      </w:r>
      <w:r w:rsidR="003B38BA" w:rsidRPr="008D7807">
        <w:t xml:space="preserve"> supplémentaires</w:t>
      </w:r>
    </w:p>
    <w:p w:rsidR="002131FC" w:rsidRPr="008D7807" w:rsidRDefault="002131FC" w:rsidP="002131FC">
      <w:pPr>
        <w:rPr>
          <w:i/>
        </w:rPr>
      </w:pPr>
      <w:r w:rsidRPr="008D7807">
        <w:rPr>
          <w:i/>
        </w:rPr>
        <w:t xml:space="preserve">Décrire les personnalisations </w:t>
      </w:r>
      <w:r w:rsidR="00A74EC8" w:rsidRPr="008D7807">
        <w:rPr>
          <w:i/>
        </w:rPr>
        <w:t xml:space="preserve">additionnelles </w:t>
      </w:r>
      <w:r w:rsidRPr="008D7807">
        <w:rPr>
          <w:i/>
        </w:rPr>
        <w:t>souhaitées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882"/>
        <w:gridCol w:w="527"/>
        <w:gridCol w:w="879"/>
      </w:tblGrid>
      <w:tr w:rsidR="00B36582" w:rsidRPr="00AE153D" w:rsidTr="00AE153D">
        <w:trPr>
          <w:cantSplit/>
          <w:tblHeader/>
        </w:trPr>
        <w:tc>
          <w:tcPr>
            <w:tcW w:w="7882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Tâche</w:t>
            </w:r>
          </w:p>
        </w:tc>
        <w:tc>
          <w:tcPr>
            <w:tcW w:w="527" w:type="dxa"/>
            <w:shd w:val="clear" w:color="auto" w:fill="C0C0C0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OK</w:t>
            </w:r>
          </w:p>
        </w:tc>
        <w:tc>
          <w:tcPr>
            <w:tcW w:w="879" w:type="dxa"/>
            <w:shd w:val="clear" w:color="auto" w:fill="C0C0C0"/>
            <w:vAlign w:val="center"/>
          </w:tcPr>
          <w:p w:rsidR="00B36582" w:rsidRPr="00AE153D" w:rsidRDefault="006C4972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n° NC</w:t>
            </w:r>
          </w:p>
        </w:tc>
      </w:tr>
      <w:tr w:rsidR="00B36582" w:rsidRPr="008D7807" w:rsidTr="00AE153D">
        <w:trPr>
          <w:cantSplit/>
          <w:trHeight w:val="2144"/>
        </w:trPr>
        <w:tc>
          <w:tcPr>
            <w:tcW w:w="7882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/>
              <w:ind w:left="0"/>
              <w:jc w:val="left"/>
            </w:pPr>
          </w:p>
          <w:p w:rsidR="00B36582" w:rsidRPr="008D7807" w:rsidRDefault="00B36582" w:rsidP="00AE153D">
            <w:pPr>
              <w:spacing w:after="0"/>
              <w:ind w:left="0"/>
              <w:jc w:val="left"/>
            </w:pPr>
          </w:p>
        </w:tc>
        <w:tc>
          <w:tcPr>
            <w:tcW w:w="527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79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2145"/>
        </w:trPr>
        <w:tc>
          <w:tcPr>
            <w:tcW w:w="7882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/>
              <w:ind w:left="0"/>
              <w:jc w:val="left"/>
            </w:pPr>
          </w:p>
          <w:p w:rsidR="00B36582" w:rsidRPr="008D7807" w:rsidRDefault="00B36582" w:rsidP="00AE153D">
            <w:pPr>
              <w:spacing w:after="0"/>
              <w:ind w:left="0"/>
              <w:jc w:val="left"/>
            </w:pPr>
          </w:p>
        </w:tc>
        <w:tc>
          <w:tcPr>
            <w:tcW w:w="527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79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B36582" w:rsidRPr="008D7807" w:rsidTr="00AE153D">
        <w:trPr>
          <w:cantSplit/>
          <w:trHeight w:val="2144"/>
        </w:trPr>
        <w:tc>
          <w:tcPr>
            <w:tcW w:w="7882" w:type="dxa"/>
            <w:shd w:val="clear" w:color="auto" w:fill="auto"/>
            <w:vAlign w:val="center"/>
          </w:tcPr>
          <w:p w:rsidR="00B36582" w:rsidRPr="008D7807" w:rsidRDefault="00B36582" w:rsidP="00AE153D">
            <w:pPr>
              <w:spacing w:after="0"/>
              <w:ind w:left="0"/>
              <w:jc w:val="left"/>
            </w:pPr>
          </w:p>
          <w:p w:rsidR="00B36582" w:rsidRPr="008D7807" w:rsidRDefault="00B36582" w:rsidP="00AE153D">
            <w:pPr>
              <w:spacing w:after="0"/>
              <w:ind w:left="0"/>
              <w:jc w:val="left"/>
            </w:pPr>
          </w:p>
        </w:tc>
        <w:tc>
          <w:tcPr>
            <w:tcW w:w="527" w:type="dxa"/>
            <w:shd w:val="clear" w:color="auto" w:fill="auto"/>
            <w:vAlign w:val="center"/>
          </w:tcPr>
          <w:p w:rsidR="00B36582" w:rsidRPr="00AE153D" w:rsidRDefault="00B3658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79" w:type="dxa"/>
            <w:shd w:val="clear" w:color="auto" w:fill="auto"/>
            <w:vAlign w:val="bottom"/>
          </w:tcPr>
          <w:p w:rsidR="00B36582" w:rsidRPr="00AE153D" w:rsidRDefault="00B3658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6A2DF2" w:rsidRPr="008D7807" w:rsidTr="00AE153D">
        <w:trPr>
          <w:cantSplit/>
          <w:trHeight w:val="2145"/>
        </w:trPr>
        <w:tc>
          <w:tcPr>
            <w:tcW w:w="7882" w:type="dxa"/>
            <w:shd w:val="clear" w:color="auto" w:fill="auto"/>
            <w:vAlign w:val="center"/>
          </w:tcPr>
          <w:p w:rsidR="006A2DF2" w:rsidRPr="008D7807" w:rsidRDefault="006A2DF2" w:rsidP="00AE153D">
            <w:pPr>
              <w:spacing w:after="0"/>
              <w:ind w:left="0"/>
              <w:jc w:val="left"/>
            </w:pPr>
          </w:p>
        </w:tc>
        <w:tc>
          <w:tcPr>
            <w:tcW w:w="527" w:type="dxa"/>
            <w:shd w:val="clear" w:color="auto" w:fill="auto"/>
            <w:vAlign w:val="center"/>
          </w:tcPr>
          <w:p w:rsidR="006A2DF2" w:rsidRPr="00AE153D" w:rsidRDefault="006A2DF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79" w:type="dxa"/>
            <w:shd w:val="clear" w:color="auto" w:fill="auto"/>
            <w:vAlign w:val="bottom"/>
          </w:tcPr>
          <w:p w:rsidR="006A2DF2" w:rsidRPr="00AE153D" w:rsidRDefault="006A2DF2" w:rsidP="00AE153D">
            <w:pPr>
              <w:ind w:left="0"/>
              <w:jc w:val="center"/>
              <w:rPr>
                <w:rFonts w:cs="Arial"/>
              </w:rPr>
            </w:pPr>
          </w:p>
        </w:tc>
      </w:tr>
      <w:tr w:rsidR="006A2DF2" w:rsidRPr="008D7807" w:rsidTr="00AE153D">
        <w:trPr>
          <w:cantSplit/>
          <w:trHeight w:val="2145"/>
        </w:trPr>
        <w:tc>
          <w:tcPr>
            <w:tcW w:w="7882" w:type="dxa"/>
            <w:shd w:val="clear" w:color="auto" w:fill="auto"/>
            <w:vAlign w:val="center"/>
          </w:tcPr>
          <w:p w:rsidR="006A2DF2" w:rsidRPr="008D7807" w:rsidRDefault="006A2DF2" w:rsidP="00AE153D">
            <w:pPr>
              <w:spacing w:after="0"/>
              <w:ind w:left="0"/>
              <w:jc w:val="left"/>
            </w:pPr>
          </w:p>
        </w:tc>
        <w:tc>
          <w:tcPr>
            <w:tcW w:w="527" w:type="dxa"/>
            <w:shd w:val="clear" w:color="auto" w:fill="auto"/>
            <w:vAlign w:val="center"/>
          </w:tcPr>
          <w:p w:rsidR="006A2DF2" w:rsidRPr="00AE153D" w:rsidRDefault="006A2DF2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153D">
              <w:rPr>
                <w:sz w:val="24"/>
              </w:rPr>
              <w:sym w:font="Wingdings" w:char="F06F"/>
            </w:r>
          </w:p>
        </w:tc>
        <w:tc>
          <w:tcPr>
            <w:tcW w:w="879" w:type="dxa"/>
            <w:shd w:val="clear" w:color="auto" w:fill="auto"/>
            <w:vAlign w:val="bottom"/>
          </w:tcPr>
          <w:p w:rsidR="006A2DF2" w:rsidRPr="00AE153D" w:rsidRDefault="006A2DF2" w:rsidP="00AE153D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DE0977" w:rsidRDefault="00976CCF" w:rsidP="00DE0977">
      <w:pPr>
        <w:pStyle w:val="Titre1"/>
        <w:numPr>
          <w:ilvl w:val="0"/>
          <w:numId w:val="19"/>
        </w:numPr>
      </w:pPr>
      <w:r>
        <w:br w:type="page"/>
      </w:r>
      <w:r w:rsidR="00DE0977">
        <w:t>Détail des non-conformités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088"/>
        <w:gridCol w:w="6580"/>
        <w:gridCol w:w="1620"/>
      </w:tblGrid>
      <w:tr w:rsidR="00DE0977" w:rsidRPr="00AE153D" w:rsidTr="00AE153D">
        <w:trPr>
          <w:cantSplit/>
          <w:tblHeader/>
        </w:trPr>
        <w:tc>
          <w:tcPr>
            <w:tcW w:w="586" w:type="pct"/>
            <w:shd w:val="clear" w:color="auto" w:fill="C0C0C0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n° NC</w:t>
            </w:r>
          </w:p>
        </w:tc>
        <w:tc>
          <w:tcPr>
            <w:tcW w:w="3542" w:type="pct"/>
            <w:shd w:val="clear" w:color="auto" w:fill="C0C0C0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Description</w:t>
            </w:r>
          </w:p>
        </w:tc>
        <w:tc>
          <w:tcPr>
            <w:tcW w:w="872" w:type="pct"/>
            <w:shd w:val="clear" w:color="auto" w:fill="C0C0C0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153D">
              <w:rPr>
                <w:b/>
              </w:rPr>
              <w:t>Statut</w:t>
            </w:r>
          </w:p>
        </w:tc>
      </w:tr>
      <w:tr w:rsidR="00DE0977" w:rsidRPr="00AE153D" w:rsidTr="00AE153D">
        <w:trPr>
          <w:cantSplit/>
          <w:trHeight w:val="692"/>
        </w:trPr>
        <w:tc>
          <w:tcPr>
            <w:tcW w:w="586" w:type="pct"/>
            <w:shd w:val="clear" w:color="auto" w:fill="auto"/>
            <w:vAlign w:val="center"/>
          </w:tcPr>
          <w:p w:rsidR="00DE0977" w:rsidRDefault="00DE0977" w:rsidP="00AE153D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DE0977" w:rsidRDefault="00DE0977" w:rsidP="00AE153D">
            <w:pPr>
              <w:ind w:left="0"/>
            </w:pPr>
            <w:r w:rsidRPr="00AE153D">
              <w:sym w:font="Wingdings" w:char="006F"/>
            </w:r>
            <w:r>
              <w:t xml:space="preserve"> corrigée</w:t>
            </w:r>
          </w:p>
          <w:p w:rsidR="00DE0977" w:rsidRPr="00AE153D" w:rsidRDefault="00DE0977" w:rsidP="00AE153D">
            <w:pPr>
              <w:ind w:left="0"/>
              <w:rPr>
                <w:rFonts w:cs="Arial"/>
              </w:rPr>
            </w:pPr>
            <w:r w:rsidRPr="00AE153D">
              <w:sym w:font="Wingdings" w:char="006F"/>
            </w:r>
            <w:r>
              <w:t xml:space="preserve"> abandonnée</w:t>
            </w:r>
          </w:p>
        </w:tc>
      </w:tr>
      <w:tr w:rsidR="00DE0977" w:rsidRPr="00AE153D" w:rsidTr="00AE153D">
        <w:trPr>
          <w:cantSplit/>
          <w:trHeight w:val="692"/>
        </w:trPr>
        <w:tc>
          <w:tcPr>
            <w:tcW w:w="586" w:type="pct"/>
            <w:shd w:val="clear" w:color="auto" w:fill="auto"/>
            <w:vAlign w:val="center"/>
          </w:tcPr>
          <w:p w:rsidR="00DE0977" w:rsidRDefault="00DE0977" w:rsidP="00AE153D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DE0977" w:rsidRDefault="00DE0977" w:rsidP="00AE153D">
            <w:pPr>
              <w:ind w:left="0"/>
            </w:pPr>
            <w:r w:rsidRPr="00AE153D">
              <w:sym w:font="Wingdings" w:char="006F"/>
            </w:r>
            <w:r>
              <w:t xml:space="preserve"> corrigée</w:t>
            </w:r>
          </w:p>
          <w:p w:rsidR="00DE0977" w:rsidRPr="00AE153D" w:rsidRDefault="00DE0977" w:rsidP="00AE153D">
            <w:pPr>
              <w:ind w:left="0"/>
              <w:rPr>
                <w:rFonts w:cs="Arial"/>
              </w:rPr>
            </w:pPr>
            <w:r w:rsidRPr="00AE153D">
              <w:sym w:font="Wingdings" w:char="006F"/>
            </w:r>
            <w:r>
              <w:t xml:space="preserve"> abandonnée</w:t>
            </w:r>
          </w:p>
        </w:tc>
      </w:tr>
      <w:tr w:rsidR="00DE0977" w:rsidRPr="00AE153D" w:rsidTr="00AE153D">
        <w:trPr>
          <w:cantSplit/>
          <w:trHeight w:val="692"/>
        </w:trPr>
        <w:tc>
          <w:tcPr>
            <w:tcW w:w="586" w:type="pct"/>
            <w:shd w:val="clear" w:color="auto" w:fill="auto"/>
            <w:vAlign w:val="center"/>
          </w:tcPr>
          <w:p w:rsidR="00DE0977" w:rsidRDefault="00DE0977" w:rsidP="00AE153D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DE0977" w:rsidRDefault="00DE0977" w:rsidP="00AE153D">
            <w:pPr>
              <w:ind w:left="0"/>
            </w:pPr>
            <w:r w:rsidRPr="00AE153D">
              <w:sym w:font="Wingdings" w:char="006F"/>
            </w:r>
            <w:r>
              <w:t xml:space="preserve"> corrigée</w:t>
            </w:r>
          </w:p>
          <w:p w:rsidR="00DE0977" w:rsidRPr="00AE153D" w:rsidRDefault="00DE0977" w:rsidP="00AE153D">
            <w:pPr>
              <w:ind w:left="0"/>
              <w:rPr>
                <w:rFonts w:cs="Arial"/>
              </w:rPr>
            </w:pPr>
            <w:r w:rsidRPr="00AE153D">
              <w:sym w:font="Wingdings" w:char="006F"/>
            </w:r>
            <w:r>
              <w:t xml:space="preserve"> abandonnée</w:t>
            </w:r>
          </w:p>
        </w:tc>
      </w:tr>
      <w:tr w:rsidR="00DE0977" w:rsidRPr="00AE153D" w:rsidTr="00AE153D">
        <w:trPr>
          <w:cantSplit/>
          <w:trHeight w:val="693"/>
        </w:trPr>
        <w:tc>
          <w:tcPr>
            <w:tcW w:w="586" w:type="pct"/>
            <w:shd w:val="clear" w:color="auto" w:fill="auto"/>
            <w:vAlign w:val="center"/>
          </w:tcPr>
          <w:p w:rsidR="00DE0977" w:rsidRDefault="00DE0977" w:rsidP="00AE153D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DE0977" w:rsidRDefault="00DE0977" w:rsidP="00AE153D">
            <w:pPr>
              <w:ind w:left="0"/>
            </w:pPr>
            <w:r w:rsidRPr="00AE153D">
              <w:sym w:font="Wingdings" w:char="006F"/>
            </w:r>
            <w:r>
              <w:t xml:space="preserve"> corrigée</w:t>
            </w:r>
          </w:p>
          <w:p w:rsidR="00DE0977" w:rsidRPr="00AE153D" w:rsidRDefault="00DE0977" w:rsidP="00AE153D">
            <w:pPr>
              <w:ind w:left="0"/>
              <w:rPr>
                <w:rFonts w:cs="Arial"/>
              </w:rPr>
            </w:pPr>
            <w:r w:rsidRPr="00AE153D">
              <w:sym w:font="Wingdings" w:char="006F"/>
            </w:r>
            <w:r>
              <w:t xml:space="preserve"> abandonnée</w:t>
            </w:r>
          </w:p>
        </w:tc>
      </w:tr>
      <w:tr w:rsidR="00DE0977" w:rsidRPr="00AE153D" w:rsidTr="00AE153D">
        <w:trPr>
          <w:cantSplit/>
          <w:trHeight w:val="692"/>
        </w:trPr>
        <w:tc>
          <w:tcPr>
            <w:tcW w:w="586" w:type="pct"/>
            <w:shd w:val="clear" w:color="auto" w:fill="auto"/>
            <w:vAlign w:val="center"/>
          </w:tcPr>
          <w:p w:rsidR="00DE0977" w:rsidRDefault="00DE0977" w:rsidP="00AE153D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DE0977" w:rsidRDefault="00DE0977" w:rsidP="00AE153D">
            <w:pPr>
              <w:ind w:left="0"/>
            </w:pPr>
            <w:r w:rsidRPr="00AE153D">
              <w:sym w:font="Wingdings" w:char="006F"/>
            </w:r>
            <w:r>
              <w:t xml:space="preserve"> corrigée</w:t>
            </w:r>
          </w:p>
          <w:p w:rsidR="00DE0977" w:rsidRPr="00AE153D" w:rsidRDefault="00DE0977" w:rsidP="00AE153D">
            <w:pPr>
              <w:ind w:left="0"/>
              <w:rPr>
                <w:rFonts w:cs="Arial"/>
              </w:rPr>
            </w:pPr>
            <w:r w:rsidRPr="00AE153D">
              <w:sym w:font="Wingdings" w:char="006F"/>
            </w:r>
            <w:r>
              <w:t xml:space="preserve"> abandonnée</w:t>
            </w:r>
          </w:p>
        </w:tc>
      </w:tr>
      <w:tr w:rsidR="00DE0977" w:rsidRPr="00AE153D" w:rsidTr="00AE153D">
        <w:trPr>
          <w:cantSplit/>
          <w:trHeight w:val="692"/>
        </w:trPr>
        <w:tc>
          <w:tcPr>
            <w:tcW w:w="586" w:type="pct"/>
            <w:shd w:val="clear" w:color="auto" w:fill="auto"/>
            <w:vAlign w:val="center"/>
          </w:tcPr>
          <w:p w:rsidR="00DE0977" w:rsidRDefault="00DE0977" w:rsidP="00AE153D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DE0977" w:rsidRDefault="00DE0977" w:rsidP="00AE153D">
            <w:pPr>
              <w:ind w:left="0"/>
            </w:pPr>
            <w:r w:rsidRPr="00AE153D">
              <w:sym w:font="Wingdings" w:char="006F"/>
            </w:r>
            <w:r>
              <w:t xml:space="preserve"> corrigée</w:t>
            </w:r>
          </w:p>
          <w:p w:rsidR="00DE0977" w:rsidRPr="00AE153D" w:rsidRDefault="00DE0977" w:rsidP="00AE153D">
            <w:pPr>
              <w:ind w:left="0"/>
              <w:rPr>
                <w:rFonts w:cs="Arial"/>
              </w:rPr>
            </w:pPr>
            <w:r w:rsidRPr="00AE153D">
              <w:sym w:font="Wingdings" w:char="006F"/>
            </w:r>
            <w:r>
              <w:t xml:space="preserve"> abandonnée</w:t>
            </w:r>
          </w:p>
        </w:tc>
      </w:tr>
      <w:tr w:rsidR="00DE0977" w:rsidRPr="00AE153D" w:rsidTr="00AE153D">
        <w:trPr>
          <w:cantSplit/>
          <w:trHeight w:val="692"/>
        </w:trPr>
        <w:tc>
          <w:tcPr>
            <w:tcW w:w="586" w:type="pct"/>
            <w:shd w:val="clear" w:color="auto" w:fill="auto"/>
            <w:vAlign w:val="center"/>
          </w:tcPr>
          <w:p w:rsidR="00DE0977" w:rsidRDefault="00DE0977" w:rsidP="00AE153D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DE0977" w:rsidRDefault="00DE0977" w:rsidP="00AE153D">
            <w:pPr>
              <w:ind w:left="0"/>
            </w:pPr>
            <w:r w:rsidRPr="00AE153D">
              <w:sym w:font="Wingdings" w:char="006F"/>
            </w:r>
            <w:r>
              <w:t xml:space="preserve"> corrigée</w:t>
            </w:r>
          </w:p>
          <w:p w:rsidR="00DE0977" w:rsidRPr="00AE153D" w:rsidRDefault="00DE0977" w:rsidP="00AE153D">
            <w:pPr>
              <w:ind w:left="0"/>
              <w:rPr>
                <w:rFonts w:cs="Arial"/>
              </w:rPr>
            </w:pPr>
            <w:r w:rsidRPr="00AE153D">
              <w:sym w:font="Wingdings" w:char="006F"/>
            </w:r>
            <w:r>
              <w:t xml:space="preserve"> abandonnée</w:t>
            </w:r>
          </w:p>
        </w:tc>
      </w:tr>
      <w:tr w:rsidR="00DE0977" w:rsidRPr="00AE153D" w:rsidTr="00AE153D">
        <w:trPr>
          <w:cantSplit/>
          <w:trHeight w:val="693"/>
        </w:trPr>
        <w:tc>
          <w:tcPr>
            <w:tcW w:w="586" w:type="pct"/>
            <w:shd w:val="clear" w:color="auto" w:fill="auto"/>
            <w:vAlign w:val="center"/>
          </w:tcPr>
          <w:p w:rsidR="00DE0977" w:rsidRDefault="00DE0977" w:rsidP="00AE153D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DE0977" w:rsidRDefault="00DE0977" w:rsidP="00AE153D">
            <w:pPr>
              <w:ind w:left="0"/>
            </w:pPr>
            <w:r w:rsidRPr="00AE153D">
              <w:sym w:font="Wingdings" w:char="006F"/>
            </w:r>
            <w:r>
              <w:t xml:space="preserve"> corrigée</w:t>
            </w:r>
          </w:p>
          <w:p w:rsidR="00DE0977" w:rsidRPr="00AE153D" w:rsidRDefault="00DE0977" w:rsidP="00AE153D">
            <w:pPr>
              <w:ind w:left="0"/>
              <w:rPr>
                <w:rFonts w:cs="Arial"/>
              </w:rPr>
            </w:pPr>
            <w:r w:rsidRPr="00AE153D">
              <w:sym w:font="Wingdings" w:char="006F"/>
            </w:r>
            <w:r>
              <w:t xml:space="preserve"> abandonnée</w:t>
            </w:r>
          </w:p>
        </w:tc>
      </w:tr>
      <w:tr w:rsidR="00DE0977" w:rsidRPr="00AE153D" w:rsidTr="00AE153D">
        <w:trPr>
          <w:cantSplit/>
          <w:trHeight w:val="693"/>
        </w:trPr>
        <w:tc>
          <w:tcPr>
            <w:tcW w:w="586" w:type="pct"/>
            <w:shd w:val="clear" w:color="auto" w:fill="auto"/>
            <w:vAlign w:val="center"/>
          </w:tcPr>
          <w:p w:rsidR="00DE0977" w:rsidRDefault="00DE0977" w:rsidP="00AE153D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DE0977" w:rsidRDefault="00DE0977" w:rsidP="00AE153D">
            <w:pPr>
              <w:ind w:left="0"/>
            </w:pPr>
            <w:r w:rsidRPr="00AE153D">
              <w:sym w:font="Wingdings" w:char="006F"/>
            </w:r>
            <w:r>
              <w:t xml:space="preserve"> corrigée</w:t>
            </w:r>
          </w:p>
          <w:p w:rsidR="00DE0977" w:rsidRPr="00AE153D" w:rsidRDefault="00DE0977" w:rsidP="00AE153D">
            <w:pPr>
              <w:ind w:left="0"/>
              <w:rPr>
                <w:rFonts w:cs="Arial"/>
              </w:rPr>
            </w:pPr>
            <w:r w:rsidRPr="00AE153D">
              <w:sym w:font="Wingdings" w:char="006F"/>
            </w:r>
            <w:r>
              <w:t xml:space="preserve"> abandonnée</w:t>
            </w:r>
          </w:p>
        </w:tc>
      </w:tr>
      <w:tr w:rsidR="00DE0977" w:rsidRPr="00AE153D" w:rsidTr="00AE153D">
        <w:trPr>
          <w:cantSplit/>
          <w:trHeight w:val="693"/>
        </w:trPr>
        <w:tc>
          <w:tcPr>
            <w:tcW w:w="586" w:type="pct"/>
            <w:shd w:val="clear" w:color="auto" w:fill="auto"/>
            <w:vAlign w:val="center"/>
          </w:tcPr>
          <w:p w:rsidR="00DE0977" w:rsidRDefault="00DE0977" w:rsidP="00AE153D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DE0977" w:rsidRDefault="00DE0977" w:rsidP="00AE153D">
            <w:pPr>
              <w:ind w:left="0"/>
            </w:pPr>
            <w:r w:rsidRPr="00AE153D">
              <w:sym w:font="Wingdings" w:char="006F"/>
            </w:r>
            <w:r>
              <w:t xml:space="preserve"> corrigée</w:t>
            </w:r>
          </w:p>
          <w:p w:rsidR="00DE0977" w:rsidRPr="00AE153D" w:rsidRDefault="00DE0977" w:rsidP="00AE153D">
            <w:pPr>
              <w:ind w:left="0"/>
              <w:rPr>
                <w:rFonts w:cs="Arial"/>
              </w:rPr>
            </w:pPr>
            <w:r w:rsidRPr="00AE153D">
              <w:sym w:font="Wingdings" w:char="006F"/>
            </w:r>
            <w:r>
              <w:t xml:space="preserve"> abandonnée</w:t>
            </w:r>
          </w:p>
        </w:tc>
      </w:tr>
      <w:tr w:rsidR="00DE0977" w:rsidRPr="00AE153D" w:rsidTr="00AE153D">
        <w:trPr>
          <w:cantSplit/>
          <w:trHeight w:val="693"/>
        </w:trPr>
        <w:tc>
          <w:tcPr>
            <w:tcW w:w="586" w:type="pct"/>
            <w:shd w:val="clear" w:color="auto" w:fill="auto"/>
            <w:vAlign w:val="center"/>
          </w:tcPr>
          <w:p w:rsidR="00DE0977" w:rsidRDefault="00DE0977" w:rsidP="00AE153D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DE0977" w:rsidRDefault="00DE0977" w:rsidP="00AE153D">
            <w:pPr>
              <w:ind w:left="0"/>
            </w:pPr>
            <w:r w:rsidRPr="00AE153D">
              <w:sym w:font="Wingdings" w:char="006F"/>
            </w:r>
            <w:r>
              <w:t xml:space="preserve"> corrigée</w:t>
            </w:r>
          </w:p>
          <w:p w:rsidR="00DE0977" w:rsidRPr="00AE153D" w:rsidRDefault="00DE0977" w:rsidP="00AE153D">
            <w:pPr>
              <w:ind w:left="0"/>
              <w:rPr>
                <w:rFonts w:cs="Arial"/>
              </w:rPr>
            </w:pPr>
            <w:r w:rsidRPr="00AE153D">
              <w:sym w:font="Wingdings" w:char="006F"/>
            </w:r>
            <w:r>
              <w:t xml:space="preserve"> abandonnée</w:t>
            </w:r>
          </w:p>
        </w:tc>
      </w:tr>
    </w:tbl>
    <w:p w:rsidR="00DE0977" w:rsidRDefault="00DE0977" w:rsidP="00DE0977"/>
    <w:p w:rsidR="00DE0977" w:rsidRDefault="00DE0977" w:rsidP="00DE0977">
      <w:pPr>
        <w:pStyle w:val="Titre1"/>
        <w:numPr>
          <w:ilvl w:val="0"/>
          <w:numId w:val="19"/>
        </w:numPr>
      </w:pPr>
      <w:r>
        <w:t>Conclusion</w:t>
      </w:r>
    </w:p>
    <w:p w:rsidR="00DE0977" w:rsidRDefault="00DE0977" w:rsidP="00DE0977">
      <w:r>
        <w:t>L'installation du poste ______________________________________________ est :</w:t>
      </w:r>
    </w:p>
    <w:p w:rsidR="00DE0977" w:rsidRDefault="00DE0977" w:rsidP="00DE0977">
      <w:pPr>
        <w:pStyle w:val="B1"/>
        <w:numPr>
          <w:ilvl w:val="0"/>
          <w:numId w:val="20"/>
        </w:numPr>
      </w:pPr>
      <w:r>
        <w:rPr>
          <w:sz w:val="24"/>
        </w:rPr>
        <w:sym w:font="Wingdings" w:char="006F"/>
      </w:r>
      <w:r>
        <w:rPr>
          <w:sz w:val="24"/>
        </w:rPr>
        <w:t xml:space="preserve"> </w:t>
      </w:r>
      <w:r>
        <w:t>Conforme</w:t>
      </w:r>
    </w:p>
    <w:p w:rsidR="00DE0977" w:rsidRDefault="00DE0977" w:rsidP="00DE0977">
      <w:pPr>
        <w:pStyle w:val="B1"/>
        <w:numPr>
          <w:ilvl w:val="0"/>
          <w:numId w:val="20"/>
        </w:numPr>
      </w:pPr>
      <w:r>
        <w:rPr>
          <w:sz w:val="24"/>
        </w:rPr>
        <w:sym w:font="Wingdings" w:char="006F"/>
      </w:r>
      <w:r>
        <w:rPr>
          <w:sz w:val="24"/>
        </w:rPr>
        <w:t xml:space="preserve"> </w:t>
      </w:r>
      <w:r>
        <w:t>Conforme sous réserve de clôture des non-conformités décrites ci-dessus</w:t>
      </w:r>
    </w:p>
    <w:p w:rsidR="00DE0977" w:rsidRDefault="00DE0977" w:rsidP="00DE0977">
      <w:pPr>
        <w:pStyle w:val="B1"/>
        <w:numPr>
          <w:ilvl w:val="0"/>
          <w:numId w:val="20"/>
        </w:numPr>
      </w:pPr>
      <w:r>
        <w:rPr>
          <w:sz w:val="24"/>
        </w:rPr>
        <w:sym w:font="Wingdings" w:char="006F"/>
      </w:r>
      <w:r>
        <w:rPr>
          <w:sz w:val="24"/>
        </w:rPr>
        <w:t xml:space="preserve"> </w:t>
      </w:r>
      <w:r>
        <w:t>non-conforme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231"/>
        <w:gridCol w:w="2114"/>
        <w:gridCol w:w="4943"/>
      </w:tblGrid>
      <w:tr w:rsidR="00DE0977" w:rsidRPr="00AE153D" w:rsidTr="00AE153D">
        <w:trPr>
          <w:trHeight w:val="265"/>
        </w:trPr>
        <w:tc>
          <w:tcPr>
            <w:tcW w:w="1201" w:type="pct"/>
            <w:shd w:val="clear" w:color="auto" w:fill="C0C0C0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Initiales</w:t>
            </w:r>
          </w:p>
        </w:tc>
        <w:tc>
          <w:tcPr>
            <w:tcW w:w="1138" w:type="pct"/>
            <w:shd w:val="clear" w:color="auto" w:fill="C0C0C0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 xml:space="preserve">Date </w:t>
            </w:r>
          </w:p>
        </w:tc>
        <w:tc>
          <w:tcPr>
            <w:tcW w:w="2662" w:type="pct"/>
            <w:shd w:val="clear" w:color="auto" w:fill="C0C0C0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Signature</w:t>
            </w:r>
          </w:p>
        </w:tc>
      </w:tr>
      <w:tr w:rsidR="00DE0977" w:rsidRPr="00AE153D" w:rsidTr="00AE153D">
        <w:trPr>
          <w:trHeight w:val="703"/>
        </w:trPr>
        <w:tc>
          <w:tcPr>
            <w:tcW w:w="1201" w:type="pct"/>
            <w:shd w:val="clear" w:color="auto" w:fill="auto"/>
            <w:vAlign w:val="center"/>
          </w:tcPr>
          <w:p w:rsidR="00DE0977" w:rsidRDefault="00DE0977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1138" w:type="pct"/>
            <w:shd w:val="clear" w:color="auto" w:fill="auto"/>
            <w:vAlign w:val="center"/>
          </w:tcPr>
          <w:p w:rsidR="00DE0977" w:rsidRDefault="00DE0977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2662" w:type="pct"/>
            <w:shd w:val="clear" w:color="auto" w:fill="auto"/>
            <w:vAlign w:val="center"/>
          </w:tcPr>
          <w:p w:rsidR="00DE0977" w:rsidRDefault="00DE0977" w:rsidP="00AE153D">
            <w:pPr>
              <w:spacing w:after="0" w:line="0" w:lineRule="atLeast"/>
              <w:ind w:left="0"/>
              <w:jc w:val="left"/>
            </w:pPr>
          </w:p>
        </w:tc>
      </w:tr>
    </w:tbl>
    <w:p w:rsidR="00DE0977" w:rsidRDefault="00DE0977" w:rsidP="00DE0977">
      <w:pPr>
        <w:pStyle w:val="Titre1"/>
        <w:numPr>
          <w:ilvl w:val="0"/>
          <w:numId w:val="19"/>
        </w:numPr>
      </w:pPr>
      <w:r>
        <w:t>Clôture des non conformités</w:t>
      </w:r>
    </w:p>
    <w:p w:rsidR="00DE0977" w:rsidRDefault="00DE0977" w:rsidP="00DE0977">
      <w:r>
        <w:t>En signant ci-dessous, l'opérateur certifie que toutes les non-conformés listées ci-dessus sont clôturées avec succès.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231"/>
        <w:gridCol w:w="2114"/>
        <w:gridCol w:w="4943"/>
      </w:tblGrid>
      <w:tr w:rsidR="00DE0977" w:rsidRPr="00AE153D" w:rsidTr="00AE153D">
        <w:trPr>
          <w:trHeight w:val="265"/>
        </w:trPr>
        <w:tc>
          <w:tcPr>
            <w:tcW w:w="1201" w:type="pct"/>
            <w:shd w:val="clear" w:color="auto" w:fill="C0C0C0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Initiales</w:t>
            </w:r>
          </w:p>
        </w:tc>
        <w:tc>
          <w:tcPr>
            <w:tcW w:w="1138" w:type="pct"/>
            <w:shd w:val="clear" w:color="auto" w:fill="C0C0C0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 xml:space="preserve">Date </w:t>
            </w:r>
          </w:p>
        </w:tc>
        <w:tc>
          <w:tcPr>
            <w:tcW w:w="2662" w:type="pct"/>
            <w:shd w:val="clear" w:color="auto" w:fill="C0C0C0"/>
            <w:vAlign w:val="center"/>
          </w:tcPr>
          <w:p w:rsidR="00DE0977" w:rsidRPr="00AE153D" w:rsidRDefault="00DE0977" w:rsidP="00AE153D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153D">
              <w:rPr>
                <w:b/>
              </w:rPr>
              <w:t>Signature</w:t>
            </w:r>
          </w:p>
        </w:tc>
      </w:tr>
      <w:tr w:rsidR="00DE0977" w:rsidRPr="00AE153D" w:rsidTr="00AE153D">
        <w:trPr>
          <w:trHeight w:val="703"/>
        </w:trPr>
        <w:tc>
          <w:tcPr>
            <w:tcW w:w="1201" w:type="pct"/>
            <w:shd w:val="clear" w:color="auto" w:fill="auto"/>
            <w:vAlign w:val="center"/>
          </w:tcPr>
          <w:p w:rsidR="00DE0977" w:rsidRDefault="00DE0977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1138" w:type="pct"/>
            <w:shd w:val="clear" w:color="auto" w:fill="auto"/>
            <w:vAlign w:val="center"/>
          </w:tcPr>
          <w:p w:rsidR="00DE0977" w:rsidRDefault="00DE0977" w:rsidP="00AE153D">
            <w:pPr>
              <w:spacing w:after="0" w:line="0" w:lineRule="atLeast"/>
              <w:ind w:left="0"/>
              <w:jc w:val="left"/>
            </w:pPr>
          </w:p>
        </w:tc>
        <w:tc>
          <w:tcPr>
            <w:tcW w:w="2662" w:type="pct"/>
            <w:shd w:val="clear" w:color="auto" w:fill="auto"/>
            <w:vAlign w:val="center"/>
          </w:tcPr>
          <w:p w:rsidR="00DE0977" w:rsidRDefault="00DE0977" w:rsidP="00AE153D">
            <w:pPr>
              <w:spacing w:after="0" w:line="0" w:lineRule="atLeast"/>
              <w:ind w:left="0"/>
              <w:jc w:val="left"/>
            </w:pPr>
          </w:p>
        </w:tc>
      </w:tr>
    </w:tbl>
    <w:p w:rsidR="00382CD8" w:rsidRPr="00382CD8" w:rsidRDefault="00DE0977" w:rsidP="00DE0977">
      <w:r w:rsidRPr="00E44AF9">
        <w:t xml:space="preserve"> </w:t>
      </w:r>
    </w:p>
    <w:sectPr w:rsidR="00382CD8" w:rsidRPr="00382C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1B0" w:rsidRDefault="00CD31B0">
      <w:r>
        <w:separator/>
      </w:r>
    </w:p>
  </w:endnote>
  <w:endnote w:type="continuationSeparator" w:id="0">
    <w:p w:rsidR="00CD31B0" w:rsidRDefault="00CD3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472" w:rsidRDefault="009F7472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A9E" w:rsidRDefault="00901A9E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472" w:rsidRDefault="009F747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1B0" w:rsidRDefault="00CD31B0">
      <w:r>
        <w:separator/>
      </w:r>
    </w:p>
  </w:footnote>
  <w:footnote w:type="continuationSeparator" w:id="0">
    <w:p w:rsidR="00CD31B0" w:rsidRDefault="00CD3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472" w:rsidRDefault="009F7472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188"/>
      <w:gridCol w:w="6300"/>
      <w:gridCol w:w="720"/>
      <w:gridCol w:w="1080"/>
    </w:tblGrid>
    <w:tr w:rsidR="00901A9E" w:rsidRPr="00AE153D" w:rsidTr="00AE153D">
      <w:trPr>
        <w:trHeight w:val="169"/>
      </w:trPr>
      <w:tc>
        <w:tcPr>
          <w:tcW w:w="1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901A9E" w:rsidRDefault="00DC3D5D" w:rsidP="00AE153D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901A9E" w:rsidRPr="00AE153D" w:rsidRDefault="00901A9E" w:rsidP="00AE153D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AE153D">
            <w:rPr>
              <w:rFonts w:ascii="Arial Black" w:hAnsi="Arial Black"/>
              <w:caps/>
              <w:sz w:val="20"/>
              <w:szCs w:val="20"/>
            </w:rPr>
            <w:fldChar w:fldCharType="begin"/>
          </w:r>
          <w:r w:rsidRPr="00AE153D">
            <w:rPr>
              <w:rFonts w:ascii="Arial Black" w:hAnsi="Arial Black"/>
              <w:caps/>
              <w:sz w:val="20"/>
              <w:szCs w:val="20"/>
            </w:rPr>
            <w:instrText xml:space="preserve"> TITLE   \* MERGEFORMAT </w:instrText>
          </w:r>
          <w:r w:rsidRPr="00AE153D">
            <w:rPr>
              <w:rFonts w:ascii="Arial Black" w:hAnsi="Arial Black"/>
              <w:caps/>
              <w:sz w:val="20"/>
              <w:szCs w:val="20"/>
            </w:rPr>
            <w:fldChar w:fldCharType="separate"/>
          </w:r>
          <w:r w:rsidR="003965D6">
            <w:rPr>
              <w:rFonts w:ascii="Arial Black" w:hAnsi="Arial Black"/>
              <w:caps/>
              <w:sz w:val="20"/>
              <w:szCs w:val="20"/>
            </w:rPr>
            <w:t>Check-list d'intervention</w:t>
          </w:r>
          <w:r w:rsidRPr="00AE153D">
            <w:rPr>
              <w:rFonts w:ascii="Arial Black" w:hAnsi="Arial Black"/>
              <w:caps/>
              <w:sz w:val="20"/>
              <w:szCs w:val="20"/>
            </w:rPr>
            <w:fldChar w:fldCharType="end"/>
          </w:r>
        </w:p>
        <w:p w:rsidR="00901A9E" w:rsidRPr="00AE153D" w:rsidRDefault="00901A9E" w:rsidP="00AE153D">
          <w:pPr>
            <w:pStyle w:val="En-tte"/>
            <w:spacing w:after="0"/>
            <w:jc w:val="center"/>
            <w:rPr>
              <w:rFonts w:ascii="Arial Black" w:hAnsi="Arial Black"/>
              <w:sz w:val="24"/>
            </w:rPr>
          </w:pPr>
          <w:r w:rsidRPr="00AE153D">
            <w:rPr>
              <w:rFonts w:ascii="Arial Black" w:hAnsi="Arial Black"/>
              <w:sz w:val="20"/>
              <w:szCs w:val="20"/>
            </w:rPr>
            <w:fldChar w:fldCharType="begin"/>
          </w:r>
          <w:r w:rsidRPr="00AE153D">
            <w:rPr>
              <w:rFonts w:ascii="Arial Black" w:hAnsi="Arial Black"/>
              <w:sz w:val="20"/>
              <w:szCs w:val="20"/>
            </w:rPr>
            <w:instrText xml:space="preserve"> subject </w:instrText>
          </w:r>
          <w:r w:rsidRPr="00AE153D">
            <w:rPr>
              <w:rFonts w:ascii="Arial Black" w:hAnsi="Arial Black"/>
              <w:sz w:val="20"/>
              <w:szCs w:val="20"/>
            </w:rPr>
            <w:fldChar w:fldCharType="separate"/>
          </w:r>
          <w:r w:rsidR="003965D6">
            <w:rPr>
              <w:rFonts w:ascii="Arial Black" w:hAnsi="Arial Black"/>
              <w:sz w:val="20"/>
              <w:szCs w:val="20"/>
            </w:rPr>
            <w:t>Installation de poste utilisateur</w:t>
          </w:r>
          <w:r w:rsidRPr="00AE153D">
            <w:rPr>
              <w:rFonts w:ascii="Arial Black" w:hAnsi="Arial Black"/>
              <w:sz w:val="20"/>
              <w:szCs w:val="20"/>
            </w:rPr>
            <w:fldChar w:fldCharType="end"/>
          </w:r>
        </w:p>
      </w:tc>
      <w:tc>
        <w:tcPr>
          <w:tcW w:w="72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901A9E" w:rsidRPr="00AE153D" w:rsidRDefault="00901A9E" w:rsidP="00AE153D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AE153D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108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901A9E" w:rsidRPr="00AE153D" w:rsidRDefault="00901A9E" w:rsidP="00AE153D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CL_Inst</w:t>
          </w:r>
        </w:p>
      </w:tc>
    </w:tr>
    <w:tr w:rsidR="00901A9E" w:rsidRPr="00AE153D" w:rsidTr="00AE153D">
      <w:trPr>
        <w:trHeight w:val="152"/>
      </w:trPr>
      <w:tc>
        <w:tcPr>
          <w:tcW w:w="1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01A9E" w:rsidRPr="00AE153D" w:rsidRDefault="00901A9E" w:rsidP="00AE153D">
          <w:pPr>
            <w:spacing w:after="0"/>
            <w:ind w:left="0"/>
            <w:jc w:val="left"/>
            <w:rPr>
              <w:sz w:val="16"/>
            </w:rPr>
          </w:pPr>
        </w:p>
      </w:tc>
      <w:tc>
        <w:tcPr>
          <w:tcW w:w="630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01A9E" w:rsidRPr="00AE153D" w:rsidRDefault="00901A9E" w:rsidP="00AE153D">
          <w:pPr>
            <w:spacing w:after="0"/>
            <w:ind w:left="0"/>
            <w:jc w:val="left"/>
            <w:rPr>
              <w:rFonts w:ascii="Arial Black" w:hAnsi="Arial Black"/>
              <w:sz w:val="24"/>
            </w:rPr>
          </w:pPr>
        </w:p>
      </w:tc>
      <w:tc>
        <w:tcPr>
          <w:tcW w:w="72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901A9E" w:rsidRPr="00AE153D" w:rsidRDefault="00901A9E" w:rsidP="00AE153D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AE153D">
            <w:rPr>
              <w:rFonts w:ascii="Arial Black" w:hAnsi="Arial Black"/>
              <w:caps/>
              <w:sz w:val="12"/>
              <w:szCs w:val="12"/>
            </w:rPr>
            <w:t>Ver.</w:t>
          </w:r>
        </w:p>
      </w:tc>
      <w:tc>
        <w:tcPr>
          <w:tcW w:w="108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901A9E" w:rsidRDefault="00901A9E" w:rsidP="00AE153D">
          <w:pPr>
            <w:pStyle w:val="En-tte"/>
            <w:spacing w:after="0"/>
            <w:jc w:val="center"/>
          </w:pPr>
          <w:r>
            <w:t xml:space="preserve"> </w:t>
          </w:r>
          <w:smartTag w:uri="urn:schemas-microsoft-com:office:smarttags" w:element="date">
            <w:smartTagPr>
              <w:attr w:name="Year" w:val="10"/>
              <w:attr w:name="Day" w:val="26"/>
              <w:attr w:name="Month" w:val="2"/>
              <w:attr w:name="ls" w:val="trans"/>
            </w:smartTagPr>
            <w:r w:rsidR="009F7472">
              <w:t>26</w:t>
            </w:r>
            <w:r>
              <w:t>/02/10</w:t>
            </w:r>
          </w:smartTag>
        </w:p>
      </w:tc>
    </w:tr>
    <w:tr w:rsidR="00901A9E" w:rsidRPr="00AE153D" w:rsidTr="00AE153D">
      <w:trPr>
        <w:trHeight w:val="121"/>
      </w:trPr>
      <w:tc>
        <w:tcPr>
          <w:tcW w:w="1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01A9E" w:rsidRPr="00AE153D" w:rsidRDefault="00901A9E" w:rsidP="00AE153D">
          <w:pPr>
            <w:spacing w:after="0"/>
            <w:ind w:left="0"/>
            <w:jc w:val="left"/>
            <w:rPr>
              <w:sz w:val="16"/>
            </w:rPr>
          </w:pPr>
        </w:p>
      </w:tc>
      <w:tc>
        <w:tcPr>
          <w:tcW w:w="630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01A9E" w:rsidRPr="00AE153D" w:rsidRDefault="00901A9E" w:rsidP="00AE153D">
          <w:pPr>
            <w:spacing w:after="0"/>
            <w:ind w:left="0"/>
            <w:jc w:val="left"/>
            <w:rPr>
              <w:rFonts w:ascii="Arial Black" w:hAnsi="Arial Black"/>
              <w:sz w:val="24"/>
            </w:rPr>
          </w:pPr>
        </w:p>
      </w:tc>
      <w:tc>
        <w:tcPr>
          <w:tcW w:w="72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901A9E" w:rsidRDefault="00901A9E" w:rsidP="00AE153D">
          <w:pPr>
            <w:pStyle w:val="En-tte"/>
            <w:spacing w:after="0"/>
            <w:jc w:val="right"/>
          </w:pPr>
          <w:r w:rsidRPr="00AE153D">
            <w:rPr>
              <w:rFonts w:ascii="Arial Black" w:hAnsi="Arial Black"/>
              <w:caps/>
              <w:sz w:val="12"/>
              <w:szCs w:val="12"/>
            </w:rPr>
            <w:t>page</w:t>
          </w: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01A9E" w:rsidRDefault="00901A9E" w:rsidP="00AE153D">
          <w:pPr>
            <w:pStyle w:val="En-tte"/>
            <w:spacing w:after="0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C3D5D">
            <w:rPr>
              <w:noProof/>
            </w:rPr>
            <w:t>2</w:t>
          </w:r>
          <w:r>
            <w:fldChar w:fldCharType="end"/>
          </w:r>
          <w:r>
            <w:t xml:space="preserve"> sur </w:t>
          </w:r>
          <w:fldSimple w:instr=" NUMPAGES   \* MERGEFORMAT ">
            <w:r w:rsidR="00DC3D5D">
              <w:rPr>
                <w:noProof/>
              </w:rPr>
              <w:t>2</w:t>
            </w:r>
          </w:fldSimple>
        </w:p>
      </w:tc>
    </w:tr>
  </w:tbl>
  <w:p w:rsidR="00901A9E" w:rsidRPr="00E20C9C" w:rsidRDefault="00901A9E" w:rsidP="00E20C9C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472" w:rsidRDefault="009F747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CC00E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E6CEFE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CA6D56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8AA129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4542FE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6523EF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5AA4E4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53264D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2DAD91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49670D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732B7DA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782E445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9"/>
  </w:num>
  <w:num w:numId="3">
    <w:abstractNumId w:val="12"/>
  </w:num>
  <w:num w:numId="4">
    <w:abstractNumId w:val="13"/>
  </w:num>
  <w:num w:numId="5">
    <w:abstractNumId w:val="10"/>
  </w:num>
  <w:num w:numId="6">
    <w:abstractNumId w:val="12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1"/>
  </w:num>
  <w:num w:numId="23">
    <w:abstractNumId w:val="15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94B"/>
    <w:rsid w:val="00010ABF"/>
    <w:rsid w:val="000333CF"/>
    <w:rsid w:val="0004230B"/>
    <w:rsid w:val="00042890"/>
    <w:rsid w:val="00044A9F"/>
    <w:rsid w:val="00064B31"/>
    <w:rsid w:val="0007039A"/>
    <w:rsid w:val="00070907"/>
    <w:rsid w:val="0009770C"/>
    <w:rsid w:val="000B6E0A"/>
    <w:rsid w:val="000C5C1B"/>
    <w:rsid w:val="000E20A9"/>
    <w:rsid w:val="000E425F"/>
    <w:rsid w:val="00102E03"/>
    <w:rsid w:val="001138D9"/>
    <w:rsid w:val="00126B34"/>
    <w:rsid w:val="0013006F"/>
    <w:rsid w:val="001401D8"/>
    <w:rsid w:val="0014771C"/>
    <w:rsid w:val="00167728"/>
    <w:rsid w:val="001C0753"/>
    <w:rsid w:val="001D0B7F"/>
    <w:rsid w:val="001D63B2"/>
    <w:rsid w:val="001D7DA5"/>
    <w:rsid w:val="001E18A8"/>
    <w:rsid w:val="001E59B6"/>
    <w:rsid w:val="001E6289"/>
    <w:rsid w:val="0021095B"/>
    <w:rsid w:val="002131FC"/>
    <w:rsid w:val="002147EC"/>
    <w:rsid w:val="00215D64"/>
    <w:rsid w:val="002244F4"/>
    <w:rsid w:val="00225E90"/>
    <w:rsid w:val="00230A18"/>
    <w:rsid w:val="0024140E"/>
    <w:rsid w:val="00242BBF"/>
    <w:rsid w:val="00247ADB"/>
    <w:rsid w:val="00262BB3"/>
    <w:rsid w:val="00290356"/>
    <w:rsid w:val="00291EC3"/>
    <w:rsid w:val="002941BF"/>
    <w:rsid w:val="002B0174"/>
    <w:rsid w:val="002C4F9A"/>
    <w:rsid w:val="002C79BE"/>
    <w:rsid w:val="002F022B"/>
    <w:rsid w:val="002F2738"/>
    <w:rsid w:val="002F4372"/>
    <w:rsid w:val="002F7413"/>
    <w:rsid w:val="0030168B"/>
    <w:rsid w:val="00304897"/>
    <w:rsid w:val="00312CB3"/>
    <w:rsid w:val="003340FF"/>
    <w:rsid w:val="00335887"/>
    <w:rsid w:val="00354837"/>
    <w:rsid w:val="0035567D"/>
    <w:rsid w:val="003704AB"/>
    <w:rsid w:val="00382CD8"/>
    <w:rsid w:val="003965D6"/>
    <w:rsid w:val="003975F7"/>
    <w:rsid w:val="003A2E06"/>
    <w:rsid w:val="003B0F73"/>
    <w:rsid w:val="003B29B1"/>
    <w:rsid w:val="003B38BA"/>
    <w:rsid w:val="003D0776"/>
    <w:rsid w:val="003D6BDC"/>
    <w:rsid w:val="003F769C"/>
    <w:rsid w:val="00415A73"/>
    <w:rsid w:val="004345D3"/>
    <w:rsid w:val="00452F32"/>
    <w:rsid w:val="00455417"/>
    <w:rsid w:val="00471EED"/>
    <w:rsid w:val="004722EE"/>
    <w:rsid w:val="00473221"/>
    <w:rsid w:val="00476C4F"/>
    <w:rsid w:val="004858E2"/>
    <w:rsid w:val="004A105A"/>
    <w:rsid w:val="004B74E2"/>
    <w:rsid w:val="004C0792"/>
    <w:rsid w:val="004D0514"/>
    <w:rsid w:val="004D5A29"/>
    <w:rsid w:val="004E3644"/>
    <w:rsid w:val="00512CB9"/>
    <w:rsid w:val="00525D68"/>
    <w:rsid w:val="00526EFB"/>
    <w:rsid w:val="00527F19"/>
    <w:rsid w:val="0053719C"/>
    <w:rsid w:val="00540599"/>
    <w:rsid w:val="00562AA6"/>
    <w:rsid w:val="005758D2"/>
    <w:rsid w:val="00583B34"/>
    <w:rsid w:val="00585F4F"/>
    <w:rsid w:val="005A0C71"/>
    <w:rsid w:val="005A137A"/>
    <w:rsid w:val="005B50FE"/>
    <w:rsid w:val="005C3475"/>
    <w:rsid w:val="005E04B9"/>
    <w:rsid w:val="005E2275"/>
    <w:rsid w:val="005E498B"/>
    <w:rsid w:val="00602393"/>
    <w:rsid w:val="00606879"/>
    <w:rsid w:val="00616D89"/>
    <w:rsid w:val="00622520"/>
    <w:rsid w:val="006255DE"/>
    <w:rsid w:val="00640D86"/>
    <w:rsid w:val="006458AF"/>
    <w:rsid w:val="00652215"/>
    <w:rsid w:val="0065364E"/>
    <w:rsid w:val="00661266"/>
    <w:rsid w:val="006663D5"/>
    <w:rsid w:val="00672F0E"/>
    <w:rsid w:val="0067545C"/>
    <w:rsid w:val="006810CE"/>
    <w:rsid w:val="0069094C"/>
    <w:rsid w:val="0069479A"/>
    <w:rsid w:val="006A2DF2"/>
    <w:rsid w:val="006C27EF"/>
    <w:rsid w:val="006C4972"/>
    <w:rsid w:val="006D2B95"/>
    <w:rsid w:val="007025C8"/>
    <w:rsid w:val="0070301F"/>
    <w:rsid w:val="007441FE"/>
    <w:rsid w:val="00757FEE"/>
    <w:rsid w:val="00760C3B"/>
    <w:rsid w:val="00760CBB"/>
    <w:rsid w:val="007646EC"/>
    <w:rsid w:val="0077798F"/>
    <w:rsid w:val="0078280A"/>
    <w:rsid w:val="00786C29"/>
    <w:rsid w:val="007944CE"/>
    <w:rsid w:val="00795963"/>
    <w:rsid w:val="007B43CF"/>
    <w:rsid w:val="007B6915"/>
    <w:rsid w:val="007E566C"/>
    <w:rsid w:val="007E59B2"/>
    <w:rsid w:val="00814C8A"/>
    <w:rsid w:val="00823380"/>
    <w:rsid w:val="00843026"/>
    <w:rsid w:val="008569EC"/>
    <w:rsid w:val="00856AF4"/>
    <w:rsid w:val="00884AD8"/>
    <w:rsid w:val="00891595"/>
    <w:rsid w:val="00896F21"/>
    <w:rsid w:val="008A29FB"/>
    <w:rsid w:val="008B431E"/>
    <w:rsid w:val="008D0F0F"/>
    <w:rsid w:val="008D4605"/>
    <w:rsid w:val="008D5523"/>
    <w:rsid w:val="008D6859"/>
    <w:rsid w:val="008D7807"/>
    <w:rsid w:val="008E3972"/>
    <w:rsid w:val="008E59D5"/>
    <w:rsid w:val="008E6937"/>
    <w:rsid w:val="008F31BB"/>
    <w:rsid w:val="008F602C"/>
    <w:rsid w:val="008F6F15"/>
    <w:rsid w:val="00901A9E"/>
    <w:rsid w:val="00904C48"/>
    <w:rsid w:val="0093185C"/>
    <w:rsid w:val="00931962"/>
    <w:rsid w:val="00941691"/>
    <w:rsid w:val="009439F4"/>
    <w:rsid w:val="00957C6B"/>
    <w:rsid w:val="00960007"/>
    <w:rsid w:val="00960BC2"/>
    <w:rsid w:val="00965E48"/>
    <w:rsid w:val="00971ECB"/>
    <w:rsid w:val="00976CCF"/>
    <w:rsid w:val="00993581"/>
    <w:rsid w:val="00993BFA"/>
    <w:rsid w:val="009A3011"/>
    <w:rsid w:val="009A49A4"/>
    <w:rsid w:val="009B183D"/>
    <w:rsid w:val="009B1983"/>
    <w:rsid w:val="009B2C35"/>
    <w:rsid w:val="009B732D"/>
    <w:rsid w:val="009D004E"/>
    <w:rsid w:val="009D40FC"/>
    <w:rsid w:val="009E5D6D"/>
    <w:rsid w:val="009F7472"/>
    <w:rsid w:val="00A025EC"/>
    <w:rsid w:val="00A45EAC"/>
    <w:rsid w:val="00A55777"/>
    <w:rsid w:val="00A67CC0"/>
    <w:rsid w:val="00A74A24"/>
    <w:rsid w:val="00A74EC8"/>
    <w:rsid w:val="00A84A7D"/>
    <w:rsid w:val="00A8639D"/>
    <w:rsid w:val="00A95D42"/>
    <w:rsid w:val="00AA2DAA"/>
    <w:rsid w:val="00AB5953"/>
    <w:rsid w:val="00AC70D5"/>
    <w:rsid w:val="00AD7B4D"/>
    <w:rsid w:val="00AE153D"/>
    <w:rsid w:val="00AE479E"/>
    <w:rsid w:val="00AF1F8A"/>
    <w:rsid w:val="00AF2E71"/>
    <w:rsid w:val="00B14136"/>
    <w:rsid w:val="00B2072E"/>
    <w:rsid w:val="00B36582"/>
    <w:rsid w:val="00B43976"/>
    <w:rsid w:val="00B45682"/>
    <w:rsid w:val="00B47513"/>
    <w:rsid w:val="00B551E1"/>
    <w:rsid w:val="00B56A64"/>
    <w:rsid w:val="00B80C7F"/>
    <w:rsid w:val="00B92FB7"/>
    <w:rsid w:val="00B9665C"/>
    <w:rsid w:val="00BA4049"/>
    <w:rsid w:val="00BA7DDC"/>
    <w:rsid w:val="00BB0C6C"/>
    <w:rsid w:val="00BB1AF4"/>
    <w:rsid w:val="00C0410F"/>
    <w:rsid w:val="00C13B66"/>
    <w:rsid w:val="00C23413"/>
    <w:rsid w:val="00C262BD"/>
    <w:rsid w:val="00C3013D"/>
    <w:rsid w:val="00C315BE"/>
    <w:rsid w:val="00C35B45"/>
    <w:rsid w:val="00C51098"/>
    <w:rsid w:val="00C53985"/>
    <w:rsid w:val="00C54662"/>
    <w:rsid w:val="00C56D4B"/>
    <w:rsid w:val="00C80E81"/>
    <w:rsid w:val="00C9070F"/>
    <w:rsid w:val="00C946BD"/>
    <w:rsid w:val="00CA4896"/>
    <w:rsid w:val="00CA68BE"/>
    <w:rsid w:val="00CB0998"/>
    <w:rsid w:val="00CB6EAB"/>
    <w:rsid w:val="00CC1337"/>
    <w:rsid w:val="00CD31B0"/>
    <w:rsid w:val="00CD4818"/>
    <w:rsid w:val="00CF1793"/>
    <w:rsid w:val="00CF1C51"/>
    <w:rsid w:val="00CF36C3"/>
    <w:rsid w:val="00D0326E"/>
    <w:rsid w:val="00D34E1F"/>
    <w:rsid w:val="00D37BD5"/>
    <w:rsid w:val="00D47D4D"/>
    <w:rsid w:val="00D56080"/>
    <w:rsid w:val="00D5676A"/>
    <w:rsid w:val="00D72198"/>
    <w:rsid w:val="00D733EB"/>
    <w:rsid w:val="00D75EED"/>
    <w:rsid w:val="00D8571E"/>
    <w:rsid w:val="00D92C1D"/>
    <w:rsid w:val="00D945B1"/>
    <w:rsid w:val="00DB257D"/>
    <w:rsid w:val="00DB56F6"/>
    <w:rsid w:val="00DC3D5D"/>
    <w:rsid w:val="00DC5DF9"/>
    <w:rsid w:val="00DC72A1"/>
    <w:rsid w:val="00DD23C3"/>
    <w:rsid w:val="00DE0977"/>
    <w:rsid w:val="00DE2981"/>
    <w:rsid w:val="00DF1017"/>
    <w:rsid w:val="00DF683E"/>
    <w:rsid w:val="00E13751"/>
    <w:rsid w:val="00E1445D"/>
    <w:rsid w:val="00E20C9C"/>
    <w:rsid w:val="00E21EFB"/>
    <w:rsid w:val="00E43176"/>
    <w:rsid w:val="00E44AF9"/>
    <w:rsid w:val="00E5406A"/>
    <w:rsid w:val="00E62499"/>
    <w:rsid w:val="00E768B3"/>
    <w:rsid w:val="00E84173"/>
    <w:rsid w:val="00E8473B"/>
    <w:rsid w:val="00E9661F"/>
    <w:rsid w:val="00E96BF8"/>
    <w:rsid w:val="00E96F6D"/>
    <w:rsid w:val="00EA1B86"/>
    <w:rsid w:val="00EA1CF4"/>
    <w:rsid w:val="00EB00A5"/>
    <w:rsid w:val="00EB1393"/>
    <w:rsid w:val="00EC18DF"/>
    <w:rsid w:val="00EC294B"/>
    <w:rsid w:val="00EC29A4"/>
    <w:rsid w:val="00EC4366"/>
    <w:rsid w:val="00ED39DC"/>
    <w:rsid w:val="00EF4C28"/>
    <w:rsid w:val="00F33735"/>
    <w:rsid w:val="00F37B16"/>
    <w:rsid w:val="00F57264"/>
    <w:rsid w:val="00F60E83"/>
    <w:rsid w:val="00F80522"/>
    <w:rsid w:val="00F86E3A"/>
    <w:rsid w:val="00FA4D1C"/>
    <w:rsid w:val="00FB5B05"/>
    <w:rsid w:val="00FC33EE"/>
    <w:rsid w:val="00FC5303"/>
    <w:rsid w:val="00FF1D83"/>
    <w:rsid w:val="00FF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6582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1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1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1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9B1983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9B1983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9B1983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9B1983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9B1983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B14136"/>
    <w:pPr>
      <w:numPr>
        <w:numId w:val="4"/>
      </w:numPr>
      <w:tabs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2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5406A"/>
    <w:pPr>
      <w:numPr>
        <w:numId w:val="3"/>
      </w:numPr>
      <w:tabs>
        <w:tab w:val="left" w:pos="851"/>
      </w:tabs>
    </w:pPr>
    <w:rPr>
      <w:szCs w:val="20"/>
      <w:lang w:eastAsia="en-US"/>
    </w:rPr>
  </w:style>
  <w:style w:type="paragraph" w:customStyle="1" w:styleId="B3">
    <w:name w:val="B3"/>
    <w:basedOn w:val="B2"/>
    <w:rsid w:val="00B14136"/>
    <w:pPr>
      <w:numPr>
        <w:numId w:val="5"/>
      </w:numPr>
      <w:tabs>
        <w:tab w:val="clear" w:pos="567"/>
      </w:tabs>
      <w:spacing w:before="20" w:after="20"/>
      <w:ind w:left="1418" w:hanging="284"/>
    </w:pPr>
  </w:style>
  <w:style w:type="character" w:styleId="Marquedecommentaire">
    <w:name w:val="annotation reference"/>
    <w:semiHidden/>
    <w:rsid w:val="004D0514"/>
    <w:rPr>
      <w:sz w:val="16"/>
      <w:szCs w:val="16"/>
    </w:rPr>
  </w:style>
  <w:style w:type="paragraph" w:styleId="Commentaire">
    <w:name w:val="annotation text"/>
    <w:basedOn w:val="Normal"/>
    <w:semiHidden/>
    <w:rsid w:val="004D0514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4D0514"/>
    <w:rPr>
      <w:b/>
      <w:bCs/>
    </w:rPr>
  </w:style>
  <w:style w:type="paragraph" w:styleId="Textedebulles">
    <w:name w:val="Balloon Text"/>
    <w:basedOn w:val="Normal"/>
    <w:semiHidden/>
    <w:rsid w:val="004D0514"/>
    <w:rPr>
      <w:rFonts w:ascii="Tahoma" w:hAnsi="Tahoma" w:cs="Tahoma"/>
      <w:sz w:val="16"/>
      <w:szCs w:val="16"/>
    </w:rPr>
  </w:style>
  <w:style w:type="character" w:styleId="Lienhypertexte">
    <w:name w:val="Hyperlink"/>
    <w:rsid w:val="003A2E06"/>
    <w:rPr>
      <w:color w:val="0000FF"/>
      <w:u w:val="single"/>
    </w:rPr>
  </w:style>
  <w:style w:type="character" w:customStyle="1" w:styleId="B1Car">
    <w:name w:val="B1 Car"/>
    <w:link w:val="B1"/>
    <w:rsid w:val="00E5406A"/>
    <w:rPr>
      <w:rFonts w:ascii="Arial" w:hAnsi="Arial"/>
      <w:sz w:val="18"/>
      <w:lang w:val="fr-FR" w:eastAsia="en-US" w:bidi="ar-SA"/>
    </w:rPr>
  </w:style>
  <w:style w:type="character" w:styleId="Lienhypertextesuivivisit">
    <w:name w:val="FollowedHyperlink"/>
    <w:rsid w:val="005E498B"/>
    <w:rPr>
      <w:color w:val="800080"/>
      <w:u w:val="single"/>
    </w:rPr>
  </w:style>
  <w:style w:type="paragraph" w:customStyle="1" w:styleId="StyleB1GaucheAprs0ptInterligneAumoins0pt">
    <w:name w:val="Style B1 + Gauche Après : 0 pt Interligne : Au moins 0 pt"/>
    <w:basedOn w:val="B1"/>
    <w:rsid w:val="00E5406A"/>
    <w:pPr>
      <w:spacing w:after="0" w:line="0" w:lineRule="atLeast"/>
      <w:jc w:val="left"/>
    </w:pPr>
  </w:style>
  <w:style w:type="paragraph" w:styleId="Notedebasdepage">
    <w:name w:val="footnote text"/>
    <w:basedOn w:val="Normal"/>
    <w:semiHidden/>
    <w:rsid w:val="007B6915"/>
    <w:rPr>
      <w:sz w:val="20"/>
      <w:szCs w:val="20"/>
    </w:rPr>
  </w:style>
  <w:style w:type="character" w:styleId="Appelnotedebasdep">
    <w:name w:val="footnote reference"/>
    <w:semiHidden/>
    <w:rsid w:val="007B6915"/>
    <w:rPr>
      <w:vertAlign w:val="superscript"/>
    </w:rPr>
  </w:style>
  <w:style w:type="numbering" w:styleId="111111">
    <w:name w:val="Outline List 2"/>
    <w:basedOn w:val="Aucuneliste"/>
    <w:rsid w:val="009B1983"/>
    <w:pPr>
      <w:numPr>
        <w:numId w:val="21"/>
      </w:numPr>
    </w:pPr>
  </w:style>
  <w:style w:type="numbering" w:styleId="1ai">
    <w:name w:val="Outline List 1"/>
    <w:basedOn w:val="Aucuneliste"/>
    <w:rsid w:val="009B1983"/>
    <w:pPr>
      <w:numPr>
        <w:numId w:val="22"/>
      </w:numPr>
    </w:pPr>
  </w:style>
  <w:style w:type="character" w:styleId="Accentuation">
    <w:name w:val="Emphasis"/>
    <w:qFormat/>
    <w:rsid w:val="009B1983"/>
    <w:rPr>
      <w:i/>
      <w:iCs/>
    </w:rPr>
  </w:style>
  <w:style w:type="character" w:styleId="AcronymeHTML">
    <w:name w:val="HTML Acronym"/>
    <w:rsid w:val="009B1983"/>
  </w:style>
  <w:style w:type="paragraph" w:styleId="Adressedestinataire">
    <w:name w:val="envelope address"/>
    <w:basedOn w:val="Normal"/>
    <w:rsid w:val="009B198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B198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B1983"/>
    <w:rPr>
      <w:i/>
      <w:iCs/>
    </w:rPr>
  </w:style>
  <w:style w:type="character" w:customStyle="1" w:styleId="AdresseHTMLCar">
    <w:name w:val="Adresse HTML Car"/>
    <w:link w:val="AdresseHTML"/>
    <w:rsid w:val="009B1983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9B1983"/>
    <w:rPr>
      <w:vertAlign w:val="superscript"/>
    </w:rPr>
  </w:style>
  <w:style w:type="character" w:customStyle="1" w:styleId="Titre5Car">
    <w:name w:val="Titre 5 Car"/>
    <w:link w:val="Titre5"/>
    <w:semiHidden/>
    <w:rsid w:val="009B198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9B1983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9B1983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9B198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9B1983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9B1983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B1983"/>
  </w:style>
  <w:style w:type="paragraph" w:styleId="Citation">
    <w:name w:val="Quote"/>
    <w:basedOn w:val="Normal"/>
    <w:next w:val="Normal"/>
    <w:link w:val="CitationCar"/>
    <w:uiPriority w:val="29"/>
    <w:qFormat/>
    <w:rsid w:val="009B198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B1983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9B198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B19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B1983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9B198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B198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B1983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B1983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B1983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B1983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B1983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B1983"/>
    <w:pPr>
      <w:spacing w:after="120"/>
    </w:pPr>
  </w:style>
  <w:style w:type="character" w:customStyle="1" w:styleId="CorpsdetexteCar">
    <w:name w:val="Corps de texte Car"/>
    <w:link w:val="Corpsdetexte"/>
    <w:rsid w:val="009B1983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9B198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B1983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9B198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B1983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9B1983"/>
  </w:style>
  <w:style w:type="character" w:customStyle="1" w:styleId="DateCar">
    <w:name w:val="Date Car"/>
    <w:link w:val="Date"/>
    <w:rsid w:val="009B1983"/>
    <w:rPr>
      <w:rFonts w:ascii="Arial" w:hAnsi="Arial"/>
      <w:sz w:val="18"/>
      <w:szCs w:val="24"/>
    </w:rPr>
  </w:style>
  <w:style w:type="character" w:styleId="DfinitionHTML">
    <w:name w:val="HTML Definition"/>
    <w:rsid w:val="009B1983"/>
    <w:rPr>
      <w:i/>
      <w:iCs/>
    </w:rPr>
  </w:style>
  <w:style w:type="table" w:styleId="Effetsdetableau3D1">
    <w:name w:val="Table 3D effects 1"/>
    <w:basedOn w:val="TableauNormal"/>
    <w:rsid w:val="009B1983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B1983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B1983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B1983"/>
    <w:rPr>
      <w:b/>
      <w:bCs/>
    </w:rPr>
  </w:style>
  <w:style w:type="character" w:styleId="Emphaseintense">
    <w:name w:val="Intense Emphasis"/>
    <w:uiPriority w:val="21"/>
    <w:qFormat/>
    <w:rsid w:val="009B198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B198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B19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B198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B1983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9B198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B198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B198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9B1983"/>
    <w:pPr>
      <w:ind w:left="4252"/>
    </w:pPr>
  </w:style>
  <w:style w:type="character" w:customStyle="1" w:styleId="FormuledepolitesseCar">
    <w:name w:val="Formule de politesse Car"/>
    <w:link w:val="Formuledepolitesse"/>
    <w:rsid w:val="009B1983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9B198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B198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B198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B198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B198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B198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B198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B19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B19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B19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B19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B19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B19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B19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B1983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B1983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B1983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B198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B19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B198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B198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B198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B198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B198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B19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B19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B19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B19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B19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B19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B19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B1983"/>
    <w:pPr>
      <w:ind w:left="180" w:hanging="180"/>
    </w:pPr>
  </w:style>
  <w:style w:type="paragraph" w:styleId="Index2">
    <w:name w:val="index 2"/>
    <w:basedOn w:val="Normal"/>
    <w:next w:val="Normal"/>
    <w:rsid w:val="009B1983"/>
    <w:pPr>
      <w:ind w:left="360" w:hanging="180"/>
    </w:pPr>
  </w:style>
  <w:style w:type="paragraph" w:styleId="Index3">
    <w:name w:val="index 3"/>
    <w:basedOn w:val="Normal"/>
    <w:next w:val="Normal"/>
    <w:rsid w:val="009B1983"/>
    <w:pPr>
      <w:ind w:left="540" w:hanging="180"/>
    </w:pPr>
  </w:style>
  <w:style w:type="paragraph" w:styleId="Index4">
    <w:name w:val="index 4"/>
    <w:basedOn w:val="Normal"/>
    <w:next w:val="Normal"/>
    <w:rsid w:val="009B1983"/>
    <w:pPr>
      <w:ind w:left="720" w:hanging="180"/>
    </w:pPr>
  </w:style>
  <w:style w:type="paragraph" w:styleId="Index5">
    <w:name w:val="index 5"/>
    <w:basedOn w:val="Normal"/>
    <w:next w:val="Normal"/>
    <w:rsid w:val="009B1983"/>
    <w:pPr>
      <w:ind w:left="900" w:hanging="180"/>
    </w:pPr>
  </w:style>
  <w:style w:type="paragraph" w:styleId="Index6">
    <w:name w:val="index 6"/>
    <w:basedOn w:val="Normal"/>
    <w:next w:val="Normal"/>
    <w:rsid w:val="009B1983"/>
    <w:pPr>
      <w:ind w:left="1080" w:hanging="180"/>
    </w:pPr>
  </w:style>
  <w:style w:type="paragraph" w:styleId="Index7">
    <w:name w:val="index 7"/>
    <w:basedOn w:val="Normal"/>
    <w:next w:val="Normal"/>
    <w:rsid w:val="009B1983"/>
    <w:pPr>
      <w:ind w:left="1260" w:hanging="180"/>
    </w:pPr>
  </w:style>
  <w:style w:type="paragraph" w:styleId="Index8">
    <w:name w:val="index 8"/>
    <w:basedOn w:val="Normal"/>
    <w:next w:val="Normal"/>
    <w:rsid w:val="009B1983"/>
    <w:pPr>
      <w:ind w:left="1440" w:hanging="180"/>
    </w:pPr>
  </w:style>
  <w:style w:type="paragraph" w:styleId="Index9">
    <w:name w:val="index 9"/>
    <w:basedOn w:val="Normal"/>
    <w:next w:val="Normal"/>
    <w:rsid w:val="009B1983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B1983"/>
    <w:rPr>
      <w:b/>
      <w:bCs/>
      <w:sz w:val="20"/>
      <w:szCs w:val="20"/>
    </w:rPr>
  </w:style>
  <w:style w:type="paragraph" w:styleId="Liste">
    <w:name w:val="List"/>
    <w:basedOn w:val="Normal"/>
    <w:rsid w:val="009B1983"/>
    <w:pPr>
      <w:ind w:left="283" w:hanging="283"/>
      <w:contextualSpacing/>
    </w:pPr>
  </w:style>
  <w:style w:type="paragraph" w:styleId="Liste2">
    <w:name w:val="List 2"/>
    <w:basedOn w:val="Normal"/>
    <w:rsid w:val="009B1983"/>
    <w:pPr>
      <w:ind w:left="566" w:hanging="283"/>
      <w:contextualSpacing/>
    </w:pPr>
  </w:style>
  <w:style w:type="paragraph" w:styleId="Liste3">
    <w:name w:val="List 3"/>
    <w:basedOn w:val="Normal"/>
    <w:rsid w:val="009B1983"/>
    <w:pPr>
      <w:ind w:left="849" w:hanging="283"/>
      <w:contextualSpacing/>
    </w:pPr>
  </w:style>
  <w:style w:type="paragraph" w:styleId="Liste4">
    <w:name w:val="List 4"/>
    <w:basedOn w:val="Normal"/>
    <w:rsid w:val="009B1983"/>
    <w:pPr>
      <w:ind w:left="1132" w:hanging="283"/>
      <w:contextualSpacing/>
    </w:pPr>
  </w:style>
  <w:style w:type="paragraph" w:styleId="Liste5">
    <w:name w:val="List 5"/>
    <w:basedOn w:val="Normal"/>
    <w:rsid w:val="009B1983"/>
    <w:pPr>
      <w:ind w:left="1415" w:hanging="283"/>
      <w:contextualSpacing/>
    </w:pPr>
  </w:style>
  <w:style w:type="paragraph" w:styleId="Listenumros">
    <w:name w:val="List Number"/>
    <w:basedOn w:val="Normal"/>
    <w:rsid w:val="009B1983"/>
    <w:pPr>
      <w:numPr>
        <w:numId w:val="24"/>
      </w:numPr>
      <w:contextualSpacing/>
    </w:pPr>
  </w:style>
  <w:style w:type="paragraph" w:styleId="Listenumros2">
    <w:name w:val="List Number 2"/>
    <w:basedOn w:val="Normal"/>
    <w:rsid w:val="009B1983"/>
    <w:pPr>
      <w:numPr>
        <w:numId w:val="25"/>
      </w:numPr>
      <w:contextualSpacing/>
    </w:pPr>
  </w:style>
  <w:style w:type="paragraph" w:styleId="Listenumros3">
    <w:name w:val="List Number 3"/>
    <w:basedOn w:val="Normal"/>
    <w:rsid w:val="009B1983"/>
    <w:pPr>
      <w:numPr>
        <w:numId w:val="26"/>
      </w:numPr>
      <w:contextualSpacing/>
    </w:pPr>
  </w:style>
  <w:style w:type="paragraph" w:styleId="Listenumros4">
    <w:name w:val="List Number 4"/>
    <w:basedOn w:val="Normal"/>
    <w:rsid w:val="009B1983"/>
    <w:pPr>
      <w:numPr>
        <w:numId w:val="27"/>
      </w:numPr>
      <w:contextualSpacing/>
    </w:pPr>
  </w:style>
  <w:style w:type="paragraph" w:styleId="Listenumros5">
    <w:name w:val="List Number 5"/>
    <w:basedOn w:val="Normal"/>
    <w:rsid w:val="009B1983"/>
    <w:pPr>
      <w:numPr>
        <w:numId w:val="28"/>
      </w:numPr>
      <w:contextualSpacing/>
    </w:pPr>
  </w:style>
  <w:style w:type="paragraph" w:styleId="Listepuces2">
    <w:name w:val="List Bullet 2"/>
    <w:basedOn w:val="Normal"/>
    <w:rsid w:val="009B1983"/>
    <w:pPr>
      <w:numPr>
        <w:numId w:val="29"/>
      </w:numPr>
      <w:contextualSpacing/>
    </w:pPr>
  </w:style>
  <w:style w:type="paragraph" w:styleId="Listepuces3">
    <w:name w:val="List Bullet 3"/>
    <w:basedOn w:val="Normal"/>
    <w:rsid w:val="009B1983"/>
    <w:pPr>
      <w:numPr>
        <w:numId w:val="30"/>
      </w:numPr>
      <w:contextualSpacing/>
    </w:pPr>
  </w:style>
  <w:style w:type="paragraph" w:styleId="Listepuces4">
    <w:name w:val="List Bullet 4"/>
    <w:basedOn w:val="Normal"/>
    <w:rsid w:val="009B1983"/>
    <w:pPr>
      <w:numPr>
        <w:numId w:val="31"/>
      </w:numPr>
      <w:contextualSpacing/>
    </w:pPr>
  </w:style>
  <w:style w:type="paragraph" w:styleId="Listepuces5">
    <w:name w:val="List Bullet 5"/>
    <w:basedOn w:val="Normal"/>
    <w:rsid w:val="009B1983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9B198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B198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B198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B198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B198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B198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B198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B198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B198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B198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B198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B198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B19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B19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B19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B19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B19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B19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B19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B19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B19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B19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B19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B19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B19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B19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B1983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9B1983"/>
    <w:rPr>
      <w:rFonts w:ascii="Times New Roman" w:hAnsi="Times New Roman"/>
      <w:sz w:val="24"/>
    </w:rPr>
  </w:style>
  <w:style w:type="paragraph" w:styleId="Normalcentr">
    <w:name w:val="Block Text"/>
    <w:basedOn w:val="Normal"/>
    <w:rsid w:val="009B1983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9B1983"/>
    <w:rPr>
      <w:sz w:val="20"/>
      <w:szCs w:val="20"/>
    </w:rPr>
  </w:style>
  <w:style w:type="character" w:customStyle="1" w:styleId="NotedefinCar">
    <w:name w:val="Note de fin Car"/>
    <w:link w:val="Notedefin"/>
    <w:rsid w:val="009B1983"/>
    <w:rPr>
      <w:rFonts w:ascii="Arial" w:hAnsi="Arial"/>
    </w:rPr>
  </w:style>
  <w:style w:type="character" w:styleId="Numrodeligne">
    <w:name w:val="line number"/>
    <w:rsid w:val="009B1983"/>
  </w:style>
  <w:style w:type="character" w:styleId="Numrodepage">
    <w:name w:val="page number"/>
    <w:rsid w:val="009B1983"/>
  </w:style>
  <w:style w:type="table" w:styleId="Ombrageclair">
    <w:name w:val="Light Shading"/>
    <w:basedOn w:val="TableauNormal"/>
    <w:uiPriority w:val="60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B1983"/>
    <w:pPr>
      <w:ind w:left="708"/>
    </w:pPr>
  </w:style>
  <w:style w:type="paragraph" w:styleId="PrformatHTML">
    <w:name w:val="HTML Preformatted"/>
    <w:basedOn w:val="Normal"/>
    <w:link w:val="PrformatHTMLCar"/>
    <w:rsid w:val="009B198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B198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B198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B198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B198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B1983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9B198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B1983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9B198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B1983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9B198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B1983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B198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B1983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9B1983"/>
    <w:pPr>
      <w:ind w:left="708"/>
    </w:pPr>
  </w:style>
  <w:style w:type="paragraph" w:styleId="Salutations">
    <w:name w:val="Salutation"/>
    <w:basedOn w:val="Normal"/>
    <w:next w:val="Normal"/>
    <w:link w:val="SalutationsCar"/>
    <w:rsid w:val="009B1983"/>
  </w:style>
  <w:style w:type="character" w:customStyle="1" w:styleId="SalutationsCar">
    <w:name w:val="Salutations Car"/>
    <w:link w:val="Salutations"/>
    <w:rsid w:val="009B1983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9B1983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9B1983"/>
    <w:pPr>
      <w:ind w:left="4252"/>
    </w:pPr>
  </w:style>
  <w:style w:type="character" w:customStyle="1" w:styleId="SignatureCar">
    <w:name w:val="Signature Car"/>
    <w:link w:val="Signature"/>
    <w:rsid w:val="009B1983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9B1983"/>
  </w:style>
  <w:style w:type="character" w:customStyle="1" w:styleId="SignaturelectroniqueCar">
    <w:name w:val="Signature électronique Car"/>
    <w:link w:val="Signaturelectronique"/>
    <w:rsid w:val="009B1983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9B1983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B198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9B1983"/>
    <w:pPr>
      <w:ind w:left="0"/>
    </w:pPr>
  </w:style>
  <w:style w:type="paragraph" w:styleId="Tabledesrfrencesjuridiques">
    <w:name w:val="table of authorities"/>
    <w:basedOn w:val="Normal"/>
    <w:next w:val="Normal"/>
    <w:rsid w:val="009B1983"/>
    <w:pPr>
      <w:ind w:left="180" w:hanging="180"/>
    </w:pPr>
  </w:style>
  <w:style w:type="table" w:styleId="Tableauclassique1">
    <w:name w:val="Table Classic 1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B1983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B1983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B1983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B1983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B1983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B1983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B1983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B1983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B1983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B1983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B1983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B1983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B1983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B1983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B1983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B198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B1983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9B1983"/>
    <w:rPr>
      <w:color w:val="808080"/>
    </w:rPr>
  </w:style>
  <w:style w:type="paragraph" w:styleId="Textedemacro">
    <w:name w:val="macro"/>
    <w:link w:val="TextedemacroCar"/>
    <w:rsid w:val="009B19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9B1983"/>
    <w:rPr>
      <w:rFonts w:ascii="Courier New" w:hAnsi="Courier New" w:cs="Courier New"/>
    </w:rPr>
  </w:style>
  <w:style w:type="table" w:styleId="Thmedutableau">
    <w:name w:val="Table Theme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9B1983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9B198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9B1983"/>
  </w:style>
  <w:style w:type="character" w:customStyle="1" w:styleId="TitredenoteCar">
    <w:name w:val="Titre de note Car"/>
    <w:link w:val="Titredenote"/>
    <w:rsid w:val="009B1983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9B198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B198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B1983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9B1983"/>
    <w:pPr>
      <w:ind w:left="0"/>
    </w:pPr>
  </w:style>
  <w:style w:type="paragraph" w:styleId="TM2">
    <w:name w:val="toc 2"/>
    <w:basedOn w:val="Normal"/>
    <w:next w:val="Normal"/>
    <w:rsid w:val="009B1983"/>
    <w:pPr>
      <w:ind w:left="180"/>
    </w:pPr>
  </w:style>
  <w:style w:type="paragraph" w:styleId="TM3">
    <w:name w:val="toc 3"/>
    <w:basedOn w:val="Normal"/>
    <w:next w:val="Normal"/>
    <w:rsid w:val="009B1983"/>
    <w:pPr>
      <w:ind w:left="360"/>
    </w:pPr>
  </w:style>
  <w:style w:type="paragraph" w:styleId="TM4">
    <w:name w:val="toc 4"/>
    <w:basedOn w:val="Normal"/>
    <w:next w:val="Normal"/>
    <w:rsid w:val="009B1983"/>
    <w:pPr>
      <w:ind w:left="540"/>
    </w:pPr>
  </w:style>
  <w:style w:type="paragraph" w:styleId="TM5">
    <w:name w:val="toc 5"/>
    <w:basedOn w:val="Normal"/>
    <w:next w:val="Normal"/>
    <w:rsid w:val="009B1983"/>
    <w:pPr>
      <w:ind w:left="720"/>
    </w:pPr>
  </w:style>
  <w:style w:type="paragraph" w:styleId="TM6">
    <w:name w:val="toc 6"/>
    <w:basedOn w:val="Normal"/>
    <w:next w:val="Normal"/>
    <w:rsid w:val="009B1983"/>
    <w:pPr>
      <w:ind w:left="900"/>
    </w:pPr>
  </w:style>
  <w:style w:type="paragraph" w:styleId="TM7">
    <w:name w:val="toc 7"/>
    <w:basedOn w:val="Normal"/>
    <w:next w:val="Normal"/>
    <w:rsid w:val="009B1983"/>
    <w:pPr>
      <w:ind w:left="1080"/>
    </w:pPr>
  </w:style>
  <w:style w:type="paragraph" w:styleId="TM8">
    <w:name w:val="toc 8"/>
    <w:basedOn w:val="Normal"/>
    <w:next w:val="Normal"/>
    <w:rsid w:val="009B1983"/>
    <w:pPr>
      <w:ind w:left="1260"/>
    </w:pPr>
  </w:style>
  <w:style w:type="paragraph" w:styleId="TM9">
    <w:name w:val="toc 9"/>
    <w:basedOn w:val="Normal"/>
    <w:next w:val="Normal"/>
    <w:rsid w:val="009B1983"/>
    <w:pPr>
      <w:ind w:left="1440"/>
    </w:pPr>
  </w:style>
  <w:style w:type="table" w:styleId="Trameclaire-Accent1">
    <w:name w:val="Light Shading Accent 1"/>
    <w:basedOn w:val="TableauNormal"/>
    <w:uiPriority w:val="60"/>
    <w:rsid w:val="009B198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B198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B198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B198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B198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B198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B198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B19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B198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B198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B198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B198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B198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B19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B19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B19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B19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B19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B19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B19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B198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6582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1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1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1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9B1983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9B1983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9B1983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9B1983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9B1983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B14136"/>
    <w:pPr>
      <w:numPr>
        <w:numId w:val="4"/>
      </w:numPr>
      <w:tabs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2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5406A"/>
    <w:pPr>
      <w:numPr>
        <w:numId w:val="3"/>
      </w:numPr>
      <w:tabs>
        <w:tab w:val="left" w:pos="851"/>
      </w:tabs>
    </w:pPr>
    <w:rPr>
      <w:szCs w:val="20"/>
      <w:lang w:eastAsia="en-US"/>
    </w:rPr>
  </w:style>
  <w:style w:type="paragraph" w:customStyle="1" w:styleId="B3">
    <w:name w:val="B3"/>
    <w:basedOn w:val="B2"/>
    <w:rsid w:val="00B14136"/>
    <w:pPr>
      <w:numPr>
        <w:numId w:val="5"/>
      </w:numPr>
      <w:tabs>
        <w:tab w:val="clear" w:pos="567"/>
      </w:tabs>
      <w:spacing w:before="20" w:after="20"/>
      <w:ind w:left="1418" w:hanging="284"/>
    </w:pPr>
  </w:style>
  <w:style w:type="character" w:styleId="Marquedecommentaire">
    <w:name w:val="annotation reference"/>
    <w:semiHidden/>
    <w:rsid w:val="004D0514"/>
    <w:rPr>
      <w:sz w:val="16"/>
      <w:szCs w:val="16"/>
    </w:rPr>
  </w:style>
  <w:style w:type="paragraph" w:styleId="Commentaire">
    <w:name w:val="annotation text"/>
    <w:basedOn w:val="Normal"/>
    <w:semiHidden/>
    <w:rsid w:val="004D0514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4D0514"/>
    <w:rPr>
      <w:b/>
      <w:bCs/>
    </w:rPr>
  </w:style>
  <w:style w:type="paragraph" w:styleId="Textedebulles">
    <w:name w:val="Balloon Text"/>
    <w:basedOn w:val="Normal"/>
    <w:semiHidden/>
    <w:rsid w:val="004D0514"/>
    <w:rPr>
      <w:rFonts w:ascii="Tahoma" w:hAnsi="Tahoma" w:cs="Tahoma"/>
      <w:sz w:val="16"/>
      <w:szCs w:val="16"/>
    </w:rPr>
  </w:style>
  <w:style w:type="character" w:styleId="Lienhypertexte">
    <w:name w:val="Hyperlink"/>
    <w:rsid w:val="003A2E06"/>
    <w:rPr>
      <w:color w:val="0000FF"/>
      <w:u w:val="single"/>
    </w:rPr>
  </w:style>
  <w:style w:type="character" w:customStyle="1" w:styleId="B1Car">
    <w:name w:val="B1 Car"/>
    <w:link w:val="B1"/>
    <w:rsid w:val="00E5406A"/>
    <w:rPr>
      <w:rFonts w:ascii="Arial" w:hAnsi="Arial"/>
      <w:sz w:val="18"/>
      <w:lang w:val="fr-FR" w:eastAsia="en-US" w:bidi="ar-SA"/>
    </w:rPr>
  </w:style>
  <w:style w:type="character" w:styleId="Lienhypertextesuivivisit">
    <w:name w:val="FollowedHyperlink"/>
    <w:rsid w:val="005E498B"/>
    <w:rPr>
      <w:color w:val="800080"/>
      <w:u w:val="single"/>
    </w:rPr>
  </w:style>
  <w:style w:type="paragraph" w:customStyle="1" w:styleId="StyleB1GaucheAprs0ptInterligneAumoins0pt">
    <w:name w:val="Style B1 + Gauche Après : 0 pt Interligne : Au moins 0 pt"/>
    <w:basedOn w:val="B1"/>
    <w:rsid w:val="00E5406A"/>
    <w:pPr>
      <w:spacing w:after="0" w:line="0" w:lineRule="atLeast"/>
      <w:jc w:val="left"/>
    </w:pPr>
  </w:style>
  <w:style w:type="paragraph" w:styleId="Notedebasdepage">
    <w:name w:val="footnote text"/>
    <w:basedOn w:val="Normal"/>
    <w:semiHidden/>
    <w:rsid w:val="007B6915"/>
    <w:rPr>
      <w:sz w:val="20"/>
      <w:szCs w:val="20"/>
    </w:rPr>
  </w:style>
  <w:style w:type="character" w:styleId="Appelnotedebasdep">
    <w:name w:val="footnote reference"/>
    <w:semiHidden/>
    <w:rsid w:val="007B6915"/>
    <w:rPr>
      <w:vertAlign w:val="superscript"/>
    </w:rPr>
  </w:style>
  <w:style w:type="numbering" w:styleId="111111">
    <w:name w:val="Outline List 2"/>
    <w:basedOn w:val="Aucuneliste"/>
    <w:rsid w:val="009B1983"/>
    <w:pPr>
      <w:numPr>
        <w:numId w:val="21"/>
      </w:numPr>
    </w:pPr>
  </w:style>
  <w:style w:type="numbering" w:styleId="1ai">
    <w:name w:val="Outline List 1"/>
    <w:basedOn w:val="Aucuneliste"/>
    <w:rsid w:val="009B1983"/>
    <w:pPr>
      <w:numPr>
        <w:numId w:val="22"/>
      </w:numPr>
    </w:pPr>
  </w:style>
  <w:style w:type="character" w:styleId="Accentuation">
    <w:name w:val="Emphasis"/>
    <w:qFormat/>
    <w:rsid w:val="009B1983"/>
    <w:rPr>
      <w:i/>
      <w:iCs/>
    </w:rPr>
  </w:style>
  <w:style w:type="character" w:styleId="AcronymeHTML">
    <w:name w:val="HTML Acronym"/>
    <w:rsid w:val="009B1983"/>
  </w:style>
  <w:style w:type="paragraph" w:styleId="Adressedestinataire">
    <w:name w:val="envelope address"/>
    <w:basedOn w:val="Normal"/>
    <w:rsid w:val="009B198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B198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B1983"/>
    <w:rPr>
      <w:i/>
      <w:iCs/>
    </w:rPr>
  </w:style>
  <w:style w:type="character" w:customStyle="1" w:styleId="AdresseHTMLCar">
    <w:name w:val="Adresse HTML Car"/>
    <w:link w:val="AdresseHTML"/>
    <w:rsid w:val="009B1983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9B1983"/>
    <w:rPr>
      <w:vertAlign w:val="superscript"/>
    </w:rPr>
  </w:style>
  <w:style w:type="character" w:customStyle="1" w:styleId="Titre5Car">
    <w:name w:val="Titre 5 Car"/>
    <w:link w:val="Titre5"/>
    <w:semiHidden/>
    <w:rsid w:val="009B198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9B1983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9B1983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9B198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9B1983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9B1983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B1983"/>
  </w:style>
  <w:style w:type="paragraph" w:styleId="Citation">
    <w:name w:val="Quote"/>
    <w:basedOn w:val="Normal"/>
    <w:next w:val="Normal"/>
    <w:link w:val="CitationCar"/>
    <w:uiPriority w:val="29"/>
    <w:qFormat/>
    <w:rsid w:val="009B198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B1983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9B198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B19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B1983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9B198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B198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B1983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B1983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B1983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B1983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B1983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B1983"/>
    <w:pPr>
      <w:spacing w:after="120"/>
    </w:pPr>
  </w:style>
  <w:style w:type="character" w:customStyle="1" w:styleId="CorpsdetexteCar">
    <w:name w:val="Corps de texte Car"/>
    <w:link w:val="Corpsdetexte"/>
    <w:rsid w:val="009B1983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9B198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B1983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9B198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B1983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9B1983"/>
  </w:style>
  <w:style w:type="character" w:customStyle="1" w:styleId="DateCar">
    <w:name w:val="Date Car"/>
    <w:link w:val="Date"/>
    <w:rsid w:val="009B1983"/>
    <w:rPr>
      <w:rFonts w:ascii="Arial" w:hAnsi="Arial"/>
      <w:sz w:val="18"/>
      <w:szCs w:val="24"/>
    </w:rPr>
  </w:style>
  <w:style w:type="character" w:styleId="DfinitionHTML">
    <w:name w:val="HTML Definition"/>
    <w:rsid w:val="009B1983"/>
    <w:rPr>
      <w:i/>
      <w:iCs/>
    </w:rPr>
  </w:style>
  <w:style w:type="table" w:styleId="Effetsdetableau3D1">
    <w:name w:val="Table 3D effects 1"/>
    <w:basedOn w:val="TableauNormal"/>
    <w:rsid w:val="009B1983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B1983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B1983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B1983"/>
    <w:rPr>
      <w:b/>
      <w:bCs/>
    </w:rPr>
  </w:style>
  <w:style w:type="character" w:styleId="Emphaseintense">
    <w:name w:val="Intense Emphasis"/>
    <w:uiPriority w:val="21"/>
    <w:qFormat/>
    <w:rsid w:val="009B198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B198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B19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B198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B1983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9B198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B198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B198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9B1983"/>
    <w:pPr>
      <w:ind w:left="4252"/>
    </w:pPr>
  </w:style>
  <w:style w:type="character" w:customStyle="1" w:styleId="FormuledepolitesseCar">
    <w:name w:val="Formule de politesse Car"/>
    <w:link w:val="Formuledepolitesse"/>
    <w:rsid w:val="009B1983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9B198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B198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B198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B198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B198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B198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B198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B19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B19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B19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B19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B19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B19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B19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B1983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B1983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B1983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B198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B19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B198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B198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B198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B198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B198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B19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B19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B19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B19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B19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B19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B19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B1983"/>
    <w:pPr>
      <w:ind w:left="180" w:hanging="180"/>
    </w:pPr>
  </w:style>
  <w:style w:type="paragraph" w:styleId="Index2">
    <w:name w:val="index 2"/>
    <w:basedOn w:val="Normal"/>
    <w:next w:val="Normal"/>
    <w:rsid w:val="009B1983"/>
    <w:pPr>
      <w:ind w:left="360" w:hanging="180"/>
    </w:pPr>
  </w:style>
  <w:style w:type="paragraph" w:styleId="Index3">
    <w:name w:val="index 3"/>
    <w:basedOn w:val="Normal"/>
    <w:next w:val="Normal"/>
    <w:rsid w:val="009B1983"/>
    <w:pPr>
      <w:ind w:left="540" w:hanging="180"/>
    </w:pPr>
  </w:style>
  <w:style w:type="paragraph" w:styleId="Index4">
    <w:name w:val="index 4"/>
    <w:basedOn w:val="Normal"/>
    <w:next w:val="Normal"/>
    <w:rsid w:val="009B1983"/>
    <w:pPr>
      <w:ind w:left="720" w:hanging="180"/>
    </w:pPr>
  </w:style>
  <w:style w:type="paragraph" w:styleId="Index5">
    <w:name w:val="index 5"/>
    <w:basedOn w:val="Normal"/>
    <w:next w:val="Normal"/>
    <w:rsid w:val="009B1983"/>
    <w:pPr>
      <w:ind w:left="900" w:hanging="180"/>
    </w:pPr>
  </w:style>
  <w:style w:type="paragraph" w:styleId="Index6">
    <w:name w:val="index 6"/>
    <w:basedOn w:val="Normal"/>
    <w:next w:val="Normal"/>
    <w:rsid w:val="009B1983"/>
    <w:pPr>
      <w:ind w:left="1080" w:hanging="180"/>
    </w:pPr>
  </w:style>
  <w:style w:type="paragraph" w:styleId="Index7">
    <w:name w:val="index 7"/>
    <w:basedOn w:val="Normal"/>
    <w:next w:val="Normal"/>
    <w:rsid w:val="009B1983"/>
    <w:pPr>
      <w:ind w:left="1260" w:hanging="180"/>
    </w:pPr>
  </w:style>
  <w:style w:type="paragraph" w:styleId="Index8">
    <w:name w:val="index 8"/>
    <w:basedOn w:val="Normal"/>
    <w:next w:val="Normal"/>
    <w:rsid w:val="009B1983"/>
    <w:pPr>
      <w:ind w:left="1440" w:hanging="180"/>
    </w:pPr>
  </w:style>
  <w:style w:type="paragraph" w:styleId="Index9">
    <w:name w:val="index 9"/>
    <w:basedOn w:val="Normal"/>
    <w:next w:val="Normal"/>
    <w:rsid w:val="009B1983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B1983"/>
    <w:rPr>
      <w:b/>
      <w:bCs/>
      <w:sz w:val="20"/>
      <w:szCs w:val="20"/>
    </w:rPr>
  </w:style>
  <w:style w:type="paragraph" w:styleId="Liste">
    <w:name w:val="List"/>
    <w:basedOn w:val="Normal"/>
    <w:rsid w:val="009B1983"/>
    <w:pPr>
      <w:ind w:left="283" w:hanging="283"/>
      <w:contextualSpacing/>
    </w:pPr>
  </w:style>
  <w:style w:type="paragraph" w:styleId="Liste2">
    <w:name w:val="List 2"/>
    <w:basedOn w:val="Normal"/>
    <w:rsid w:val="009B1983"/>
    <w:pPr>
      <w:ind w:left="566" w:hanging="283"/>
      <w:contextualSpacing/>
    </w:pPr>
  </w:style>
  <w:style w:type="paragraph" w:styleId="Liste3">
    <w:name w:val="List 3"/>
    <w:basedOn w:val="Normal"/>
    <w:rsid w:val="009B1983"/>
    <w:pPr>
      <w:ind w:left="849" w:hanging="283"/>
      <w:contextualSpacing/>
    </w:pPr>
  </w:style>
  <w:style w:type="paragraph" w:styleId="Liste4">
    <w:name w:val="List 4"/>
    <w:basedOn w:val="Normal"/>
    <w:rsid w:val="009B1983"/>
    <w:pPr>
      <w:ind w:left="1132" w:hanging="283"/>
      <w:contextualSpacing/>
    </w:pPr>
  </w:style>
  <w:style w:type="paragraph" w:styleId="Liste5">
    <w:name w:val="List 5"/>
    <w:basedOn w:val="Normal"/>
    <w:rsid w:val="009B1983"/>
    <w:pPr>
      <w:ind w:left="1415" w:hanging="283"/>
      <w:contextualSpacing/>
    </w:pPr>
  </w:style>
  <w:style w:type="paragraph" w:styleId="Listenumros">
    <w:name w:val="List Number"/>
    <w:basedOn w:val="Normal"/>
    <w:rsid w:val="009B1983"/>
    <w:pPr>
      <w:numPr>
        <w:numId w:val="24"/>
      </w:numPr>
      <w:contextualSpacing/>
    </w:pPr>
  </w:style>
  <w:style w:type="paragraph" w:styleId="Listenumros2">
    <w:name w:val="List Number 2"/>
    <w:basedOn w:val="Normal"/>
    <w:rsid w:val="009B1983"/>
    <w:pPr>
      <w:numPr>
        <w:numId w:val="25"/>
      </w:numPr>
      <w:contextualSpacing/>
    </w:pPr>
  </w:style>
  <w:style w:type="paragraph" w:styleId="Listenumros3">
    <w:name w:val="List Number 3"/>
    <w:basedOn w:val="Normal"/>
    <w:rsid w:val="009B1983"/>
    <w:pPr>
      <w:numPr>
        <w:numId w:val="26"/>
      </w:numPr>
      <w:contextualSpacing/>
    </w:pPr>
  </w:style>
  <w:style w:type="paragraph" w:styleId="Listenumros4">
    <w:name w:val="List Number 4"/>
    <w:basedOn w:val="Normal"/>
    <w:rsid w:val="009B1983"/>
    <w:pPr>
      <w:numPr>
        <w:numId w:val="27"/>
      </w:numPr>
      <w:contextualSpacing/>
    </w:pPr>
  </w:style>
  <w:style w:type="paragraph" w:styleId="Listenumros5">
    <w:name w:val="List Number 5"/>
    <w:basedOn w:val="Normal"/>
    <w:rsid w:val="009B1983"/>
    <w:pPr>
      <w:numPr>
        <w:numId w:val="28"/>
      </w:numPr>
      <w:contextualSpacing/>
    </w:pPr>
  </w:style>
  <w:style w:type="paragraph" w:styleId="Listepuces2">
    <w:name w:val="List Bullet 2"/>
    <w:basedOn w:val="Normal"/>
    <w:rsid w:val="009B1983"/>
    <w:pPr>
      <w:numPr>
        <w:numId w:val="29"/>
      </w:numPr>
      <w:contextualSpacing/>
    </w:pPr>
  </w:style>
  <w:style w:type="paragraph" w:styleId="Listepuces3">
    <w:name w:val="List Bullet 3"/>
    <w:basedOn w:val="Normal"/>
    <w:rsid w:val="009B1983"/>
    <w:pPr>
      <w:numPr>
        <w:numId w:val="30"/>
      </w:numPr>
      <w:contextualSpacing/>
    </w:pPr>
  </w:style>
  <w:style w:type="paragraph" w:styleId="Listepuces4">
    <w:name w:val="List Bullet 4"/>
    <w:basedOn w:val="Normal"/>
    <w:rsid w:val="009B1983"/>
    <w:pPr>
      <w:numPr>
        <w:numId w:val="31"/>
      </w:numPr>
      <w:contextualSpacing/>
    </w:pPr>
  </w:style>
  <w:style w:type="paragraph" w:styleId="Listepuces5">
    <w:name w:val="List Bullet 5"/>
    <w:basedOn w:val="Normal"/>
    <w:rsid w:val="009B1983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9B198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B198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B198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B198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B198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B198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B198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B198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B198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B198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B198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B198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B19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B19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B19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B19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B19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B19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B19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B19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B19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B19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B19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B19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B19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B19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B19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B1983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9B1983"/>
    <w:rPr>
      <w:rFonts w:ascii="Times New Roman" w:hAnsi="Times New Roman"/>
      <w:sz w:val="24"/>
    </w:rPr>
  </w:style>
  <w:style w:type="paragraph" w:styleId="Normalcentr">
    <w:name w:val="Block Text"/>
    <w:basedOn w:val="Normal"/>
    <w:rsid w:val="009B1983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9B1983"/>
    <w:rPr>
      <w:sz w:val="20"/>
      <w:szCs w:val="20"/>
    </w:rPr>
  </w:style>
  <w:style w:type="character" w:customStyle="1" w:styleId="NotedefinCar">
    <w:name w:val="Note de fin Car"/>
    <w:link w:val="Notedefin"/>
    <w:rsid w:val="009B1983"/>
    <w:rPr>
      <w:rFonts w:ascii="Arial" w:hAnsi="Arial"/>
    </w:rPr>
  </w:style>
  <w:style w:type="character" w:styleId="Numrodeligne">
    <w:name w:val="line number"/>
    <w:rsid w:val="009B1983"/>
  </w:style>
  <w:style w:type="character" w:styleId="Numrodepage">
    <w:name w:val="page number"/>
    <w:rsid w:val="009B1983"/>
  </w:style>
  <w:style w:type="table" w:styleId="Ombrageclair">
    <w:name w:val="Light Shading"/>
    <w:basedOn w:val="TableauNormal"/>
    <w:uiPriority w:val="60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B1983"/>
    <w:pPr>
      <w:ind w:left="708"/>
    </w:pPr>
  </w:style>
  <w:style w:type="paragraph" w:styleId="PrformatHTML">
    <w:name w:val="HTML Preformatted"/>
    <w:basedOn w:val="Normal"/>
    <w:link w:val="PrformatHTMLCar"/>
    <w:rsid w:val="009B198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B198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B198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B198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B198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B1983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9B198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B1983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9B198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B1983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9B198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B1983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B198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B1983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9B1983"/>
    <w:pPr>
      <w:ind w:left="708"/>
    </w:pPr>
  </w:style>
  <w:style w:type="paragraph" w:styleId="Salutations">
    <w:name w:val="Salutation"/>
    <w:basedOn w:val="Normal"/>
    <w:next w:val="Normal"/>
    <w:link w:val="SalutationsCar"/>
    <w:rsid w:val="009B1983"/>
  </w:style>
  <w:style w:type="character" w:customStyle="1" w:styleId="SalutationsCar">
    <w:name w:val="Salutations Car"/>
    <w:link w:val="Salutations"/>
    <w:rsid w:val="009B1983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9B1983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9B1983"/>
    <w:pPr>
      <w:ind w:left="4252"/>
    </w:pPr>
  </w:style>
  <w:style w:type="character" w:customStyle="1" w:styleId="SignatureCar">
    <w:name w:val="Signature Car"/>
    <w:link w:val="Signature"/>
    <w:rsid w:val="009B1983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9B1983"/>
  </w:style>
  <w:style w:type="character" w:customStyle="1" w:styleId="SignaturelectroniqueCar">
    <w:name w:val="Signature électronique Car"/>
    <w:link w:val="Signaturelectronique"/>
    <w:rsid w:val="009B1983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9B1983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B198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9B1983"/>
    <w:pPr>
      <w:ind w:left="0"/>
    </w:pPr>
  </w:style>
  <w:style w:type="paragraph" w:styleId="Tabledesrfrencesjuridiques">
    <w:name w:val="table of authorities"/>
    <w:basedOn w:val="Normal"/>
    <w:next w:val="Normal"/>
    <w:rsid w:val="009B1983"/>
    <w:pPr>
      <w:ind w:left="180" w:hanging="180"/>
    </w:pPr>
  </w:style>
  <w:style w:type="table" w:styleId="Tableauclassique1">
    <w:name w:val="Table Classic 1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B1983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B1983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B1983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B1983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B1983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B1983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B1983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B1983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B1983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B1983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B1983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B1983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B1983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B1983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B1983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B198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B1983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9B1983"/>
    <w:rPr>
      <w:color w:val="808080"/>
    </w:rPr>
  </w:style>
  <w:style w:type="paragraph" w:styleId="Textedemacro">
    <w:name w:val="macro"/>
    <w:link w:val="TextedemacroCar"/>
    <w:rsid w:val="009B19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9B1983"/>
    <w:rPr>
      <w:rFonts w:ascii="Courier New" w:hAnsi="Courier New" w:cs="Courier New"/>
    </w:rPr>
  </w:style>
  <w:style w:type="table" w:styleId="Thmedutableau">
    <w:name w:val="Table Theme"/>
    <w:basedOn w:val="TableauNormal"/>
    <w:rsid w:val="009B1983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9B1983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9B198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9B1983"/>
  </w:style>
  <w:style w:type="character" w:customStyle="1" w:styleId="TitredenoteCar">
    <w:name w:val="Titre de note Car"/>
    <w:link w:val="Titredenote"/>
    <w:rsid w:val="009B1983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9B198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B198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B1983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9B1983"/>
    <w:pPr>
      <w:ind w:left="0"/>
    </w:pPr>
  </w:style>
  <w:style w:type="paragraph" w:styleId="TM2">
    <w:name w:val="toc 2"/>
    <w:basedOn w:val="Normal"/>
    <w:next w:val="Normal"/>
    <w:rsid w:val="009B1983"/>
    <w:pPr>
      <w:ind w:left="180"/>
    </w:pPr>
  </w:style>
  <w:style w:type="paragraph" w:styleId="TM3">
    <w:name w:val="toc 3"/>
    <w:basedOn w:val="Normal"/>
    <w:next w:val="Normal"/>
    <w:rsid w:val="009B1983"/>
    <w:pPr>
      <w:ind w:left="360"/>
    </w:pPr>
  </w:style>
  <w:style w:type="paragraph" w:styleId="TM4">
    <w:name w:val="toc 4"/>
    <w:basedOn w:val="Normal"/>
    <w:next w:val="Normal"/>
    <w:rsid w:val="009B1983"/>
    <w:pPr>
      <w:ind w:left="540"/>
    </w:pPr>
  </w:style>
  <w:style w:type="paragraph" w:styleId="TM5">
    <w:name w:val="toc 5"/>
    <w:basedOn w:val="Normal"/>
    <w:next w:val="Normal"/>
    <w:rsid w:val="009B1983"/>
    <w:pPr>
      <w:ind w:left="720"/>
    </w:pPr>
  </w:style>
  <w:style w:type="paragraph" w:styleId="TM6">
    <w:name w:val="toc 6"/>
    <w:basedOn w:val="Normal"/>
    <w:next w:val="Normal"/>
    <w:rsid w:val="009B1983"/>
    <w:pPr>
      <w:ind w:left="900"/>
    </w:pPr>
  </w:style>
  <w:style w:type="paragraph" w:styleId="TM7">
    <w:name w:val="toc 7"/>
    <w:basedOn w:val="Normal"/>
    <w:next w:val="Normal"/>
    <w:rsid w:val="009B1983"/>
    <w:pPr>
      <w:ind w:left="1080"/>
    </w:pPr>
  </w:style>
  <w:style w:type="paragraph" w:styleId="TM8">
    <w:name w:val="toc 8"/>
    <w:basedOn w:val="Normal"/>
    <w:next w:val="Normal"/>
    <w:rsid w:val="009B1983"/>
    <w:pPr>
      <w:ind w:left="1260"/>
    </w:pPr>
  </w:style>
  <w:style w:type="paragraph" w:styleId="TM9">
    <w:name w:val="toc 9"/>
    <w:basedOn w:val="Normal"/>
    <w:next w:val="Normal"/>
    <w:rsid w:val="009B1983"/>
    <w:pPr>
      <w:ind w:left="1440"/>
    </w:pPr>
  </w:style>
  <w:style w:type="table" w:styleId="Trameclaire-Accent1">
    <w:name w:val="Light Shading Accent 1"/>
    <w:basedOn w:val="TableauNormal"/>
    <w:uiPriority w:val="60"/>
    <w:rsid w:val="009B198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B198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B198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B198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B198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B198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B19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B198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B19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B198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B198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B198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B198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B198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B19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B19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B19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B19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B19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B19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B19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B19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9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Drivers\Ricoh\PCL5c\XP-VISTA\FRANCAIS\disk1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1474</Words>
  <Characters>8107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Check-list d'intervention</vt:lpstr>
    </vt:vector>
  </TitlesOfParts>
  <Company>SUNNIKAN Consulting</Company>
  <LinksUpToDate>false</LinksUpToDate>
  <CharactersWithSpaces>9562</CharactersWithSpaces>
  <SharedDoc>false</SharedDoc>
  <HLinks>
    <vt:vector size="6" baseType="variant">
      <vt:variant>
        <vt:i4>6357068</vt:i4>
      </vt:variant>
      <vt:variant>
        <vt:i4>0</vt:i4>
      </vt:variant>
      <vt:variant>
        <vt:i4>0</vt:i4>
      </vt:variant>
      <vt:variant>
        <vt:i4>5</vt:i4>
      </vt:variant>
      <vt:variant>
        <vt:lpwstr>\\Drivers\Ricoh\PCL5c\XP-VISTA\FRANCAIS\disk1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d'intervention</dc:title>
  <dc:subject>Installation de poste utilisateur</dc:subject>
  <dc:creator>Pierre JOUBERT</dc:creator>
  <cp:keywords/>
  <dc:description/>
  <cp:lastModifiedBy>Pierre JOUBERT</cp:lastModifiedBy>
  <cp:revision>2</cp:revision>
  <cp:lastPrinted>2011-12-06T15:40:00Z</cp:lastPrinted>
  <dcterms:created xsi:type="dcterms:W3CDTF">2012-08-30T09:39:00Z</dcterms:created>
  <dcterms:modified xsi:type="dcterms:W3CDTF">2012-08-30T09:39:00Z</dcterms:modified>
</cp:coreProperties>
</file>