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160" w:rsidRDefault="00E13160" w:rsidP="00E13160">
      <w:pPr>
        <w:pStyle w:val="Titre1"/>
        <w:numPr>
          <w:ilvl w:val="0"/>
          <w:numId w:val="17"/>
        </w:numPr>
      </w:pPr>
      <w:bookmarkStart w:id="0" w:name="_GoBack"/>
      <w:bookmarkEnd w:id="0"/>
      <w:r>
        <w:t>Identification de l'intervention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110"/>
        <w:gridCol w:w="1419"/>
        <w:gridCol w:w="1306"/>
        <w:gridCol w:w="4453"/>
      </w:tblGrid>
      <w:tr w:rsidR="00E13160" w:rsidRPr="00AE3478" w:rsidTr="00AE3478">
        <w:trPr>
          <w:cantSplit/>
          <w:trHeight w:val="628"/>
        </w:trPr>
        <w:tc>
          <w:tcPr>
            <w:tcW w:w="113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Date de l'intervention</w:t>
            </w:r>
          </w:p>
        </w:tc>
        <w:tc>
          <w:tcPr>
            <w:tcW w:w="3864" w:type="pct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</w:tr>
      <w:tr w:rsidR="00E13160" w:rsidRPr="00AE3478" w:rsidTr="00AE3478">
        <w:trPr>
          <w:cantSplit/>
          <w:trHeight w:val="628"/>
        </w:trPr>
        <w:tc>
          <w:tcPr>
            <w:tcW w:w="113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Initiales Opérateur</w:t>
            </w:r>
          </w:p>
        </w:tc>
        <w:tc>
          <w:tcPr>
            <w:tcW w:w="76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center"/>
              <w:rPr>
                <w:rFonts w:cs="Arial"/>
              </w:rPr>
            </w:pPr>
          </w:p>
        </w:tc>
        <w:tc>
          <w:tcPr>
            <w:tcW w:w="70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3478">
              <w:rPr>
                <w:rFonts w:cs="Arial"/>
                <w:b/>
              </w:rPr>
              <w:t>Signature</w:t>
            </w:r>
          </w:p>
        </w:tc>
        <w:tc>
          <w:tcPr>
            <w:tcW w:w="239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:rsidR="00E13160" w:rsidRPr="00AE3478" w:rsidRDefault="00E13160" w:rsidP="00AE3478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E13160" w:rsidRPr="00AE3478" w:rsidTr="00AE3478">
        <w:trPr>
          <w:cantSplit/>
          <w:trHeight w:val="628"/>
        </w:trPr>
        <w:tc>
          <w:tcPr>
            <w:tcW w:w="113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Poste</w:t>
            </w:r>
          </w:p>
        </w:tc>
        <w:tc>
          <w:tcPr>
            <w:tcW w:w="76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13160" w:rsidRDefault="00E13160" w:rsidP="00AE3478">
            <w:pPr>
              <w:ind w:left="0"/>
              <w:jc w:val="left"/>
            </w:pPr>
            <w:r w:rsidRPr="00AE3478">
              <w:rPr>
                <w:b/>
              </w:rPr>
              <w:sym w:font="Wingdings" w:char="006F"/>
            </w:r>
            <w:r>
              <w:t xml:space="preserve"> Portable</w:t>
            </w:r>
          </w:p>
          <w:p w:rsidR="00E13160" w:rsidRDefault="00E13160" w:rsidP="00AE3478">
            <w:pPr>
              <w:ind w:left="0"/>
              <w:jc w:val="left"/>
            </w:pPr>
            <w:r w:rsidRPr="00AE3478">
              <w:rPr>
                <w:b/>
              </w:rPr>
              <w:sym w:font="Wingdings" w:char="006F"/>
            </w:r>
            <w:r>
              <w:t xml:space="preserve"> Fixe</w:t>
            </w:r>
          </w:p>
        </w:tc>
        <w:tc>
          <w:tcPr>
            <w:tcW w:w="70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3478">
              <w:rPr>
                <w:rFonts w:cs="Arial"/>
                <w:b/>
              </w:rPr>
              <w:t>Référence *</w:t>
            </w:r>
          </w:p>
        </w:tc>
        <w:tc>
          <w:tcPr>
            <w:tcW w:w="239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:rsidR="00E13160" w:rsidRPr="00AE3478" w:rsidRDefault="00E13160" w:rsidP="00AE3478">
            <w:pPr>
              <w:ind w:left="0"/>
              <w:jc w:val="right"/>
              <w:rPr>
                <w:rFonts w:cs="Arial"/>
                <w:i/>
                <w:sz w:val="16"/>
                <w:szCs w:val="16"/>
              </w:rPr>
            </w:pPr>
          </w:p>
        </w:tc>
      </w:tr>
      <w:tr w:rsidR="00E13160" w:rsidRPr="00AE3478" w:rsidTr="00AE3478">
        <w:trPr>
          <w:cantSplit/>
          <w:trHeight w:val="628"/>
        </w:trPr>
        <w:tc>
          <w:tcPr>
            <w:tcW w:w="113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Utilisateur</w:t>
            </w:r>
          </w:p>
        </w:tc>
        <w:tc>
          <w:tcPr>
            <w:tcW w:w="764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13160" w:rsidRDefault="00E13160" w:rsidP="00AE3478">
            <w:pPr>
              <w:ind w:left="0"/>
              <w:jc w:val="left"/>
            </w:pPr>
            <w:r w:rsidRPr="00AE3478">
              <w:rPr>
                <w:b/>
              </w:rPr>
              <w:sym w:font="Wingdings" w:char="006F"/>
            </w:r>
            <w:r>
              <w:t xml:space="preserve"> Existant</w:t>
            </w:r>
          </w:p>
          <w:p w:rsidR="00E13160" w:rsidRPr="00AE3478" w:rsidRDefault="00E13160" w:rsidP="00AE3478">
            <w:pPr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sym w:font="Wingdings" w:char="006F"/>
            </w:r>
            <w:r>
              <w:t xml:space="preserve"> Nouveau</w:t>
            </w:r>
          </w:p>
        </w:tc>
        <w:tc>
          <w:tcPr>
            <w:tcW w:w="703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E13160" w:rsidRPr="00AE3478" w:rsidRDefault="00E13160" w:rsidP="00AE3478">
            <w:pPr>
              <w:spacing w:after="0" w:line="0" w:lineRule="atLeast"/>
              <w:ind w:left="0"/>
              <w:jc w:val="center"/>
              <w:rPr>
                <w:rFonts w:cs="Arial"/>
                <w:b/>
              </w:rPr>
            </w:pPr>
            <w:r w:rsidRPr="00AE3478">
              <w:rPr>
                <w:rFonts w:cs="Arial"/>
                <w:b/>
              </w:rPr>
              <w:t>Nom</w:t>
            </w:r>
          </w:p>
        </w:tc>
        <w:tc>
          <w:tcPr>
            <w:tcW w:w="2397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13160" w:rsidRPr="00AE3478" w:rsidRDefault="00E13160" w:rsidP="00AE3478">
            <w:pPr>
              <w:ind w:left="0"/>
              <w:rPr>
                <w:rFonts w:cs="Arial"/>
              </w:rPr>
            </w:pPr>
          </w:p>
        </w:tc>
      </w:tr>
      <w:tr w:rsidR="00E13160" w:rsidRPr="00AE3478" w:rsidTr="00AE3478">
        <w:trPr>
          <w:cantSplit/>
          <w:trHeight w:val="3419"/>
        </w:trPr>
        <w:tc>
          <w:tcPr>
            <w:tcW w:w="5000" w:type="pct"/>
            <w:gridSpan w:val="4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</w:tcPr>
          <w:p w:rsidR="00E13160" w:rsidRPr="00AE3478" w:rsidRDefault="00E13160" w:rsidP="00AE3478">
            <w:pPr>
              <w:spacing w:before="12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 xml:space="preserve">Détails de </w:t>
            </w:r>
            <w:r w:rsidR="003370DF" w:rsidRPr="00AE3478">
              <w:rPr>
                <w:b/>
              </w:rPr>
              <w:t>l'intervention</w:t>
            </w:r>
            <w:r w:rsidRPr="00AE3478">
              <w:rPr>
                <w:b/>
              </w:rPr>
              <w:t xml:space="preserve"> :</w:t>
            </w:r>
          </w:p>
        </w:tc>
      </w:tr>
    </w:tbl>
    <w:p w:rsidR="00E13160" w:rsidRDefault="00E13160" w:rsidP="00E13160">
      <w:pPr>
        <w:ind w:left="0"/>
      </w:pPr>
      <w:r>
        <w:rPr>
          <w:rFonts w:cs="Arial"/>
          <w:i/>
          <w:sz w:val="16"/>
          <w:szCs w:val="16"/>
        </w:rPr>
        <w:t>* Utiliser le modèle du poste (ex. Latitude420-3)</w:t>
      </w:r>
    </w:p>
    <w:p w:rsidR="00D42490" w:rsidRDefault="00D42490" w:rsidP="009D40FC">
      <w:pPr>
        <w:pStyle w:val="Titre1"/>
      </w:pPr>
      <w:r>
        <w:t>Préparation réseau en cas de création d'utilisateur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898"/>
        <w:gridCol w:w="521"/>
        <w:gridCol w:w="869"/>
      </w:tblGrid>
      <w:tr w:rsidR="002151C1" w:rsidRPr="00AE3478" w:rsidTr="00AE3478">
        <w:trPr>
          <w:cantSplit/>
          <w:tblHeader/>
        </w:trPr>
        <w:tc>
          <w:tcPr>
            <w:tcW w:w="77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2151C1" w:rsidRPr="00AE3478" w:rsidRDefault="002151C1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2151C1" w:rsidRPr="00513C23" w:rsidTr="00AE3478">
        <w:trPr>
          <w:cantSplit/>
        </w:trPr>
        <w:tc>
          <w:tcPr>
            <w:tcW w:w="77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513C23" w:rsidRDefault="002151C1" w:rsidP="00AE3478">
            <w:pPr>
              <w:ind w:left="0"/>
            </w:pPr>
            <w:r>
              <w:t>Exécuter les étapes listées dans la section "Préparation Réseau" de la CL d'installation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:rsidR="002151C1" w:rsidRPr="00AE3478" w:rsidRDefault="002151C1" w:rsidP="00AE3478">
            <w:pPr>
              <w:ind w:left="0"/>
              <w:jc w:val="center"/>
              <w:rPr>
                <w:rFonts w:cs="Arial"/>
              </w:rPr>
            </w:pPr>
          </w:p>
        </w:tc>
      </w:tr>
    </w:tbl>
    <w:p w:rsidR="009D40FC" w:rsidRDefault="00D6545C" w:rsidP="009D40FC">
      <w:pPr>
        <w:pStyle w:val="Titre1"/>
      </w:pPr>
      <w:r>
        <w:t>Configuration</w:t>
      </w:r>
      <w:r w:rsidR="00606879">
        <w:t xml:space="preserve"> </w:t>
      </w:r>
      <w:r w:rsidR="00A74EC8">
        <w:t>Utilisateur</w:t>
      </w:r>
    </w:p>
    <w:p w:rsidR="004774CC" w:rsidRPr="00513C23" w:rsidRDefault="004774CC" w:rsidP="004774CC">
      <w:pPr>
        <w:pStyle w:val="Titre3"/>
      </w:pPr>
      <w:r>
        <w:t>Logiciels sans licences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898"/>
        <w:gridCol w:w="521"/>
        <w:gridCol w:w="869"/>
      </w:tblGrid>
      <w:tr w:rsidR="00420F3C" w:rsidRPr="00AE3478" w:rsidTr="00AE3478">
        <w:trPr>
          <w:cantSplit/>
          <w:tblHeader/>
        </w:trPr>
        <w:tc>
          <w:tcPr>
            <w:tcW w:w="77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Logiciel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</w:trPr>
        <w:tc>
          <w:tcPr>
            <w:tcW w:w="77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513C23" w:rsidRDefault="00420F3C" w:rsidP="00AE3478">
            <w:pPr>
              <w:spacing w:after="0" w:line="0" w:lineRule="atLeast"/>
              <w:ind w:left="0"/>
              <w:jc w:val="left"/>
            </w:pPr>
            <w:r w:rsidRPr="00513C23">
              <w:t>SUN.eTicTac</w:t>
            </w:r>
          </w:p>
          <w:p w:rsidR="00420F3C" w:rsidRDefault="00420F3C" w:rsidP="004774CC">
            <w:pPr>
              <w:pStyle w:val="B1"/>
            </w:pPr>
            <w:r w:rsidRPr="00513C23">
              <w:t xml:space="preserve">créer un raccourci bureau vers </w:t>
            </w:r>
            <w:r w:rsidRPr="00AE3478">
              <w:rPr>
                <w:rFonts w:ascii="Courier New" w:hAnsi="Courier New" w:cs="Courier New"/>
              </w:rPr>
              <w:t>http://sunetictac.sunnikan.com</w:t>
            </w:r>
          </w:p>
          <w:p w:rsidR="00420F3C" w:rsidRPr="00513C23" w:rsidRDefault="00420F3C" w:rsidP="004774CC">
            <w:pPr>
              <w:pStyle w:val="B1"/>
            </w:pPr>
            <w:r w:rsidRPr="00513C23">
              <w:t>copier ce raccourci et le mettre dans le dossier "démarrage"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0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bottom"/>
          </w:tcPr>
          <w:p w:rsidR="00420F3C" w:rsidRPr="00AE3478" w:rsidRDefault="00420F3C" w:rsidP="00AE3478">
            <w:pPr>
              <w:ind w:left="0"/>
              <w:jc w:val="center"/>
              <w:rPr>
                <w:rFonts w:cs="Arial"/>
              </w:rPr>
            </w:pPr>
          </w:p>
        </w:tc>
      </w:tr>
      <w:tr w:rsidR="004774CC" w:rsidRPr="00513C23" w:rsidTr="00AE3478">
        <w:trPr>
          <w:cantSplit/>
        </w:trPr>
        <w:tc>
          <w:tcPr>
            <w:tcW w:w="773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774CC" w:rsidRDefault="004774CC" w:rsidP="00AE3478">
            <w:pPr>
              <w:spacing w:after="0"/>
              <w:ind w:left="0"/>
              <w:jc w:val="left"/>
            </w:pPr>
            <w:r w:rsidRPr="00513C23">
              <w:t>JustCall it</w:t>
            </w:r>
          </w:p>
          <w:p w:rsidR="004774CC" w:rsidRPr="00513C23" w:rsidRDefault="00050CE3" w:rsidP="004774CC">
            <w:pPr>
              <w:pStyle w:val="B1"/>
            </w:pPr>
            <w:r>
              <w:t xml:space="preserve">Cf. </w:t>
            </w:r>
            <w:r w:rsidR="004774CC" w:rsidRPr="00AE3478">
              <w:rPr>
                <w:rFonts w:ascii="Courier New" w:hAnsi="Courier New" w:cs="Courier New"/>
              </w:rPr>
              <w:t>http://interne.sunnikan.com/06_Informatique_SC/JustCall-it.htm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774CC" w:rsidRPr="00AE3478" w:rsidRDefault="004774C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774CC" w:rsidRPr="00AE3478" w:rsidRDefault="004774C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4774CC" w:rsidRDefault="004774CC" w:rsidP="004774CC">
      <w:pPr>
        <w:pStyle w:val="Titre3"/>
      </w:pPr>
      <w:r>
        <w:t xml:space="preserve">Logiciels et macros </w:t>
      </w:r>
      <w:smartTag w:uri="urn:schemas-microsoft-com:office:smarttags" w:element="PersonName">
        <w:r>
          <w:t>SUNNIKAN</w:t>
        </w:r>
      </w:smartTag>
      <w:r>
        <w:t xml:space="preserve"> Consulting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909"/>
        <w:gridCol w:w="517"/>
        <w:gridCol w:w="862"/>
      </w:tblGrid>
      <w:tr w:rsidR="00420F3C" w:rsidRPr="00AE3478" w:rsidTr="00AE3478">
        <w:trPr>
          <w:cantSplit/>
          <w:tblHeader/>
        </w:trPr>
        <w:tc>
          <w:tcPr>
            <w:tcW w:w="78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Logiciel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</w:trPr>
        <w:tc>
          <w:tcPr>
            <w:tcW w:w="78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  <w:r>
              <w:t>C</w:t>
            </w:r>
            <w:r w:rsidRPr="00513C23">
              <w:t>onversion HTML (DirectHtml)</w:t>
            </w:r>
          </w:p>
          <w:p w:rsidR="00420F3C" w:rsidRDefault="00420F3C" w:rsidP="00AE3478">
            <w:pPr>
              <w:pStyle w:val="B1"/>
              <w:numPr>
                <w:ilvl w:val="0"/>
                <w:numId w:val="0"/>
              </w:numPr>
              <w:ind w:left="567"/>
            </w:pPr>
            <w:r>
              <w:t>Consulter la documentation d'installation :</w:t>
            </w:r>
          </w:p>
          <w:p w:rsidR="00420F3C" w:rsidRPr="00AE3478" w:rsidRDefault="00420F3C" w:rsidP="004774CC">
            <w:pPr>
              <w:pStyle w:val="B1"/>
              <w:rPr>
                <w:rFonts w:ascii="Courier New" w:hAnsi="Courier New" w:cs="Courier New"/>
              </w:rPr>
            </w:pPr>
            <w:r w:rsidRPr="00AE3478">
              <w:rPr>
                <w:rFonts w:ascii="Courier New" w:hAnsi="Courier New" w:cs="Courier New"/>
              </w:rPr>
              <w:t>http://interne.sunnikan.com/06_Informatique_SC/DocMacros/ConversionHTML_FicheID.doc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E0654A" w:rsidRDefault="00E0654A" w:rsidP="005E498B">
      <w:pPr>
        <w:pStyle w:val="Titre2"/>
      </w:pPr>
      <w:r>
        <w:t>Configuration de l'aspect du bureau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7909"/>
        <w:gridCol w:w="517"/>
        <w:gridCol w:w="862"/>
      </w:tblGrid>
      <w:tr w:rsidR="002151C1" w:rsidRPr="00AE3478" w:rsidTr="00AE3478">
        <w:trPr>
          <w:cantSplit/>
          <w:tblHeader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2151C1" w:rsidRPr="00AE3478" w:rsidRDefault="002151C1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2151C1" w:rsidRPr="00513C23" w:rsidTr="00AE3478">
        <w:trPr>
          <w:cantSplit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513C23" w:rsidRDefault="002151C1" w:rsidP="00AE3478">
            <w:pPr>
              <w:ind w:left="0"/>
              <w:jc w:val="left"/>
            </w:pPr>
            <w:r>
              <w:t>Configurer l'affichage du menu démarrer en mode classique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2151C1" w:rsidRPr="00513C23" w:rsidTr="00AE3478">
        <w:trPr>
          <w:cantSplit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Default="002151C1" w:rsidP="00AE3478">
            <w:pPr>
              <w:ind w:left="0"/>
              <w:jc w:val="left"/>
            </w:pPr>
            <w:r>
              <w:t>Affiche l'invite de fermeture de session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2151C1" w:rsidRPr="00513C23" w:rsidTr="00AE3478">
        <w:trPr>
          <w:cantSplit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Default="002151C1" w:rsidP="00AE3478">
            <w:pPr>
              <w:ind w:left="0"/>
              <w:jc w:val="left"/>
            </w:pPr>
            <w:r>
              <w:t>Désactiver le regroupement des boutons de la barre des tâches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2151C1" w:rsidRPr="00513C23" w:rsidTr="00AE3478">
        <w:trPr>
          <w:cantSplit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Default="002151C1" w:rsidP="00AE3478">
            <w:pPr>
              <w:ind w:left="0"/>
              <w:jc w:val="left"/>
            </w:pPr>
            <w:r>
              <w:t xml:space="preserve">Désactiver le masquage des icônes inactives de la zone de notification 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2151C1" w:rsidRPr="00513C23" w:rsidTr="00AE3478">
        <w:trPr>
          <w:cantSplit/>
        </w:trPr>
        <w:tc>
          <w:tcPr>
            <w:tcW w:w="790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Default="002151C1" w:rsidP="00AE3478">
            <w:pPr>
              <w:ind w:left="0"/>
              <w:jc w:val="left"/>
            </w:pPr>
            <w:r>
              <w:t>Afficher l'horloge</w:t>
            </w:r>
          </w:p>
        </w:tc>
        <w:tc>
          <w:tcPr>
            <w:tcW w:w="51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2151C1" w:rsidRPr="00AE3478" w:rsidRDefault="002151C1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5016C7" w:rsidRPr="00E0654A" w:rsidRDefault="005016C7" w:rsidP="005016C7">
      <w:pPr>
        <w:pStyle w:val="Titre2"/>
      </w:pPr>
      <w:r>
        <w:lastRenderedPageBreak/>
        <w:t>Environnement Windows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4"/>
        <w:gridCol w:w="514"/>
        <w:gridCol w:w="860"/>
      </w:tblGrid>
      <w:tr w:rsidR="00420F3C" w:rsidRPr="00AE3478" w:rsidTr="00AE3478">
        <w:trPr>
          <w:cantSplit/>
          <w:tblHeader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  <w:trHeight w:val="118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 w:rsidRPr="00513C23">
              <w:t>Réintégrations</w:t>
            </w:r>
            <w:r w:rsidR="00496A34">
              <w:t xml:space="preserve"> / transfert</w:t>
            </w:r>
            <w:r w:rsidRPr="00513C23">
              <w:t xml:space="preserve"> des éléments sauvegardés</w:t>
            </w:r>
            <w:r>
              <w:t xml:space="preserve"> </w:t>
            </w:r>
            <w:r w:rsidR="002D142F">
              <w:t>:</w:t>
            </w:r>
          </w:p>
          <w:p w:rsidR="002D142F" w:rsidRPr="00AE3478" w:rsidRDefault="002D142F" w:rsidP="00AE3478">
            <w:pPr>
              <w:spacing w:after="0" w:line="0" w:lineRule="atLeast"/>
              <w:ind w:left="0"/>
              <w:jc w:val="left"/>
              <w:rPr>
                <w:rFonts w:cs="Arial"/>
              </w:rPr>
            </w:pPr>
            <w:r>
              <w:t xml:space="preserve">Bureau, Archives </w:t>
            </w:r>
            <w:r w:rsidRPr="00513C23">
              <w:t>Outlook (récupération des contacts personnels)</w:t>
            </w:r>
            <w:r>
              <w:t>,</w:t>
            </w:r>
            <w:r w:rsidRPr="00513C23">
              <w:t xml:space="preserve"> Modèles </w:t>
            </w:r>
            <w:r>
              <w:t xml:space="preserve">Office, </w:t>
            </w:r>
            <w:r w:rsidRPr="00513C23">
              <w:t>Sites intranet locaux</w:t>
            </w:r>
            <w:r>
              <w:t xml:space="preserve">, </w:t>
            </w:r>
            <w:r w:rsidRPr="00513C23">
              <w:t xml:space="preserve">Favoris </w:t>
            </w:r>
            <w:r>
              <w:t>I</w:t>
            </w:r>
            <w:r w:rsidRPr="00513C23">
              <w:t>E</w:t>
            </w:r>
            <w:r>
              <w:t xml:space="preserve">, Certificats, </w:t>
            </w:r>
            <w:r w:rsidRPr="00513C23">
              <w:t>Répertoires personnels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2D142F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  <w:r>
              <w:t>Optimisation de Windows XP</w:t>
            </w:r>
          </w:p>
          <w:p w:rsidR="00420F3C" w:rsidRDefault="00420F3C" w:rsidP="005016C7">
            <w:pPr>
              <w:pStyle w:val="B1"/>
            </w:pPr>
            <w:r w:rsidRPr="005E498B">
              <w:t>Ajouter les raccourcis rapides</w:t>
            </w:r>
            <w:r>
              <w:t xml:space="preserve"> :</w:t>
            </w:r>
          </w:p>
          <w:p w:rsidR="00420F3C" w:rsidRDefault="00420F3C" w:rsidP="005016C7">
            <w:pPr>
              <w:pStyle w:val="B2"/>
            </w:pPr>
            <w:r w:rsidRPr="005E498B">
              <w:t>Bureau,</w:t>
            </w:r>
          </w:p>
          <w:p w:rsidR="00420F3C" w:rsidRDefault="00420F3C" w:rsidP="005016C7">
            <w:pPr>
              <w:pStyle w:val="B2"/>
            </w:pPr>
            <w:r w:rsidRPr="005E498B">
              <w:t>IE,</w:t>
            </w:r>
          </w:p>
          <w:p w:rsidR="00420F3C" w:rsidRDefault="00420F3C" w:rsidP="005016C7">
            <w:pPr>
              <w:pStyle w:val="B2"/>
            </w:pPr>
            <w:r w:rsidRPr="005E498B">
              <w:t>Explorateur</w:t>
            </w:r>
            <w:r>
              <w:t>,</w:t>
            </w:r>
          </w:p>
          <w:p w:rsidR="00420F3C" w:rsidRDefault="00420F3C" w:rsidP="005016C7">
            <w:pPr>
              <w:pStyle w:val="B2"/>
            </w:pPr>
            <w:r>
              <w:t>Raccourcis réseaux</w:t>
            </w:r>
            <w:r w:rsidR="001B0A60">
              <w:t>,</w:t>
            </w:r>
          </w:p>
          <w:p w:rsidR="00420F3C" w:rsidRPr="005E498B" w:rsidRDefault="00420F3C" w:rsidP="005016C7">
            <w:pPr>
              <w:pStyle w:val="B2"/>
            </w:pPr>
            <w:r>
              <w:t>MS Office</w:t>
            </w:r>
          </w:p>
          <w:p w:rsidR="009A0EA6" w:rsidRDefault="00420F3C" w:rsidP="005016C7">
            <w:pPr>
              <w:pStyle w:val="B1"/>
            </w:pPr>
            <w:r w:rsidRPr="005E498B">
              <w:t>Accentuer</w:t>
            </w:r>
            <w:r>
              <w:t xml:space="preserve"> les performances </w:t>
            </w:r>
            <w:r w:rsidR="009A0EA6">
              <w:t>:</w:t>
            </w:r>
          </w:p>
          <w:p w:rsidR="009A0EA6" w:rsidRDefault="00420F3C" w:rsidP="009A0EA6">
            <w:pPr>
              <w:pStyle w:val="B2"/>
            </w:pPr>
            <w:r>
              <w:t xml:space="preserve">onglet  "avancé" des propriétés </w:t>
            </w:r>
            <w:r w:rsidRPr="005E498B">
              <w:t>systèmes</w:t>
            </w:r>
          </w:p>
          <w:p w:rsidR="00420F3C" w:rsidRDefault="00420F3C" w:rsidP="009A0EA6">
            <w:pPr>
              <w:pStyle w:val="B2"/>
            </w:pPr>
            <w:r>
              <w:t xml:space="preserve">choisir la </w:t>
            </w:r>
            <w:r w:rsidRPr="005E498B">
              <w:t>valeur</w:t>
            </w:r>
            <w:r>
              <w:t xml:space="preserve"> : Ajuster afin d’obtenir les meilleures perf.</w:t>
            </w:r>
          </w:p>
          <w:p w:rsidR="009A0EA6" w:rsidRDefault="00420F3C" w:rsidP="002D142F">
            <w:pPr>
              <w:pStyle w:val="B2"/>
            </w:pPr>
            <w:r>
              <w:t>Laisser cocher "lisser les polices d'écran" et "ombre sous les icones du bureau"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96A34" w:rsidP="00AE3478">
            <w:pPr>
              <w:spacing w:after="0"/>
              <w:ind w:left="0"/>
              <w:jc w:val="left"/>
            </w:pPr>
            <w:r>
              <w:t xml:space="preserve">Option des dossiers </w:t>
            </w:r>
            <w:r w:rsidR="00420F3C">
              <w:t xml:space="preserve">(Explorateur Windows) </w:t>
            </w:r>
          </w:p>
          <w:p w:rsidR="00420F3C" w:rsidRDefault="00765301" w:rsidP="005016C7">
            <w:pPr>
              <w:pStyle w:val="B1"/>
            </w:pPr>
            <w:r>
              <w:t>décocher "</w:t>
            </w:r>
            <w:r w:rsidR="00420F3C">
              <w:t>masquer les extensions des fichiers connus</w:t>
            </w:r>
            <w:r>
              <w:t>"</w:t>
            </w:r>
          </w:p>
          <w:p w:rsidR="00420F3C" w:rsidRDefault="00765301" w:rsidP="005016C7">
            <w:pPr>
              <w:pStyle w:val="B1"/>
            </w:pPr>
            <w:r>
              <w:t>cocher "</w:t>
            </w:r>
            <w:r w:rsidR="00420F3C">
              <w:t>afficher les fichiers cachés</w:t>
            </w:r>
            <w:r>
              <w:t>"</w:t>
            </w:r>
          </w:p>
          <w:p w:rsidR="00420F3C" w:rsidRDefault="00765301" w:rsidP="005016C7">
            <w:pPr>
              <w:pStyle w:val="B1"/>
            </w:pPr>
            <w:r>
              <w:t>décocher "</w:t>
            </w:r>
            <w:r w:rsidR="00420F3C">
              <w:t>mémoriser les paramètres d’affichage de chaque dossier</w:t>
            </w:r>
            <w:r>
              <w:t>"</w:t>
            </w:r>
          </w:p>
          <w:p w:rsidR="00F86D05" w:rsidRDefault="00F86D05" w:rsidP="005016C7">
            <w:pPr>
              <w:pStyle w:val="B1"/>
            </w:pPr>
            <w:r>
              <w:t>décocher "rechercher automatiquement les dossiers et les imprimantes partagées"</w:t>
            </w:r>
          </w:p>
          <w:p w:rsidR="00420F3C" w:rsidRDefault="00765301" w:rsidP="005016C7">
            <w:pPr>
              <w:pStyle w:val="B1"/>
            </w:pPr>
            <w:r>
              <w:t>cocher "</w:t>
            </w:r>
            <w:r w:rsidR="00420F3C">
              <w:t xml:space="preserve">ouvrir les </w:t>
            </w:r>
            <w:r w:rsidR="00496A34">
              <w:t>fenêtres</w:t>
            </w:r>
            <w:r w:rsidR="00420F3C">
              <w:t xml:space="preserve"> dans des processus différents</w:t>
            </w:r>
            <w:r>
              <w:t>"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  <w:r>
              <w:t>Internet explorer</w:t>
            </w:r>
          </w:p>
          <w:p w:rsidR="00496A34" w:rsidRDefault="00496A34" w:rsidP="005016C7">
            <w:pPr>
              <w:pStyle w:val="B1"/>
            </w:pPr>
            <w:r>
              <w:t>ne pas activer les sites suggérés</w:t>
            </w:r>
          </w:p>
          <w:p w:rsidR="00496A34" w:rsidRDefault="00496A34" w:rsidP="005016C7">
            <w:pPr>
              <w:pStyle w:val="B1"/>
            </w:pPr>
            <w:r>
              <w:t>choisir Google comme moteur de recherche par défaut</w:t>
            </w:r>
          </w:p>
          <w:p w:rsidR="00273C3C" w:rsidRDefault="00496A34" w:rsidP="005016C7">
            <w:pPr>
              <w:pStyle w:val="B1"/>
            </w:pPr>
            <w:r>
              <w:t>p</w:t>
            </w:r>
            <w:r w:rsidR="00420F3C">
              <w:t>age</w:t>
            </w:r>
            <w:r w:rsidR="00273C3C">
              <w:t>s</w:t>
            </w:r>
            <w:r w:rsidR="009A0EA6">
              <w:t xml:space="preserve"> </w:t>
            </w:r>
            <w:r>
              <w:t xml:space="preserve">de démarrage </w:t>
            </w:r>
            <w:r w:rsidR="00420F3C">
              <w:t xml:space="preserve">: </w:t>
            </w:r>
          </w:p>
          <w:p w:rsidR="00420F3C" w:rsidRPr="00AE3478" w:rsidRDefault="00273C3C" w:rsidP="00273C3C">
            <w:pPr>
              <w:pStyle w:val="B2"/>
              <w:rPr>
                <w:rFonts w:ascii="Courier New" w:hAnsi="Courier New" w:cs="Courier New"/>
              </w:rPr>
            </w:pPr>
            <w:r w:rsidRPr="00AE3478">
              <w:rPr>
                <w:rFonts w:ascii="Courier New" w:hAnsi="Courier New" w:cs="Courier New"/>
              </w:rPr>
              <w:t>http://intranet.sunnikan.com/</w:t>
            </w:r>
          </w:p>
          <w:p w:rsidR="00273C3C" w:rsidRPr="00AE3478" w:rsidRDefault="00273C3C" w:rsidP="00273C3C">
            <w:pPr>
              <w:pStyle w:val="B2"/>
              <w:rPr>
                <w:rFonts w:ascii="Courier New" w:hAnsi="Courier New" w:cs="Courier New"/>
              </w:rPr>
            </w:pPr>
            <w:r w:rsidRPr="00AE3478">
              <w:rPr>
                <w:rFonts w:ascii="Courier New" w:hAnsi="Courier New" w:cs="Courier New"/>
              </w:rPr>
              <w:t>http://portail.sunnikan.com/</w:t>
            </w:r>
          </w:p>
          <w:p w:rsidR="00420F3C" w:rsidRDefault="00420F3C" w:rsidP="005016C7">
            <w:pPr>
              <w:pStyle w:val="B1"/>
            </w:pPr>
            <w:r>
              <w:t>éditeur de pages par défaut : SharePoint Designer ou Front Page</w:t>
            </w:r>
          </w:p>
          <w:p w:rsidR="00420F3C" w:rsidRDefault="00420F3C" w:rsidP="005016C7">
            <w:pPr>
              <w:pStyle w:val="B1"/>
            </w:pPr>
            <w:r>
              <w:t>logiciel de messagerie par défaut : Outlook</w:t>
            </w:r>
          </w:p>
          <w:p w:rsidR="00496A34" w:rsidRDefault="00496A34" w:rsidP="005016C7">
            <w:pPr>
              <w:pStyle w:val="B1"/>
            </w:pPr>
            <w:r>
              <w:t xml:space="preserve">modifier la barre </w:t>
            </w:r>
            <w:r w:rsidR="00050CE3">
              <w:t>d'outils</w:t>
            </w:r>
            <w:r>
              <w:t xml:space="preserve"> pour afficher le bouton "Modifier" et enlever les boutons inutiles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513C23" w:rsidRDefault="00420F3C" w:rsidP="00AE3478">
            <w:pPr>
              <w:spacing w:after="0" w:line="0" w:lineRule="atLeast"/>
              <w:ind w:left="0"/>
              <w:jc w:val="left"/>
            </w:pPr>
            <w:r w:rsidRPr="00513C23">
              <w:t xml:space="preserve">Fichiers disponibles </w:t>
            </w:r>
            <w:r>
              <w:t>h</w:t>
            </w:r>
            <w:r w:rsidRPr="00513C23">
              <w:t>ors connexion (portables uniquement</w:t>
            </w:r>
            <w:r>
              <w:t xml:space="preserve">) </w:t>
            </w:r>
            <w:r w:rsidRPr="00513C23">
              <w:t>:</w:t>
            </w:r>
          </w:p>
          <w:p w:rsidR="00420F3C" w:rsidRPr="00AE3478" w:rsidRDefault="00420F3C" w:rsidP="001B06E3">
            <w:pPr>
              <w:pStyle w:val="B1"/>
              <w:rPr>
                <w:rFonts w:ascii="Courier New" w:hAnsi="Courier New" w:cs="Courier New"/>
              </w:rPr>
            </w:pPr>
            <w:r w:rsidRPr="00AE3478">
              <w:rPr>
                <w:rFonts w:ascii="Courier New" w:hAnsi="Courier New" w:cs="Courier New"/>
              </w:rPr>
              <w:t xml:space="preserve">\\pwge2950\Intranet/Intra_SC </w:t>
            </w:r>
          </w:p>
          <w:p w:rsidR="00420F3C" w:rsidRPr="00AE3478" w:rsidRDefault="00420F3C" w:rsidP="001B06E3">
            <w:pPr>
              <w:pStyle w:val="B1"/>
              <w:rPr>
                <w:rFonts w:ascii="Courier New" w:hAnsi="Courier New" w:cs="Courier New"/>
              </w:rPr>
            </w:pPr>
            <w:r w:rsidRPr="00AE3478">
              <w:rPr>
                <w:rFonts w:ascii="Courier New" w:hAnsi="Courier New" w:cs="Courier New"/>
              </w:rPr>
              <w:t xml:space="preserve">\\pwge2950\Intranet/Interne </w:t>
            </w:r>
          </w:p>
          <w:p w:rsidR="00420F3C" w:rsidRPr="00513C23" w:rsidRDefault="00420F3C" w:rsidP="001B06E3">
            <w:pPr>
              <w:pStyle w:val="B1"/>
            </w:pPr>
            <w:r w:rsidRPr="00AE3478">
              <w:rPr>
                <w:rFonts w:ascii="Courier New" w:hAnsi="Courier New" w:cs="Courier New"/>
              </w:rPr>
              <w:t>\\pwge2950\Missions</w:t>
            </w:r>
            <w:r>
              <w:t xml:space="preserve">  (</w:t>
            </w:r>
            <w:r w:rsidRPr="00B43976">
              <w:t>uniquement les missions précisées</w:t>
            </w:r>
            <w:r>
              <w:t>)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F14209" w:rsidRDefault="00F14209" w:rsidP="005E498B">
      <w:pPr>
        <w:pStyle w:val="Titre2"/>
      </w:pPr>
      <w:r>
        <w:t>Imprimantes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4"/>
        <w:gridCol w:w="514"/>
        <w:gridCol w:w="860"/>
      </w:tblGrid>
      <w:tr w:rsidR="00F14209" w:rsidRPr="00AE3478" w:rsidTr="00AE3478">
        <w:trPr>
          <w:cantSplit/>
          <w:tblHeader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F14209" w:rsidRPr="00513C23" w:rsidTr="00AE3478">
        <w:trPr>
          <w:cantSplit/>
          <w:trHeight w:val="118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F14209" w:rsidRDefault="00F14209" w:rsidP="00AE3478">
            <w:pPr>
              <w:spacing w:after="0" w:line="0" w:lineRule="atLeast"/>
              <w:ind w:left="0"/>
              <w:jc w:val="left"/>
            </w:pPr>
            <w:r>
              <w:t>Impression par défaut Ricoh 3300</w:t>
            </w:r>
          </w:p>
          <w:p w:rsidR="00F14209" w:rsidRPr="00513C23" w:rsidRDefault="00F14209" w:rsidP="00F14209">
            <w:pPr>
              <w:pStyle w:val="B1"/>
            </w:pPr>
            <w:r>
              <w:t>Noir et blanc</w:t>
            </w:r>
            <w:r w:rsidR="00674AB3">
              <w:t>, R</w:t>
            </w:r>
            <w:r>
              <w:t>ecto-verso</w:t>
            </w:r>
            <w:r w:rsidR="00674AB3">
              <w:t xml:space="preserve">, </w:t>
            </w:r>
            <w:r>
              <w:t>tiroir 1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674AB3" w:rsidRPr="00513C23" w:rsidTr="00AE3478">
        <w:trPr>
          <w:cantSplit/>
          <w:trHeight w:val="185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674AB3" w:rsidRDefault="00674AB3" w:rsidP="00AE3478">
            <w:pPr>
              <w:spacing w:after="0" w:line="0" w:lineRule="atLeast"/>
              <w:ind w:left="0"/>
              <w:jc w:val="left"/>
            </w:pPr>
            <w:r>
              <w:t>Impression par défaut Dell 2330dn</w:t>
            </w:r>
          </w:p>
          <w:p w:rsidR="00674AB3" w:rsidRPr="00513C23" w:rsidRDefault="00674AB3" w:rsidP="00553597">
            <w:pPr>
              <w:pStyle w:val="B1"/>
            </w:pPr>
            <w:r>
              <w:t>Noir et blanc, Recto-verso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674AB3" w:rsidRPr="00AE3478" w:rsidRDefault="00674AB3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674AB3" w:rsidRPr="00AE3478" w:rsidRDefault="00674AB3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F14209" w:rsidRPr="00513C23" w:rsidTr="00AE3478">
        <w:trPr>
          <w:cantSplit/>
          <w:trHeight w:val="185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B01FE" w:rsidRDefault="007B01FE" w:rsidP="00AE3478">
            <w:pPr>
              <w:spacing w:after="0" w:line="0" w:lineRule="atLeast"/>
              <w:ind w:left="0"/>
              <w:jc w:val="left"/>
            </w:pPr>
            <w:r>
              <w:t xml:space="preserve">Impression par défaut Dell </w:t>
            </w:r>
            <w:r w:rsidR="00674AB3">
              <w:t>3000cn</w:t>
            </w:r>
          </w:p>
          <w:p w:rsidR="00F14209" w:rsidRDefault="00674AB3" w:rsidP="007B01FE">
            <w:pPr>
              <w:pStyle w:val="B1"/>
            </w:pPr>
            <w:r>
              <w:t>Noir et blanc, Recto-verso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F14209" w:rsidRPr="00AE3478" w:rsidRDefault="00F14209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5E498B" w:rsidRDefault="00606879" w:rsidP="005E498B">
      <w:pPr>
        <w:pStyle w:val="Titre2"/>
      </w:pPr>
      <w:r>
        <w:t>Word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4"/>
        <w:gridCol w:w="514"/>
        <w:gridCol w:w="860"/>
      </w:tblGrid>
      <w:tr w:rsidR="00420F3C" w:rsidRPr="00AE3478" w:rsidTr="00AE3478">
        <w:trPr>
          <w:cantSplit/>
          <w:tblHeader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Empêcher l'affichage du volet Office au démarrage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 xml:space="preserve">Récupération du modèle </w:t>
            </w:r>
            <w:r w:rsidRPr="00513C23">
              <w:t>normal.dot</w:t>
            </w:r>
          </w:p>
          <w:p w:rsidR="00420F3C" w:rsidRDefault="00420F3C" w:rsidP="00606879">
            <w:pPr>
              <w:pStyle w:val="StyleB1GaucheAprs0ptInterligneAumoins0pt"/>
            </w:pPr>
            <w:r>
              <w:t xml:space="preserve">source : </w:t>
            </w:r>
            <w:r w:rsidR="00050CE3" w:rsidRPr="00AE3478">
              <w:rPr>
                <w:rFonts w:ascii="Courier New" w:hAnsi="Courier New" w:cs="Courier New"/>
              </w:rPr>
              <w:t>\\pwge2950\Administratif\</w:t>
            </w:r>
            <w:smartTag w:uri="urn:schemas-microsoft-com:office:smarttags" w:element="PersonName">
              <w:r w:rsidR="00050CE3" w:rsidRPr="00AE3478">
                <w:rPr>
                  <w:rFonts w:ascii="Courier New" w:hAnsi="Courier New" w:cs="Courier New"/>
                </w:rPr>
                <w:t>SUNNIKAN</w:t>
              </w:r>
            </w:smartTag>
            <w:r w:rsidR="00050CE3" w:rsidRPr="00AE3478">
              <w:rPr>
                <w:rFonts w:ascii="Courier New" w:hAnsi="Courier New" w:cs="Courier New"/>
              </w:rPr>
              <w:t> </w:t>
            </w:r>
            <w:r w:rsidRPr="00AE3478">
              <w:rPr>
                <w:rFonts w:ascii="Courier New" w:hAnsi="Courier New" w:cs="Courier New"/>
              </w:rPr>
              <w:t>Consulting\SC_Dot\normal.dot</w:t>
            </w:r>
          </w:p>
          <w:p w:rsidR="00420F3C" w:rsidRDefault="00420F3C" w:rsidP="00606879">
            <w:pPr>
              <w:pStyle w:val="StyleB1GaucheAprs0ptInterligneAumoins0pt"/>
            </w:pPr>
            <w:r>
              <w:t xml:space="preserve">destination : </w:t>
            </w:r>
            <w:r w:rsidR="001E0DA0">
              <w:br/>
            </w:r>
            <w:r w:rsidRPr="00AE3478">
              <w:rPr>
                <w:rFonts w:ascii="Courier New" w:hAnsi="Courier New" w:cs="Courier New"/>
              </w:rPr>
              <w:t>%Doc&amp;Settings%\Application Data\Microsoft\Modèles</w:t>
            </w:r>
          </w:p>
          <w:p w:rsidR="00420F3C" w:rsidRDefault="001E0DA0" w:rsidP="00606879">
            <w:pPr>
              <w:pStyle w:val="StyleB1GaucheAprs0ptInterligneAumoins0pt"/>
            </w:pPr>
            <w:r>
              <w:t>si nécessaire, e</w:t>
            </w:r>
            <w:r w:rsidR="00420F3C">
              <w:t>nlever le paramètre de lecture seule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61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Paramétrage du module d'appel des macros Sunnikan</w:t>
            </w:r>
          </w:p>
          <w:p w:rsidR="00420F3C" w:rsidRPr="00AE3478" w:rsidRDefault="00420F3C" w:rsidP="00EA1B86">
            <w:pPr>
              <w:pStyle w:val="StyleB1GaucheAprs0ptInterligneAumoins0pt"/>
              <w:rPr>
                <w:rFonts w:ascii="Courier New" w:hAnsi="Courier New" w:cs="Courier New"/>
              </w:rPr>
            </w:pPr>
            <w:r>
              <w:t xml:space="preserve">Ouvrir </w:t>
            </w:r>
            <w:r w:rsidRPr="00AE3478">
              <w:rPr>
                <w:rFonts w:ascii="Courier New" w:hAnsi="Courier New" w:cs="Courier New"/>
              </w:rPr>
              <w:t>\\pwge2950\Administratif\SUNNIKAN Consulting\SC_Dot\0_Sunnikan (appels pour 0_Macros.dot).dot</w:t>
            </w:r>
          </w:p>
          <w:p w:rsidR="00420F3C" w:rsidRDefault="00420F3C" w:rsidP="00EA1B86">
            <w:pPr>
              <w:pStyle w:val="StyleB1GaucheAprs0ptInterligneAumoins0pt"/>
            </w:pPr>
            <w:r>
              <w:t>Accéder à l'éditeur VBA (Alt + F11)</w:t>
            </w:r>
          </w:p>
          <w:p w:rsidR="00420F3C" w:rsidRDefault="00420F3C" w:rsidP="00EA1B86">
            <w:pPr>
              <w:pStyle w:val="StyleB1GaucheAprs0ptInterligneAumoins0pt"/>
            </w:pPr>
            <w:r>
              <w:t>Copier le module Sunnikan vers le normal.dot</w:t>
            </w:r>
          </w:p>
          <w:p w:rsidR="00420F3C" w:rsidRDefault="00420F3C" w:rsidP="00AC5D1B">
            <w:pPr>
              <w:pStyle w:val="StyleB1GaucheAprs0ptInterligneAumoins0pt"/>
            </w:pPr>
            <w:r>
              <w:t>Ouvrir ce module et effacer tout appel de macro non destiné à être installé :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513C23" w:rsidRDefault="00420F3C" w:rsidP="00AE3478">
            <w:pPr>
              <w:spacing w:after="0" w:line="0" w:lineRule="atLeast"/>
              <w:ind w:left="0"/>
              <w:jc w:val="left"/>
            </w:pPr>
            <w:r>
              <w:t>Cocher : Outils &gt; Options &gt; Edition &gt; Majuscules accentuées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lastRenderedPageBreak/>
              <w:t>Cocher : Outils &gt; Options &gt; Impression &gt; Mise à jour des champs et liaison à l'impression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Décocher : Insertions &gt; Insertions Auto x2 &gt; Lors de la frappe :</w:t>
            </w:r>
          </w:p>
          <w:p w:rsidR="00420F3C" w:rsidRDefault="00420F3C" w:rsidP="00A67CC0">
            <w:pPr>
              <w:pStyle w:val="StyleB1GaucheAprs0ptInterligneAumoins0pt"/>
            </w:pPr>
            <w:r>
              <w:t>Guillemets "" au lieu de &lt;&lt;&gt;&gt;</w:t>
            </w:r>
          </w:p>
          <w:p w:rsidR="00420F3C" w:rsidRPr="00513C23" w:rsidRDefault="00420F3C" w:rsidP="00A67CC0">
            <w:pPr>
              <w:pStyle w:val="StyleB1GaucheAprs0ptInterligneAumoins0pt"/>
            </w:pPr>
            <w:r>
              <w:t>Majuscules accentuées en début de phrase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Insérer la barre personnalisée</w:t>
            </w:r>
          </w:p>
          <w:p w:rsidR="00420F3C" w:rsidRDefault="00420F3C" w:rsidP="00DF683E">
            <w:pPr>
              <w:pStyle w:val="StyleB1GaucheAprs0ptInterligneAumoins0pt"/>
            </w:pPr>
            <w:r>
              <w:t>Outils &gt; Personnaliser &gt; Commandes</w:t>
            </w:r>
          </w:p>
          <w:p w:rsidR="00420F3C" w:rsidRDefault="00420F3C" w:rsidP="00DF683E">
            <w:pPr>
              <w:pStyle w:val="StyleB1GaucheAprs0ptInterligneAumoins0pt"/>
            </w:pPr>
            <w:r>
              <w:t>vérifier que l'on édite bien le normal.dot (droplist en bas)</w:t>
            </w:r>
          </w:p>
          <w:p w:rsidR="00420F3C" w:rsidRDefault="00420F3C" w:rsidP="00DF683E">
            <w:pPr>
              <w:pStyle w:val="StyleB1GaucheAprs0ptInterligneAumoins0pt"/>
            </w:pPr>
            <w:r>
              <w:t>Réorganiser les commandes &gt; Barre d'outils &gt; Barre de menu &gt; Ajouter &gt; Macros</w:t>
            </w:r>
          </w:p>
          <w:p w:rsidR="00420F3C" w:rsidRDefault="00420F3C" w:rsidP="00DF683E">
            <w:pPr>
              <w:pStyle w:val="StyleB1GaucheAprs0ptInterligneAumoins0pt"/>
            </w:pPr>
            <w:r>
              <w:t>Sélectionner une macro à ajouter</w:t>
            </w:r>
          </w:p>
          <w:p w:rsidR="00420F3C" w:rsidRDefault="00420F3C" w:rsidP="00DF683E">
            <w:pPr>
              <w:pStyle w:val="StyleB1GaucheAprs0ptInterligneAumoins0pt"/>
            </w:pPr>
            <w:r>
              <w:t>Ajuste sa position en dernier</w:t>
            </w:r>
          </w:p>
          <w:p w:rsidR="00420F3C" w:rsidRDefault="00420F3C" w:rsidP="00DF683E">
            <w:pPr>
              <w:pStyle w:val="StyleB1GaucheAprs0ptInterligneAumoins0pt"/>
            </w:pPr>
            <w:r>
              <w:t>mettre une barre de séparation (modifier &gt; nouveau groupe)</w:t>
            </w:r>
          </w:p>
          <w:p w:rsidR="00420F3C" w:rsidRDefault="00420F3C" w:rsidP="00DF683E">
            <w:pPr>
              <w:pStyle w:val="StyleB1GaucheAprs0ptInterligneAumoins0pt"/>
            </w:pPr>
            <w:r>
              <w:t>Modifier le nom (ex. Courrier)</w:t>
            </w:r>
          </w:p>
          <w:p w:rsidR="00420F3C" w:rsidRDefault="00420F3C" w:rsidP="00DF683E">
            <w:pPr>
              <w:pStyle w:val="StyleB1GaucheAprs0ptInterligneAumoins0pt"/>
            </w:pPr>
            <w:r>
              <w:t>Procéder de même pour les autres macros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5A137A" w:rsidRDefault="005A137A" w:rsidP="005A137A">
      <w:pPr>
        <w:pStyle w:val="Titre2"/>
      </w:pPr>
      <w:r>
        <w:t>Excel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6"/>
        <w:gridCol w:w="514"/>
        <w:gridCol w:w="858"/>
      </w:tblGrid>
      <w:tr w:rsidR="00420F3C" w:rsidRPr="00AE3478" w:rsidTr="00AE3478">
        <w:trPr>
          <w:cantSplit/>
          <w:tblHeader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ind w:left="0"/>
            </w:pPr>
            <w:r>
              <w:t>Empêcher l'affichage du volet Office au démarrage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ind w:left="0"/>
            </w:pPr>
            <w:r>
              <w:t>Régler le niveau de sécurité des macros sur "Moyen"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A805EF" w:rsidRDefault="00A805EF" w:rsidP="00606879">
      <w:pPr>
        <w:pStyle w:val="Titre2"/>
      </w:pPr>
      <w:r>
        <w:t>PowerPoint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6"/>
        <w:gridCol w:w="514"/>
        <w:gridCol w:w="858"/>
      </w:tblGrid>
      <w:tr w:rsidR="00A805EF" w:rsidRPr="00AE3478" w:rsidTr="00AE3478">
        <w:trPr>
          <w:cantSplit/>
          <w:tblHeader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A805EF" w:rsidRPr="00AE3478" w:rsidRDefault="00A805EF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A805EF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Default="00A805EF" w:rsidP="00AE3478">
            <w:pPr>
              <w:spacing w:after="0" w:line="0" w:lineRule="atLeast"/>
              <w:ind w:left="0"/>
              <w:jc w:val="left"/>
            </w:pPr>
            <w:r>
              <w:t>Décocher : Outils &gt; Options de correction automatiques… :</w:t>
            </w:r>
          </w:p>
          <w:p w:rsidR="00A805EF" w:rsidRDefault="00A805EF" w:rsidP="00A805EF">
            <w:pPr>
              <w:pStyle w:val="StyleB1GaucheAprs0ptInterligneAumoins0pt"/>
            </w:pPr>
            <w:r>
              <w:t>Guillemets "" au lieu de &lt;&lt;&gt;&gt;</w:t>
            </w:r>
          </w:p>
          <w:p w:rsidR="00A805EF" w:rsidRDefault="00A805EF" w:rsidP="00A805EF">
            <w:pPr>
              <w:pStyle w:val="StyleB1GaucheAprs0ptInterligneAumoins0pt"/>
            </w:pPr>
            <w:r>
              <w:t>Majuscules en début de phrase</w:t>
            </w:r>
          </w:p>
          <w:p w:rsidR="00A805EF" w:rsidRDefault="00A805EF" w:rsidP="00A805EF">
            <w:pPr>
              <w:pStyle w:val="StyleB1GaucheAprs0ptInterligneAumoins0pt"/>
            </w:pPr>
            <w:r>
              <w:t>Majuscule en début de cellule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A805EF" w:rsidRPr="00513C23" w:rsidTr="00AE3478">
        <w:trPr>
          <w:cantSplit/>
          <w:trHeight w:val="156"/>
        </w:trPr>
        <w:tc>
          <w:tcPr>
            <w:tcW w:w="78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Default="00A805EF" w:rsidP="00AE3478">
            <w:pPr>
              <w:ind w:left="0"/>
            </w:pPr>
            <w:r>
              <w:t>Régler le niveau de sécurité des macros sur "Moyen"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A805EF" w:rsidRPr="00AE3478" w:rsidRDefault="00A805EF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606879" w:rsidRDefault="00606879" w:rsidP="00606879">
      <w:pPr>
        <w:pStyle w:val="Titre2"/>
      </w:pPr>
      <w:r>
        <w:t>Outlook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4"/>
        <w:gridCol w:w="514"/>
        <w:gridCol w:w="860"/>
      </w:tblGrid>
      <w:tr w:rsidR="00420F3C" w:rsidRPr="00AE3478" w:rsidTr="00AE3478">
        <w:trPr>
          <w:cantSplit/>
          <w:tblHeader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RPr="00513C23" w:rsidTr="00AE3478">
        <w:trPr>
          <w:cantSplit/>
          <w:trHeight w:val="156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Configurer les paramètres</w:t>
            </w:r>
            <w:r w:rsidRPr="00513C23">
              <w:t xml:space="preserve"> de boîte aux lettres</w:t>
            </w:r>
          </w:p>
          <w:p w:rsidR="00420F3C" w:rsidRDefault="00420F3C" w:rsidP="00230A18">
            <w:pPr>
              <w:pStyle w:val="B1"/>
            </w:pPr>
            <w:r>
              <w:t>Serveur exchange &gt; vrt-mailbox-sc.</w:t>
            </w:r>
            <w:smartTag w:uri="urn:schemas-microsoft-com:office:smarttags" w:element="PersonName">
              <w:r>
                <w:t>SUNNIKAN</w:t>
              </w:r>
            </w:smartTag>
            <w:r>
              <w:t>.LOCAL &gt; nom utilisateur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61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 xml:space="preserve">Répertoires perso </w:t>
            </w:r>
            <w:r w:rsidRPr="00513C23">
              <w:t>(faire un fichier d'export.pse</w:t>
            </w:r>
            <w:r>
              <w:t>)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1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9030B2" w:rsidP="00AE3478">
            <w:pPr>
              <w:spacing w:after="0" w:line="0" w:lineRule="atLeast"/>
              <w:ind w:left="0"/>
              <w:jc w:val="left"/>
            </w:pPr>
            <w:r>
              <w:t>C</w:t>
            </w:r>
            <w:r w:rsidR="00420F3C" w:rsidRPr="00513C23">
              <w:t xml:space="preserve">ontacts </w:t>
            </w:r>
            <w:r>
              <w:t xml:space="preserve">Sunnikan </w:t>
            </w:r>
            <w:r w:rsidR="00420F3C" w:rsidRPr="00513C23">
              <w:t xml:space="preserve">: </w:t>
            </w:r>
          </w:p>
          <w:p w:rsidR="009030B2" w:rsidRDefault="009030B2" w:rsidP="00230A18">
            <w:pPr>
              <w:pStyle w:val="B1"/>
            </w:pPr>
            <w:r>
              <w:t>sous affichage des dossiers : "Dossiers Publics" &gt; clic droit sur "Contact Sunnikan"</w:t>
            </w:r>
          </w:p>
          <w:p w:rsidR="009030B2" w:rsidRDefault="009030B2" w:rsidP="009030B2">
            <w:pPr>
              <w:pStyle w:val="B2"/>
            </w:pPr>
            <w:r>
              <w:t xml:space="preserve">afficher les contacts </w:t>
            </w:r>
            <w:smartTag w:uri="urn:schemas-microsoft-com:office:smarttags" w:element="PersonName">
              <w:r>
                <w:t>SUNNIKAN</w:t>
              </w:r>
            </w:smartTag>
            <w:r>
              <w:t xml:space="preserve"> en tant que carnet d'adresse </w:t>
            </w:r>
          </w:p>
          <w:p w:rsidR="009030B2" w:rsidRDefault="009030B2" w:rsidP="00230A18">
            <w:pPr>
              <w:pStyle w:val="B1"/>
            </w:pPr>
            <w:r>
              <w:t xml:space="preserve">Outils &gt; Carnet d'adresses &gt; Outils &gt; Options : </w:t>
            </w:r>
          </w:p>
          <w:p w:rsidR="00420F3C" w:rsidRDefault="00420F3C" w:rsidP="009030B2">
            <w:pPr>
              <w:pStyle w:val="B2"/>
            </w:pPr>
            <w:r w:rsidRPr="00513C23">
              <w:t xml:space="preserve">mettre dans l’ordre : contact </w:t>
            </w:r>
            <w:smartTag w:uri="urn:schemas-microsoft-com:office:smarttags" w:element="PersonName">
              <w:r w:rsidRPr="00513C23">
                <w:t>SUNNIKAN</w:t>
              </w:r>
            </w:smartTag>
            <w:r>
              <w:t xml:space="preserve"> en premier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>
              <w:t>Mettre "SUNNIKAN" en tant que délégué</w:t>
            </w:r>
          </w:p>
          <w:p w:rsidR="00420F3C" w:rsidRDefault="00420F3C" w:rsidP="00230A18">
            <w:pPr>
              <w:pStyle w:val="B1"/>
            </w:pPr>
            <w:r>
              <w:t>droits de lecture sur la boite de réception</w:t>
            </w:r>
          </w:p>
          <w:p w:rsidR="00420F3C" w:rsidRDefault="00420F3C" w:rsidP="00230A18">
            <w:pPr>
              <w:pStyle w:val="B1"/>
            </w:pPr>
            <w:r>
              <w:t>droits de lecture sur le calendrier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5E498B" w:rsidRDefault="00420F3C" w:rsidP="00AE3478">
            <w:pPr>
              <w:spacing w:after="0" w:line="0" w:lineRule="atLeast"/>
              <w:ind w:left="0"/>
              <w:jc w:val="left"/>
            </w:pPr>
            <w:r>
              <w:t>Format des m</w:t>
            </w:r>
            <w:r w:rsidRPr="00513C23">
              <w:t>essage</w:t>
            </w:r>
            <w:r>
              <w:t>s</w:t>
            </w:r>
            <w:r w:rsidRPr="00513C23">
              <w:t xml:space="preserve"> en HTML : </w:t>
            </w:r>
          </w:p>
          <w:p w:rsidR="00420F3C" w:rsidRDefault="00420F3C" w:rsidP="002244F4">
            <w:pPr>
              <w:pStyle w:val="B1"/>
            </w:pPr>
            <w:r w:rsidRPr="00606879">
              <w:t>outil</w:t>
            </w:r>
            <w:r w:rsidRPr="00513C23">
              <w:t>s</w:t>
            </w:r>
            <w:r>
              <w:t xml:space="preserve"> &gt; </w:t>
            </w:r>
            <w:r w:rsidRPr="00513C23">
              <w:t>options</w:t>
            </w:r>
            <w:r>
              <w:t xml:space="preserve"> &gt; </w:t>
            </w:r>
            <w:r w:rsidRPr="00513C23">
              <w:t>format du courrier</w:t>
            </w:r>
            <w:r>
              <w:t xml:space="preserve"> &gt; </w:t>
            </w:r>
            <w:r w:rsidRPr="00513C23">
              <w:t>format du message</w:t>
            </w:r>
          </w:p>
          <w:p w:rsidR="00420F3C" w:rsidRDefault="00420F3C" w:rsidP="002244F4">
            <w:pPr>
              <w:pStyle w:val="B1"/>
            </w:pPr>
            <w:r>
              <w:t xml:space="preserve">sélectionner </w:t>
            </w:r>
            <w:r w:rsidRPr="00513C23">
              <w:t xml:space="preserve">HTML et décocher </w:t>
            </w:r>
            <w:r>
              <w:t>"</w:t>
            </w:r>
            <w:r w:rsidRPr="00513C23">
              <w:t>utiliser Word</w:t>
            </w:r>
            <w:r>
              <w:t>" comme éditeur de messages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RPr="00513C23" w:rsidTr="00AE3478">
        <w:trPr>
          <w:cantSplit/>
          <w:trHeight w:val="80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  <w:r w:rsidRPr="00513C23">
              <w:t xml:space="preserve">Signatures : </w:t>
            </w:r>
          </w:p>
          <w:p w:rsidR="00420F3C" w:rsidRDefault="00420F3C" w:rsidP="0067545C">
            <w:pPr>
              <w:pStyle w:val="B1"/>
            </w:pPr>
            <w:r>
              <w:t xml:space="preserve">Quitter la session Outlook et se reconnecter </w:t>
            </w:r>
          </w:p>
          <w:p w:rsidR="00420F3C" w:rsidRPr="00AE3478" w:rsidRDefault="00420F3C" w:rsidP="00242BBF">
            <w:pPr>
              <w:pStyle w:val="B1"/>
              <w:rPr>
                <w:i/>
              </w:rPr>
            </w:pPr>
            <w:r>
              <w:t xml:space="preserve">Reéxécuter le script de connexion : </w:t>
            </w:r>
            <w:r w:rsidRPr="00606879">
              <w:t>\\</w:t>
            </w:r>
            <w:r>
              <w:t>sunnikan.local</w:t>
            </w:r>
            <w:r w:rsidRPr="00606879">
              <w:t>\NETLOGON\</w:t>
            </w:r>
            <w:r>
              <w:t>sunnikan.bat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592852" w:rsidRDefault="00592852" w:rsidP="00CB6EAB">
      <w:pPr>
        <w:pStyle w:val="Titre2"/>
      </w:pPr>
      <w:r>
        <w:t>SharePoint Designer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4"/>
        <w:gridCol w:w="514"/>
        <w:gridCol w:w="860"/>
      </w:tblGrid>
      <w:tr w:rsidR="00592852" w:rsidRPr="00AE3478" w:rsidTr="00AE3478">
        <w:trPr>
          <w:cantSplit/>
          <w:tblHeader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</w:tcPr>
          <w:p w:rsidR="00592852" w:rsidRPr="00AE3478" w:rsidRDefault="00592852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592852" w:rsidRPr="00513C23" w:rsidTr="00AE3478">
        <w:trPr>
          <w:cantSplit/>
          <w:trHeight w:val="156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Default="00592852" w:rsidP="00AE3478">
            <w:pPr>
              <w:spacing w:after="0" w:line="0" w:lineRule="atLeast"/>
              <w:ind w:left="0"/>
              <w:jc w:val="left"/>
            </w:pPr>
            <w:r>
              <w:t xml:space="preserve">Exécuter SharePoint Designer et accepter son affectation comme </w:t>
            </w:r>
            <w:r w:rsidR="00EA3EA7">
              <w:t>éditeur</w:t>
            </w:r>
            <w:r>
              <w:t xml:space="preserve"> HTML par défaut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592852" w:rsidRPr="00513C23" w:rsidTr="00AE3478">
        <w:trPr>
          <w:cantSplit/>
          <w:trHeight w:val="61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Default="00592852" w:rsidP="00AE3478">
            <w:pPr>
              <w:spacing w:after="0" w:line="0" w:lineRule="atLeast"/>
              <w:ind w:left="0"/>
              <w:jc w:val="left"/>
            </w:pPr>
            <w:r>
              <w:t xml:space="preserve">Ouvrir </w:t>
            </w:r>
            <w:r w:rsidR="00EA3EA7">
              <w:t>Internet explorer et modifier les barres de raccourcis pour ajouter le bouton "modfier" et supprimer les boutons inutiles (Aide, messenger, Rss, etc.)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EA3EA7" w:rsidRPr="00513C23" w:rsidTr="00AE3478">
        <w:trPr>
          <w:cantSplit/>
          <w:trHeight w:val="81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A3EA7" w:rsidRDefault="00EA3EA7" w:rsidP="00AE3478">
            <w:pPr>
              <w:ind w:left="0"/>
            </w:pPr>
            <w:r>
              <w:t xml:space="preserve">Ouvrir les sites </w:t>
            </w:r>
          </w:p>
          <w:p w:rsidR="00EA3EA7" w:rsidRDefault="00EA3EA7" w:rsidP="00553597">
            <w:pPr>
              <w:pStyle w:val="B1"/>
            </w:pPr>
            <w:r w:rsidRPr="00EA3EA7">
              <w:t>http://intranet.sunnikan.com</w:t>
            </w:r>
          </w:p>
          <w:p w:rsidR="00EA3EA7" w:rsidRDefault="00EA3EA7" w:rsidP="00553597">
            <w:pPr>
              <w:pStyle w:val="B1"/>
            </w:pPr>
            <w:r w:rsidRPr="009030B2">
              <w:t>http://interne.sunnikan.com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A3EA7" w:rsidRPr="00AE3478" w:rsidRDefault="00EA3EA7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A3EA7" w:rsidRPr="00AE3478" w:rsidRDefault="00EA3EA7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592852" w:rsidRPr="00513C23" w:rsidTr="00AE3478">
        <w:trPr>
          <w:cantSplit/>
          <w:trHeight w:val="81"/>
        </w:trPr>
        <w:tc>
          <w:tcPr>
            <w:tcW w:w="79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EA3EA7" w:rsidRDefault="00EA3EA7" w:rsidP="00AE3478">
            <w:pPr>
              <w:ind w:left="0"/>
            </w:pPr>
            <w:r>
              <w:t>Options de l'éditeur de page :</w:t>
            </w:r>
          </w:p>
          <w:p w:rsidR="00592852" w:rsidRDefault="00EA3EA7" w:rsidP="00553597">
            <w:pPr>
              <w:pStyle w:val="B1"/>
            </w:pPr>
            <w:r>
              <w:t>"Styles CSS" par défaut partout</w:t>
            </w:r>
          </w:p>
        </w:tc>
        <w:tc>
          <w:tcPr>
            <w:tcW w:w="51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592852" w:rsidRPr="00AE3478" w:rsidRDefault="00592852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042890" w:rsidRDefault="00A74EC8" w:rsidP="00CB6EAB">
      <w:pPr>
        <w:pStyle w:val="Titre2"/>
      </w:pPr>
      <w:r>
        <w:t>Personnalisation</w:t>
      </w:r>
      <w:r w:rsidR="00DF1017">
        <w:t>s</w:t>
      </w:r>
      <w:r w:rsidR="003B38BA">
        <w:t xml:space="preserve"> supplémentaires</w:t>
      </w:r>
    </w:p>
    <w:p w:rsidR="002131FC" w:rsidRPr="002131FC" w:rsidRDefault="002131FC" w:rsidP="002131FC">
      <w:pPr>
        <w:rPr>
          <w:i/>
        </w:rPr>
      </w:pPr>
      <w:r>
        <w:rPr>
          <w:i/>
        </w:rPr>
        <w:t xml:space="preserve">Décrire les personnalisations </w:t>
      </w:r>
      <w:r w:rsidR="00A74EC8">
        <w:rPr>
          <w:i/>
        </w:rPr>
        <w:t xml:space="preserve">additionnelles </w:t>
      </w:r>
      <w:r>
        <w:rPr>
          <w:i/>
        </w:rPr>
        <w:t>souhaitées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7916"/>
        <w:gridCol w:w="514"/>
        <w:gridCol w:w="858"/>
      </w:tblGrid>
      <w:tr w:rsidR="00420F3C" w:rsidRPr="00AE3478" w:rsidTr="00AE3478">
        <w:trPr>
          <w:cantSplit/>
          <w:tblHeader/>
        </w:trPr>
        <w:tc>
          <w:tcPr>
            <w:tcW w:w="7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Tâche</w:t>
            </w: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OK</w:t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</w:tr>
      <w:tr w:rsidR="00420F3C" w:rsidTr="00AE3478">
        <w:trPr>
          <w:cantSplit/>
          <w:trHeight w:val="1045"/>
        </w:trPr>
        <w:tc>
          <w:tcPr>
            <w:tcW w:w="7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</w:p>
          <w:p w:rsidR="00420F3C" w:rsidRDefault="00420F3C" w:rsidP="00AE3478">
            <w:pPr>
              <w:spacing w:after="0"/>
              <w:ind w:left="0"/>
              <w:jc w:val="left"/>
            </w:pP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  <w:trHeight w:val="1046"/>
        </w:trPr>
        <w:tc>
          <w:tcPr>
            <w:tcW w:w="7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</w:p>
          <w:p w:rsidR="00420F3C" w:rsidRDefault="00420F3C" w:rsidP="00AE3478">
            <w:pPr>
              <w:spacing w:after="0"/>
              <w:ind w:left="0"/>
              <w:jc w:val="left"/>
            </w:pP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  <w:trHeight w:val="1046"/>
        </w:trPr>
        <w:tc>
          <w:tcPr>
            <w:tcW w:w="7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</w:p>
          <w:p w:rsidR="00420F3C" w:rsidRDefault="00420F3C" w:rsidP="00AE3478">
            <w:pPr>
              <w:spacing w:after="0"/>
              <w:ind w:left="0"/>
              <w:jc w:val="left"/>
            </w:pP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  <w:tr w:rsidR="00420F3C" w:rsidTr="00AE3478">
        <w:trPr>
          <w:cantSplit/>
          <w:trHeight w:val="1046"/>
        </w:trPr>
        <w:tc>
          <w:tcPr>
            <w:tcW w:w="785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</w:p>
          <w:p w:rsidR="00420F3C" w:rsidRDefault="00420F3C" w:rsidP="00AE3478">
            <w:pPr>
              <w:spacing w:after="0"/>
              <w:ind w:left="0"/>
              <w:jc w:val="left"/>
            </w:pPr>
          </w:p>
        </w:tc>
        <w:tc>
          <w:tcPr>
            <w:tcW w:w="51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  <w:r w:rsidRPr="00AE3478">
              <w:rPr>
                <w:sz w:val="24"/>
              </w:rPr>
              <w:sym w:font="Wingdings" w:char="F06F"/>
            </w:r>
          </w:p>
        </w:tc>
        <w:tc>
          <w:tcPr>
            <w:tcW w:w="85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</w:tr>
    </w:tbl>
    <w:p w:rsidR="008062D9" w:rsidRDefault="008062D9" w:rsidP="008062D9"/>
    <w:p w:rsidR="00420F3C" w:rsidRDefault="008062D9" w:rsidP="00420F3C">
      <w:pPr>
        <w:pStyle w:val="Titre1"/>
        <w:numPr>
          <w:ilvl w:val="0"/>
          <w:numId w:val="17"/>
        </w:numPr>
      </w:pPr>
      <w:r>
        <w:br w:type="page"/>
      </w:r>
      <w:r w:rsidR="00420F3C">
        <w:t>Détail des non-conformités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088"/>
        <w:gridCol w:w="6580"/>
        <w:gridCol w:w="1620"/>
      </w:tblGrid>
      <w:tr w:rsidR="00420F3C" w:rsidRPr="00AE3478" w:rsidTr="00AE3478">
        <w:trPr>
          <w:cantSplit/>
          <w:tblHeader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n° NC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Description</w:t>
            </w: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b/>
              </w:rPr>
            </w:pPr>
            <w:r w:rsidRPr="00AE3478">
              <w:rPr>
                <w:b/>
              </w:rPr>
              <w:t>Statut</w:t>
            </w:r>
          </w:p>
        </w:tc>
      </w:tr>
      <w:tr w:rsidR="00420F3C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ind w:left="0"/>
            </w:pPr>
            <w:r w:rsidRPr="00AE3478">
              <w:sym w:font="Wingdings" w:char="006F"/>
            </w:r>
            <w:r>
              <w:t xml:space="preserve"> </w:t>
            </w:r>
            <w:r w:rsidR="0072747A">
              <w:t>corrigée</w:t>
            </w:r>
          </w:p>
          <w:p w:rsidR="00420F3C" w:rsidRPr="00AE3478" w:rsidRDefault="00420F3C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</w:t>
            </w:r>
            <w:r w:rsidR="0072747A">
              <w:t>abandonnée</w:t>
            </w:r>
          </w:p>
        </w:tc>
      </w:tr>
      <w:tr w:rsidR="00420F3C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420F3C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3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2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3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3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3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  <w:tr w:rsidR="0072747A" w:rsidRPr="00AE3478" w:rsidTr="00AE3478">
        <w:trPr>
          <w:cantSplit/>
          <w:trHeight w:val="693"/>
        </w:trPr>
        <w:tc>
          <w:tcPr>
            <w:tcW w:w="586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spacing w:after="0"/>
              <w:ind w:left="0"/>
              <w:jc w:val="left"/>
            </w:pPr>
            <w:r>
              <w:t>NC : ____</w:t>
            </w:r>
          </w:p>
        </w:tc>
        <w:tc>
          <w:tcPr>
            <w:tcW w:w="354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Pr="00AE3478" w:rsidRDefault="0072747A" w:rsidP="00AE3478">
            <w:pPr>
              <w:spacing w:after="0" w:line="0" w:lineRule="atLeast"/>
              <w:ind w:left="0"/>
              <w:jc w:val="center"/>
              <w:rPr>
                <w:sz w:val="24"/>
              </w:rPr>
            </w:pPr>
          </w:p>
        </w:tc>
        <w:tc>
          <w:tcPr>
            <w:tcW w:w="87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72747A" w:rsidRDefault="0072747A" w:rsidP="00AE3478">
            <w:pPr>
              <w:ind w:left="0"/>
            </w:pPr>
            <w:r w:rsidRPr="00AE3478">
              <w:sym w:font="Wingdings" w:char="006F"/>
            </w:r>
            <w:r>
              <w:t xml:space="preserve"> corrigée</w:t>
            </w:r>
          </w:p>
          <w:p w:rsidR="0072747A" w:rsidRPr="00AE3478" w:rsidRDefault="0072747A" w:rsidP="00AE3478">
            <w:pPr>
              <w:ind w:left="0"/>
              <w:rPr>
                <w:rFonts w:cs="Arial"/>
              </w:rPr>
            </w:pPr>
            <w:r w:rsidRPr="00AE3478">
              <w:sym w:font="Wingdings" w:char="006F"/>
            </w:r>
            <w:r>
              <w:t xml:space="preserve"> abandonnée</w:t>
            </w:r>
          </w:p>
        </w:tc>
      </w:tr>
    </w:tbl>
    <w:p w:rsidR="00420F3C" w:rsidRDefault="00420F3C" w:rsidP="00420F3C"/>
    <w:p w:rsidR="00420F3C" w:rsidRDefault="00420F3C" w:rsidP="00420F3C">
      <w:pPr>
        <w:pStyle w:val="Titre1"/>
        <w:numPr>
          <w:ilvl w:val="0"/>
          <w:numId w:val="17"/>
        </w:numPr>
      </w:pPr>
      <w:r>
        <w:t>Conclusion</w:t>
      </w:r>
    </w:p>
    <w:p w:rsidR="00420F3C" w:rsidRDefault="00420F3C" w:rsidP="00420F3C">
      <w:r>
        <w:t>La configuration utilisateur du poste _____________________________________ est :</w:t>
      </w:r>
    </w:p>
    <w:p w:rsidR="00420F3C" w:rsidRDefault="00420F3C" w:rsidP="00420F3C">
      <w:pPr>
        <w:pStyle w:val="B1"/>
        <w:numPr>
          <w:ilvl w:val="0"/>
          <w:numId w:val="18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</w:t>
      </w:r>
    </w:p>
    <w:p w:rsidR="00420F3C" w:rsidRDefault="00420F3C" w:rsidP="00420F3C">
      <w:pPr>
        <w:pStyle w:val="B1"/>
        <w:numPr>
          <w:ilvl w:val="0"/>
          <w:numId w:val="18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Conforme sous réserve de clôture des non-conformités décrites ci-dessus</w:t>
      </w:r>
    </w:p>
    <w:p w:rsidR="00420F3C" w:rsidRDefault="00420F3C" w:rsidP="00420F3C">
      <w:pPr>
        <w:pStyle w:val="B1"/>
        <w:numPr>
          <w:ilvl w:val="0"/>
          <w:numId w:val="18"/>
        </w:numPr>
      </w:pPr>
      <w:r>
        <w:rPr>
          <w:sz w:val="24"/>
        </w:rPr>
        <w:sym w:font="Wingdings" w:char="006F"/>
      </w:r>
      <w:r>
        <w:rPr>
          <w:sz w:val="24"/>
        </w:rPr>
        <w:t xml:space="preserve"> </w:t>
      </w:r>
      <w:r>
        <w:t>non-conforme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420F3C" w:rsidRPr="00AE3478" w:rsidTr="00AE3478">
        <w:trPr>
          <w:trHeight w:val="265"/>
        </w:trPr>
        <w:tc>
          <w:tcPr>
            <w:tcW w:w="120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Initiales</w:t>
            </w:r>
          </w:p>
        </w:tc>
        <w:tc>
          <w:tcPr>
            <w:tcW w:w="113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 xml:space="preserve">Date </w:t>
            </w:r>
          </w:p>
        </w:tc>
        <w:tc>
          <w:tcPr>
            <w:tcW w:w="266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Signature</w:t>
            </w:r>
          </w:p>
        </w:tc>
      </w:tr>
      <w:tr w:rsidR="00420F3C" w:rsidRPr="00AE3478" w:rsidTr="00AE3478">
        <w:trPr>
          <w:trHeight w:val="703"/>
        </w:trPr>
        <w:tc>
          <w:tcPr>
            <w:tcW w:w="120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</w:tr>
    </w:tbl>
    <w:p w:rsidR="00420F3C" w:rsidRDefault="00420F3C" w:rsidP="00420F3C">
      <w:pPr>
        <w:pStyle w:val="Titre1"/>
        <w:numPr>
          <w:ilvl w:val="0"/>
          <w:numId w:val="17"/>
        </w:numPr>
      </w:pPr>
      <w:r>
        <w:t>Clôture des non conformités</w:t>
      </w:r>
    </w:p>
    <w:p w:rsidR="00420F3C" w:rsidRDefault="00420F3C" w:rsidP="00420F3C">
      <w:r>
        <w:t>En signant ci-dessous, l'opérateur certifie que toutes les non</w:t>
      </w:r>
      <w:r w:rsidR="005B1F1C">
        <w:t>-</w:t>
      </w:r>
      <w:r>
        <w:t>conformés listées ci-dessus sont clôturées avec succès.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2231"/>
        <w:gridCol w:w="2114"/>
        <w:gridCol w:w="4943"/>
      </w:tblGrid>
      <w:tr w:rsidR="00420F3C" w:rsidRPr="00AE3478" w:rsidTr="00AE3478">
        <w:trPr>
          <w:trHeight w:val="265"/>
        </w:trPr>
        <w:tc>
          <w:tcPr>
            <w:tcW w:w="120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Initiales</w:t>
            </w:r>
          </w:p>
        </w:tc>
        <w:tc>
          <w:tcPr>
            <w:tcW w:w="113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 xml:space="preserve">Date </w:t>
            </w:r>
          </w:p>
        </w:tc>
        <w:tc>
          <w:tcPr>
            <w:tcW w:w="266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:rsidR="00420F3C" w:rsidRPr="00AE3478" w:rsidRDefault="00420F3C" w:rsidP="00AE3478">
            <w:pPr>
              <w:spacing w:after="0" w:line="0" w:lineRule="atLeast"/>
              <w:ind w:left="0"/>
              <w:jc w:val="left"/>
              <w:rPr>
                <w:b/>
              </w:rPr>
            </w:pPr>
            <w:r w:rsidRPr="00AE3478">
              <w:rPr>
                <w:b/>
              </w:rPr>
              <w:t>Signature</w:t>
            </w:r>
          </w:p>
        </w:tc>
      </w:tr>
      <w:tr w:rsidR="00420F3C" w:rsidRPr="00AE3478" w:rsidTr="00AE3478">
        <w:trPr>
          <w:trHeight w:val="703"/>
        </w:trPr>
        <w:tc>
          <w:tcPr>
            <w:tcW w:w="1201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  <w:tc>
          <w:tcPr>
            <w:tcW w:w="1138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  <w:tc>
          <w:tcPr>
            <w:tcW w:w="2662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:rsidR="00420F3C" w:rsidRDefault="00420F3C" w:rsidP="00AE3478">
            <w:pPr>
              <w:spacing w:after="0" w:line="0" w:lineRule="atLeast"/>
              <w:ind w:left="0"/>
              <w:jc w:val="left"/>
            </w:pPr>
          </w:p>
        </w:tc>
      </w:tr>
    </w:tbl>
    <w:p w:rsidR="00E44AF9" w:rsidRPr="00E44AF9" w:rsidRDefault="00420F3C" w:rsidP="00420F3C">
      <w:r w:rsidRPr="00E44AF9">
        <w:t xml:space="preserve"> </w:t>
      </w:r>
    </w:p>
    <w:sectPr w:rsidR="00E44AF9" w:rsidRPr="00E44A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730" w:rsidRDefault="00310730">
      <w:r>
        <w:separator/>
      </w:r>
    </w:p>
  </w:endnote>
  <w:endnote w:type="continuationSeparator" w:id="0">
    <w:p w:rsidR="00310730" w:rsidRDefault="00310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ABB" w:rsidRDefault="004D5AB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0A60" w:rsidRDefault="001B0A60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ABB" w:rsidRDefault="004D5AB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730" w:rsidRDefault="00310730">
      <w:r>
        <w:separator/>
      </w:r>
    </w:p>
  </w:footnote>
  <w:footnote w:type="continuationSeparator" w:id="0">
    <w:p w:rsidR="00310730" w:rsidRDefault="00310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ABB" w:rsidRDefault="004D5AB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188"/>
      <w:gridCol w:w="6300"/>
      <w:gridCol w:w="720"/>
      <w:gridCol w:w="1080"/>
    </w:tblGrid>
    <w:tr w:rsidR="001B0A60" w:rsidRPr="00AE3478" w:rsidTr="00AE3478">
      <w:trPr>
        <w:trHeight w:val="169"/>
      </w:trPr>
      <w:tc>
        <w:tcPr>
          <w:tcW w:w="1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B0A60" w:rsidRDefault="00FC037D" w:rsidP="00AE3478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</w:tcPr>
        <w:p w:rsidR="001B0A60" w:rsidRPr="00AE3478" w:rsidRDefault="001B0A60" w:rsidP="00AE3478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AE3478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AE3478">
            <w:rPr>
              <w:rFonts w:ascii="Arial Black" w:hAnsi="Arial Black"/>
              <w:caps/>
              <w:sz w:val="20"/>
              <w:szCs w:val="20"/>
            </w:rPr>
            <w:instrText xml:space="preserve"> TITLE   \* MERGEFORMAT </w:instrText>
          </w:r>
          <w:r w:rsidRPr="00AE3478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="00941AB4">
            <w:rPr>
              <w:rFonts w:ascii="Arial Black" w:hAnsi="Arial Black"/>
              <w:caps/>
              <w:sz w:val="20"/>
              <w:szCs w:val="20"/>
            </w:rPr>
            <w:t>Check-list d'Intervention</w:t>
          </w:r>
          <w:r w:rsidRPr="00AE3478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  <w:p w:rsidR="001B0A60" w:rsidRPr="00AE3478" w:rsidRDefault="001B0A60" w:rsidP="00AE3478">
          <w:pPr>
            <w:pStyle w:val="En-tte"/>
            <w:spacing w:after="0"/>
            <w:jc w:val="center"/>
            <w:rPr>
              <w:rFonts w:ascii="Arial Black" w:hAnsi="Arial Black"/>
              <w:sz w:val="24"/>
            </w:rPr>
          </w:pPr>
          <w:r w:rsidRPr="00AE3478">
            <w:rPr>
              <w:rFonts w:ascii="Arial Black" w:hAnsi="Arial Black"/>
              <w:sz w:val="20"/>
              <w:szCs w:val="20"/>
            </w:rPr>
            <w:fldChar w:fldCharType="begin"/>
          </w:r>
          <w:r w:rsidRPr="00AE3478">
            <w:rPr>
              <w:rFonts w:ascii="Arial Black" w:hAnsi="Arial Black"/>
              <w:sz w:val="20"/>
              <w:szCs w:val="20"/>
            </w:rPr>
            <w:instrText xml:space="preserve"> subject </w:instrText>
          </w:r>
          <w:r w:rsidRPr="00AE3478">
            <w:rPr>
              <w:rFonts w:ascii="Arial Black" w:hAnsi="Arial Black"/>
              <w:sz w:val="20"/>
              <w:szCs w:val="20"/>
            </w:rPr>
            <w:fldChar w:fldCharType="separate"/>
          </w:r>
          <w:r w:rsidR="00941AB4">
            <w:rPr>
              <w:rFonts w:ascii="Arial Black" w:hAnsi="Arial Black"/>
              <w:sz w:val="20"/>
              <w:szCs w:val="20"/>
            </w:rPr>
            <w:t>Configuration de poste utilisateur</w:t>
          </w:r>
          <w:r w:rsidRPr="00AE3478">
            <w:rPr>
              <w:rFonts w:ascii="Arial Black" w:hAnsi="Arial Black"/>
              <w:sz w:val="20"/>
              <w:szCs w:val="20"/>
            </w:rPr>
            <w:fldChar w:fldCharType="end"/>
          </w:r>
        </w:p>
      </w:tc>
      <w:tc>
        <w:tcPr>
          <w:tcW w:w="72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0A60" w:rsidRPr="00AE3478" w:rsidRDefault="001B0A60" w:rsidP="00AE3478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AE3478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108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0A60" w:rsidRPr="00AE3478" w:rsidRDefault="001B0A60" w:rsidP="00AE3478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CL_Cfg</w:t>
          </w:r>
        </w:p>
      </w:tc>
    </w:tr>
    <w:tr w:rsidR="001B0A60" w:rsidRPr="00AE3478" w:rsidTr="00AE3478">
      <w:trPr>
        <w:trHeight w:val="152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0A60" w:rsidRPr="00AE3478" w:rsidRDefault="001B0A60" w:rsidP="00AE3478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0A60" w:rsidRPr="00AE3478" w:rsidRDefault="001B0A60" w:rsidP="00AE3478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0A60" w:rsidRPr="00AE3478" w:rsidRDefault="001B0A60" w:rsidP="00AE3478">
          <w:pPr>
            <w:pStyle w:val="En-tte"/>
            <w:spacing w:after="0"/>
            <w:jc w:val="right"/>
            <w:rPr>
              <w:rFonts w:ascii="Arial Black" w:hAnsi="Arial Black"/>
              <w:caps/>
              <w:sz w:val="12"/>
              <w:szCs w:val="12"/>
            </w:rPr>
          </w:pPr>
          <w:r w:rsidRPr="00AE3478">
            <w:rPr>
              <w:rFonts w:ascii="Arial Black" w:hAnsi="Arial Black"/>
              <w:caps/>
              <w:sz w:val="12"/>
              <w:szCs w:val="12"/>
            </w:rPr>
            <w:t>Ver.</w:t>
          </w:r>
        </w:p>
      </w:tc>
      <w:tc>
        <w:tcPr>
          <w:tcW w:w="108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0A60" w:rsidRDefault="004D5ABB" w:rsidP="00AE3478">
          <w:pPr>
            <w:pStyle w:val="En-tte"/>
            <w:spacing w:after="0"/>
            <w:jc w:val="center"/>
          </w:pPr>
          <w:r>
            <w:t>26</w:t>
          </w:r>
          <w:r w:rsidR="001B0A60">
            <w:t>/02/10</w:t>
          </w:r>
        </w:p>
      </w:tc>
    </w:tr>
    <w:tr w:rsidR="001B0A60" w:rsidRPr="00AE3478" w:rsidTr="00AE3478">
      <w:trPr>
        <w:trHeight w:val="121"/>
      </w:trPr>
      <w:tc>
        <w:tcPr>
          <w:tcW w:w="1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0A60" w:rsidRPr="00AE3478" w:rsidRDefault="001B0A60" w:rsidP="00AE3478">
          <w:pPr>
            <w:spacing w:after="0"/>
            <w:ind w:left="0"/>
            <w:jc w:val="left"/>
            <w:rPr>
              <w:sz w:val="16"/>
            </w:rPr>
          </w:pPr>
        </w:p>
      </w:tc>
      <w:tc>
        <w:tcPr>
          <w:tcW w:w="63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0A60" w:rsidRPr="00AE3478" w:rsidRDefault="001B0A60" w:rsidP="00AE3478">
          <w:pPr>
            <w:spacing w:after="0"/>
            <w:ind w:left="0"/>
            <w:jc w:val="left"/>
            <w:rPr>
              <w:rFonts w:ascii="Arial Black" w:hAnsi="Arial Black"/>
              <w:sz w:val="24"/>
            </w:rPr>
          </w:pPr>
        </w:p>
      </w:tc>
      <w:tc>
        <w:tcPr>
          <w:tcW w:w="72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0A60" w:rsidRDefault="001B0A60" w:rsidP="00AE3478">
          <w:pPr>
            <w:pStyle w:val="En-tte"/>
            <w:spacing w:after="0"/>
            <w:jc w:val="right"/>
          </w:pPr>
          <w:r w:rsidRPr="00AE3478">
            <w:rPr>
              <w:rFonts w:ascii="Arial Black" w:hAnsi="Arial Black"/>
              <w:caps/>
              <w:sz w:val="12"/>
              <w:szCs w:val="12"/>
            </w:rPr>
            <w:t>page</w:t>
          </w: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0A60" w:rsidRDefault="001B0A60" w:rsidP="00AE3478">
          <w:pPr>
            <w:pStyle w:val="En-tte"/>
            <w:spacing w:after="0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FC037D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FC037D">
              <w:rPr>
                <w:noProof/>
              </w:rPr>
              <w:t>3</w:t>
            </w:r>
          </w:fldSimple>
        </w:p>
      </w:tc>
    </w:tr>
  </w:tbl>
  <w:p w:rsidR="001B0A60" w:rsidRPr="004B5445" w:rsidRDefault="001B0A60" w:rsidP="004B5445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ABB" w:rsidRDefault="004D5AB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BDC086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C525FC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CC8FE9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C326D6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936B31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96E99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1E338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78002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330B63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D3433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6B0398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>
    <w:nsid w:val="3D7A2DF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6"/>
  </w:num>
  <w:num w:numId="2">
    <w:abstractNumId w:val="9"/>
  </w:num>
  <w:num w:numId="3">
    <w:abstractNumId w:val="12"/>
  </w:num>
  <w:num w:numId="4">
    <w:abstractNumId w:val="15"/>
  </w:num>
  <w:num w:numId="5">
    <w:abstractNumId w:val="10"/>
  </w:num>
  <w:num w:numId="6">
    <w:abstractNumId w:val="12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14"/>
  </w:num>
  <w:num w:numId="22">
    <w:abstractNumId w:val="13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94B"/>
    <w:rsid w:val="00010ABF"/>
    <w:rsid w:val="00026F2F"/>
    <w:rsid w:val="000333CF"/>
    <w:rsid w:val="0004230B"/>
    <w:rsid w:val="00042890"/>
    <w:rsid w:val="00044A9F"/>
    <w:rsid w:val="00050CE3"/>
    <w:rsid w:val="00052C4E"/>
    <w:rsid w:val="00052D86"/>
    <w:rsid w:val="00053838"/>
    <w:rsid w:val="00064B31"/>
    <w:rsid w:val="0007039A"/>
    <w:rsid w:val="00070907"/>
    <w:rsid w:val="000B6E0A"/>
    <w:rsid w:val="000E20A9"/>
    <w:rsid w:val="000E425F"/>
    <w:rsid w:val="00102E03"/>
    <w:rsid w:val="00126B34"/>
    <w:rsid w:val="0013006F"/>
    <w:rsid w:val="001401D8"/>
    <w:rsid w:val="001B06E3"/>
    <w:rsid w:val="001B0A60"/>
    <w:rsid w:val="001C0753"/>
    <w:rsid w:val="001D0B7F"/>
    <w:rsid w:val="001E0DA0"/>
    <w:rsid w:val="001E18A8"/>
    <w:rsid w:val="001E59B6"/>
    <w:rsid w:val="0021095B"/>
    <w:rsid w:val="002131FC"/>
    <w:rsid w:val="002147EC"/>
    <w:rsid w:val="002151C1"/>
    <w:rsid w:val="002244F4"/>
    <w:rsid w:val="00225E90"/>
    <w:rsid w:val="00230A18"/>
    <w:rsid w:val="0024140E"/>
    <w:rsid w:val="00242BBF"/>
    <w:rsid w:val="00247ADB"/>
    <w:rsid w:val="00273C3C"/>
    <w:rsid w:val="00291EC3"/>
    <w:rsid w:val="002941BF"/>
    <w:rsid w:val="002D142F"/>
    <w:rsid w:val="002F022B"/>
    <w:rsid w:val="002F4372"/>
    <w:rsid w:val="0030168B"/>
    <w:rsid w:val="00304897"/>
    <w:rsid w:val="00310730"/>
    <w:rsid w:val="00312CB3"/>
    <w:rsid w:val="003340FF"/>
    <w:rsid w:val="003370DF"/>
    <w:rsid w:val="0035567D"/>
    <w:rsid w:val="003704AB"/>
    <w:rsid w:val="003975F7"/>
    <w:rsid w:val="003A2E06"/>
    <w:rsid w:val="003B0F73"/>
    <w:rsid w:val="003B29B1"/>
    <w:rsid w:val="003B38BA"/>
    <w:rsid w:val="003D6BDC"/>
    <w:rsid w:val="003F769C"/>
    <w:rsid w:val="00415A73"/>
    <w:rsid w:val="00420F3C"/>
    <w:rsid w:val="004303A3"/>
    <w:rsid w:val="00452F32"/>
    <w:rsid w:val="00455417"/>
    <w:rsid w:val="00470299"/>
    <w:rsid w:val="00471EED"/>
    <w:rsid w:val="004722EE"/>
    <w:rsid w:val="00473221"/>
    <w:rsid w:val="00476C4F"/>
    <w:rsid w:val="004774CC"/>
    <w:rsid w:val="00482169"/>
    <w:rsid w:val="00493391"/>
    <w:rsid w:val="00496A34"/>
    <w:rsid w:val="004B5445"/>
    <w:rsid w:val="004B74E2"/>
    <w:rsid w:val="004C0792"/>
    <w:rsid w:val="004D0514"/>
    <w:rsid w:val="004D5A29"/>
    <w:rsid w:val="004D5ABB"/>
    <w:rsid w:val="004E3644"/>
    <w:rsid w:val="005016C7"/>
    <w:rsid w:val="00512CB9"/>
    <w:rsid w:val="00512E31"/>
    <w:rsid w:val="0051353C"/>
    <w:rsid w:val="00525D68"/>
    <w:rsid w:val="00526EFB"/>
    <w:rsid w:val="00527F19"/>
    <w:rsid w:val="00540599"/>
    <w:rsid w:val="00553597"/>
    <w:rsid w:val="00585F4F"/>
    <w:rsid w:val="00592852"/>
    <w:rsid w:val="005A0C71"/>
    <w:rsid w:val="005A137A"/>
    <w:rsid w:val="005B1F1C"/>
    <w:rsid w:val="005B50FE"/>
    <w:rsid w:val="005C3475"/>
    <w:rsid w:val="005E498B"/>
    <w:rsid w:val="00606879"/>
    <w:rsid w:val="00616D89"/>
    <w:rsid w:val="00622520"/>
    <w:rsid w:val="006255DE"/>
    <w:rsid w:val="00640D86"/>
    <w:rsid w:val="006458AF"/>
    <w:rsid w:val="00652215"/>
    <w:rsid w:val="0065364E"/>
    <w:rsid w:val="00674AB3"/>
    <w:rsid w:val="0067545C"/>
    <w:rsid w:val="006810CE"/>
    <w:rsid w:val="0069094C"/>
    <w:rsid w:val="0069479A"/>
    <w:rsid w:val="006D2B95"/>
    <w:rsid w:val="0070301F"/>
    <w:rsid w:val="0072747A"/>
    <w:rsid w:val="00760C3B"/>
    <w:rsid w:val="007646EC"/>
    <w:rsid w:val="00765301"/>
    <w:rsid w:val="0077798F"/>
    <w:rsid w:val="0078280A"/>
    <w:rsid w:val="00786C29"/>
    <w:rsid w:val="007944CE"/>
    <w:rsid w:val="00795963"/>
    <w:rsid w:val="007B01FE"/>
    <w:rsid w:val="007F1EF7"/>
    <w:rsid w:val="008062D9"/>
    <w:rsid w:val="0081132A"/>
    <w:rsid w:val="00814C8A"/>
    <w:rsid w:val="00823380"/>
    <w:rsid w:val="00843026"/>
    <w:rsid w:val="008569EC"/>
    <w:rsid w:val="00856AF4"/>
    <w:rsid w:val="00884AD8"/>
    <w:rsid w:val="008A29FB"/>
    <w:rsid w:val="008B431E"/>
    <w:rsid w:val="008D0F0F"/>
    <w:rsid w:val="008D4605"/>
    <w:rsid w:val="008D5523"/>
    <w:rsid w:val="008D6859"/>
    <w:rsid w:val="008E6937"/>
    <w:rsid w:val="008F31BB"/>
    <w:rsid w:val="008F602C"/>
    <w:rsid w:val="008F6F15"/>
    <w:rsid w:val="009030B2"/>
    <w:rsid w:val="00904C48"/>
    <w:rsid w:val="0093185C"/>
    <w:rsid w:val="00931962"/>
    <w:rsid w:val="00941AB4"/>
    <w:rsid w:val="009439F4"/>
    <w:rsid w:val="00957C6B"/>
    <w:rsid w:val="00960007"/>
    <w:rsid w:val="00960BC2"/>
    <w:rsid w:val="00965E48"/>
    <w:rsid w:val="00971325"/>
    <w:rsid w:val="00993581"/>
    <w:rsid w:val="00993BFA"/>
    <w:rsid w:val="009A0EA6"/>
    <w:rsid w:val="009A3011"/>
    <w:rsid w:val="009B183D"/>
    <w:rsid w:val="009B2C35"/>
    <w:rsid w:val="009B732D"/>
    <w:rsid w:val="009D004E"/>
    <w:rsid w:val="009D40FC"/>
    <w:rsid w:val="009E5D6D"/>
    <w:rsid w:val="00A025EC"/>
    <w:rsid w:val="00A45EAC"/>
    <w:rsid w:val="00A47260"/>
    <w:rsid w:val="00A67CC0"/>
    <w:rsid w:val="00A74A24"/>
    <w:rsid w:val="00A74EC8"/>
    <w:rsid w:val="00A805EF"/>
    <w:rsid w:val="00A84A7D"/>
    <w:rsid w:val="00A95D42"/>
    <w:rsid w:val="00AA2DAA"/>
    <w:rsid w:val="00AC5D1B"/>
    <w:rsid w:val="00AC70D5"/>
    <w:rsid w:val="00AD55FA"/>
    <w:rsid w:val="00AD7B4D"/>
    <w:rsid w:val="00AE0E0E"/>
    <w:rsid w:val="00AE3478"/>
    <w:rsid w:val="00AF1F8A"/>
    <w:rsid w:val="00AF2E71"/>
    <w:rsid w:val="00B14136"/>
    <w:rsid w:val="00B43976"/>
    <w:rsid w:val="00B45682"/>
    <w:rsid w:val="00B47513"/>
    <w:rsid w:val="00B551E1"/>
    <w:rsid w:val="00B92FB7"/>
    <w:rsid w:val="00B9665C"/>
    <w:rsid w:val="00BA4049"/>
    <w:rsid w:val="00BA7DDC"/>
    <w:rsid w:val="00BB0C6C"/>
    <w:rsid w:val="00BB1AF4"/>
    <w:rsid w:val="00C13B66"/>
    <w:rsid w:val="00C23413"/>
    <w:rsid w:val="00C33FEC"/>
    <w:rsid w:val="00C54662"/>
    <w:rsid w:val="00C56D4B"/>
    <w:rsid w:val="00C80E81"/>
    <w:rsid w:val="00C84966"/>
    <w:rsid w:val="00C86398"/>
    <w:rsid w:val="00C9070F"/>
    <w:rsid w:val="00CB6EAB"/>
    <w:rsid w:val="00CC681F"/>
    <w:rsid w:val="00CD4818"/>
    <w:rsid w:val="00CF1793"/>
    <w:rsid w:val="00CF1C51"/>
    <w:rsid w:val="00CF36C3"/>
    <w:rsid w:val="00D34E1F"/>
    <w:rsid w:val="00D42490"/>
    <w:rsid w:val="00D56080"/>
    <w:rsid w:val="00D5676A"/>
    <w:rsid w:val="00D6545C"/>
    <w:rsid w:val="00D65E9A"/>
    <w:rsid w:val="00D72198"/>
    <w:rsid w:val="00D733EB"/>
    <w:rsid w:val="00D8571E"/>
    <w:rsid w:val="00D945B1"/>
    <w:rsid w:val="00DB257D"/>
    <w:rsid w:val="00DB56F6"/>
    <w:rsid w:val="00DC5DF9"/>
    <w:rsid w:val="00DC72A1"/>
    <w:rsid w:val="00DE2981"/>
    <w:rsid w:val="00DF1017"/>
    <w:rsid w:val="00DF683E"/>
    <w:rsid w:val="00E0654A"/>
    <w:rsid w:val="00E13160"/>
    <w:rsid w:val="00E13751"/>
    <w:rsid w:val="00E43176"/>
    <w:rsid w:val="00E44AF9"/>
    <w:rsid w:val="00E5406A"/>
    <w:rsid w:val="00E768B3"/>
    <w:rsid w:val="00E84173"/>
    <w:rsid w:val="00E8473B"/>
    <w:rsid w:val="00E9661F"/>
    <w:rsid w:val="00E96BF8"/>
    <w:rsid w:val="00E96F6D"/>
    <w:rsid w:val="00EA1B86"/>
    <w:rsid w:val="00EA3EA7"/>
    <w:rsid w:val="00EB00A5"/>
    <w:rsid w:val="00EB1393"/>
    <w:rsid w:val="00EC18DF"/>
    <w:rsid w:val="00EC294B"/>
    <w:rsid w:val="00EC29A4"/>
    <w:rsid w:val="00EC4366"/>
    <w:rsid w:val="00EC7A55"/>
    <w:rsid w:val="00ED39DC"/>
    <w:rsid w:val="00EF4C28"/>
    <w:rsid w:val="00F11EA4"/>
    <w:rsid w:val="00F14209"/>
    <w:rsid w:val="00F37B16"/>
    <w:rsid w:val="00F41C36"/>
    <w:rsid w:val="00F80522"/>
    <w:rsid w:val="00F86D05"/>
    <w:rsid w:val="00F86E3A"/>
    <w:rsid w:val="00FA4D1C"/>
    <w:rsid w:val="00FB5B05"/>
    <w:rsid w:val="00FC037D"/>
    <w:rsid w:val="00FC33EE"/>
    <w:rsid w:val="00FC5303"/>
    <w:rsid w:val="00FF1D83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05EF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F1EF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F1EF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F1EF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F1EF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F1EF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9A0EA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9A0EA6"/>
    <w:pPr>
      <w:numPr>
        <w:numId w:val="3"/>
      </w:numPr>
      <w:tabs>
        <w:tab w:val="left" w:pos="851"/>
      </w:tabs>
      <w:spacing w:after="0"/>
      <w:ind w:left="568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9A0EA6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line="0" w:lineRule="atLeast"/>
      <w:jc w:val="left"/>
    </w:pPr>
  </w:style>
  <w:style w:type="numbering" w:styleId="111111">
    <w:name w:val="Outline List 2"/>
    <w:basedOn w:val="Aucuneliste"/>
    <w:rsid w:val="007F1EF7"/>
    <w:pPr>
      <w:numPr>
        <w:numId w:val="20"/>
      </w:numPr>
    </w:pPr>
  </w:style>
  <w:style w:type="numbering" w:styleId="1ai">
    <w:name w:val="Outline List 1"/>
    <w:basedOn w:val="Aucuneliste"/>
    <w:rsid w:val="007F1EF7"/>
    <w:pPr>
      <w:numPr>
        <w:numId w:val="21"/>
      </w:numPr>
    </w:pPr>
  </w:style>
  <w:style w:type="character" w:styleId="Accentuation">
    <w:name w:val="Emphasis"/>
    <w:qFormat/>
    <w:rsid w:val="007F1EF7"/>
    <w:rPr>
      <w:i/>
      <w:iCs/>
    </w:rPr>
  </w:style>
  <w:style w:type="character" w:styleId="AcronymeHTML">
    <w:name w:val="HTML Acronym"/>
    <w:rsid w:val="007F1EF7"/>
  </w:style>
  <w:style w:type="paragraph" w:styleId="Adressedestinataire">
    <w:name w:val="envelope address"/>
    <w:basedOn w:val="Normal"/>
    <w:rsid w:val="007F1EF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F1EF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F1EF7"/>
    <w:rPr>
      <w:i/>
      <w:iCs/>
    </w:rPr>
  </w:style>
  <w:style w:type="character" w:customStyle="1" w:styleId="AdresseHTMLCar">
    <w:name w:val="Adresse HTML Car"/>
    <w:link w:val="AdresseHTML"/>
    <w:rsid w:val="007F1EF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F1EF7"/>
    <w:rPr>
      <w:vertAlign w:val="superscript"/>
    </w:rPr>
  </w:style>
  <w:style w:type="character" w:styleId="Appelnotedebasdep">
    <w:name w:val="footnote reference"/>
    <w:rsid w:val="007F1EF7"/>
    <w:rPr>
      <w:vertAlign w:val="superscript"/>
    </w:rPr>
  </w:style>
  <w:style w:type="character" w:customStyle="1" w:styleId="Titre5Car">
    <w:name w:val="Titre 5 Car"/>
    <w:link w:val="Titre5"/>
    <w:semiHidden/>
    <w:rsid w:val="007F1EF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F1EF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F1EF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F1EF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F1EF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F1EF7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F1EF7"/>
  </w:style>
  <w:style w:type="paragraph" w:styleId="Citation">
    <w:name w:val="Quote"/>
    <w:basedOn w:val="Normal"/>
    <w:next w:val="Normal"/>
    <w:link w:val="CitationCar"/>
    <w:uiPriority w:val="29"/>
    <w:qFormat/>
    <w:rsid w:val="007F1EF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F1EF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F1EF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1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F1EF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F1EF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F1EF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F1EF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F1EF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7F1EF7"/>
    <w:pPr>
      <w:spacing w:after="120"/>
    </w:pPr>
  </w:style>
  <w:style w:type="character" w:customStyle="1" w:styleId="CorpsdetexteCar">
    <w:name w:val="Corps de texte Car"/>
    <w:link w:val="Corpsdetexte"/>
    <w:rsid w:val="007F1EF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F1EF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F1EF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F1EF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F1EF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F1EF7"/>
  </w:style>
  <w:style w:type="character" w:customStyle="1" w:styleId="DateCar">
    <w:name w:val="Date Car"/>
    <w:link w:val="Date"/>
    <w:rsid w:val="007F1EF7"/>
    <w:rPr>
      <w:rFonts w:ascii="Arial" w:hAnsi="Arial"/>
      <w:sz w:val="18"/>
      <w:szCs w:val="24"/>
    </w:rPr>
  </w:style>
  <w:style w:type="character" w:styleId="DfinitionHTML">
    <w:name w:val="HTML Definition"/>
    <w:rsid w:val="007F1EF7"/>
    <w:rPr>
      <w:i/>
      <w:iCs/>
    </w:rPr>
  </w:style>
  <w:style w:type="table" w:styleId="Effetsdetableau3D1">
    <w:name w:val="Table 3D effects 1"/>
    <w:basedOn w:val="TableauNormal"/>
    <w:rsid w:val="007F1EF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F1EF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F1EF7"/>
    <w:rPr>
      <w:b/>
      <w:bCs/>
    </w:rPr>
  </w:style>
  <w:style w:type="character" w:styleId="Emphaseintense">
    <w:name w:val="Intense Emphasis"/>
    <w:uiPriority w:val="21"/>
    <w:qFormat/>
    <w:rsid w:val="007F1EF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F1EF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F1E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F1EF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1EF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F1EF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F1EF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F1EF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F1EF7"/>
    <w:pPr>
      <w:ind w:left="4252"/>
    </w:pPr>
  </w:style>
  <w:style w:type="character" w:customStyle="1" w:styleId="FormuledepolitesseCar">
    <w:name w:val="Formule de politesse Car"/>
    <w:link w:val="Formuledepolitesse"/>
    <w:rsid w:val="007F1EF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F1EF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F1EF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F1EF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F1EF7"/>
    <w:pPr>
      <w:ind w:left="180" w:hanging="180"/>
    </w:pPr>
  </w:style>
  <w:style w:type="paragraph" w:styleId="Index2">
    <w:name w:val="index 2"/>
    <w:basedOn w:val="Normal"/>
    <w:next w:val="Normal"/>
    <w:rsid w:val="007F1EF7"/>
    <w:pPr>
      <w:ind w:left="360" w:hanging="180"/>
    </w:pPr>
  </w:style>
  <w:style w:type="paragraph" w:styleId="Index3">
    <w:name w:val="index 3"/>
    <w:basedOn w:val="Normal"/>
    <w:next w:val="Normal"/>
    <w:rsid w:val="007F1EF7"/>
    <w:pPr>
      <w:ind w:left="540" w:hanging="180"/>
    </w:pPr>
  </w:style>
  <w:style w:type="paragraph" w:styleId="Index4">
    <w:name w:val="index 4"/>
    <w:basedOn w:val="Normal"/>
    <w:next w:val="Normal"/>
    <w:rsid w:val="007F1EF7"/>
    <w:pPr>
      <w:ind w:left="720" w:hanging="180"/>
    </w:pPr>
  </w:style>
  <w:style w:type="paragraph" w:styleId="Index5">
    <w:name w:val="index 5"/>
    <w:basedOn w:val="Normal"/>
    <w:next w:val="Normal"/>
    <w:rsid w:val="007F1EF7"/>
    <w:pPr>
      <w:ind w:left="900" w:hanging="180"/>
    </w:pPr>
  </w:style>
  <w:style w:type="paragraph" w:styleId="Index6">
    <w:name w:val="index 6"/>
    <w:basedOn w:val="Normal"/>
    <w:next w:val="Normal"/>
    <w:rsid w:val="007F1EF7"/>
    <w:pPr>
      <w:ind w:left="1080" w:hanging="180"/>
    </w:pPr>
  </w:style>
  <w:style w:type="paragraph" w:styleId="Index7">
    <w:name w:val="index 7"/>
    <w:basedOn w:val="Normal"/>
    <w:next w:val="Normal"/>
    <w:rsid w:val="007F1EF7"/>
    <w:pPr>
      <w:ind w:left="1260" w:hanging="180"/>
    </w:pPr>
  </w:style>
  <w:style w:type="paragraph" w:styleId="Index8">
    <w:name w:val="index 8"/>
    <w:basedOn w:val="Normal"/>
    <w:next w:val="Normal"/>
    <w:rsid w:val="007F1EF7"/>
    <w:pPr>
      <w:ind w:left="1440" w:hanging="180"/>
    </w:pPr>
  </w:style>
  <w:style w:type="paragraph" w:styleId="Index9">
    <w:name w:val="index 9"/>
    <w:basedOn w:val="Normal"/>
    <w:next w:val="Normal"/>
    <w:rsid w:val="007F1EF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F1EF7"/>
    <w:rPr>
      <w:b/>
      <w:bCs/>
      <w:sz w:val="20"/>
      <w:szCs w:val="20"/>
    </w:rPr>
  </w:style>
  <w:style w:type="paragraph" w:styleId="Liste">
    <w:name w:val="List"/>
    <w:basedOn w:val="Normal"/>
    <w:rsid w:val="007F1EF7"/>
    <w:pPr>
      <w:ind w:left="283" w:hanging="283"/>
      <w:contextualSpacing/>
    </w:pPr>
  </w:style>
  <w:style w:type="paragraph" w:styleId="Liste2">
    <w:name w:val="List 2"/>
    <w:basedOn w:val="Normal"/>
    <w:rsid w:val="007F1EF7"/>
    <w:pPr>
      <w:ind w:left="566" w:hanging="283"/>
      <w:contextualSpacing/>
    </w:pPr>
  </w:style>
  <w:style w:type="paragraph" w:styleId="Liste3">
    <w:name w:val="List 3"/>
    <w:basedOn w:val="Normal"/>
    <w:rsid w:val="007F1EF7"/>
    <w:pPr>
      <w:ind w:left="849" w:hanging="283"/>
      <w:contextualSpacing/>
    </w:pPr>
  </w:style>
  <w:style w:type="paragraph" w:styleId="Liste4">
    <w:name w:val="List 4"/>
    <w:basedOn w:val="Normal"/>
    <w:rsid w:val="007F1EF7"/>
    <w:pPr>
      <w:ind w:left="1132" w:hanging="283"/>
      <w:contextualSpacing/>
    </w:pPr>
  </w:style>
  <w:style w:type="paragraph" w:styleId="Liste5">
    <w:name w:val="List 5"/>
    <w:basedOn w:val="Normal"/>
    <w:rsid w:val="007F1EF7"/>
    <w:pPr>
      <w:ind w:left="1415" w:hanging="283"/>
      <w:contextualSpacing/>
    </w:pPr>
  </w:style>
  <w:style w:type="paragraph" w:styleId="Listenumros">
    <w:name w:val="List Number"/>
    <w:basedOn w:val="Normal"/>
    <w:rsid w:val="007F1EF7"/>
    <w:pPr>
      <w:numPr>
        <w:numId w:val="23"/>
      </w:numPr>
      <w:contextualSpacing/>
    </w:pPr>
  </w:style>
  <w:style w:type="paragraph" w:styleId="Listenumros2">
    <w:name w:val="List Number 2"/>
    <w:basedOn w:val="Normal"/>
    <w:rsid w:val="007F1EF7"/>
    <w:pPr>
      <w:numPr>
        <w:numId w:val="24"/>
      </w:numPr>
      <w:contextualSpacing/>
    </w:pPr>
  </w:style>
  <w:style w:type="paragraph" w:styleId="Listenumros3">
    <w:name w:val="List Number 3"/>
    <w:basedOn w:val="Normal"/>
    <w:rsid w:val="007F1EF7"/>
    <w:pPr>
      <w:numPr>
        <w:numId w:val="25"/>
      </w:numPr>
      <w:contextualSpacing/>
    </w:pPr>
  </w:style>
  <w:style w:type="paragraph" w:styleId="Listenumros4">
    <w:name w:val="List Number 4"/>
    <w:basedOn w:val="Normal"/>
    <w:rsid w:val="007F1EF7"/>
    <w:pPr>
      <w:numPr>
        <w:numId w:val="26"/>
      </w:numPr>
      <w:contextualSpacing/>
    </w:pPr>
  </w:style>
  <w:style w:type="paragraph" w:styleId="Listenumros5">
    <w:name w:val="List Number 5"/>
    <w:basedOn w:val="Normal"/>
    <w:rsid w:val="007F1EF7"/>
    <w:pPr>
      <w:numPr>
        <w:numId w:val="27"/>
      </w:numPr>
      <w:contextualSpacing/>
    </w:pPr>
  </w:style>
  <w:style w:type="paragraph" w:styleId="Listepuces2">
    <w:name w:val="List Bullet 2"/>
    <w:basedOn w:val="Normal"/>
    <w:rsid w:val="007F1EF7"/>
    <w:pPr>
      <w:numPr>
        <w:numId w:val="28"/>
      </w:numPr>
      <w:contextualSpacing/>
    </w:pPr>
  </w:style>
  <w:style w:type="paragraph" w:styleId="Listepuces3">
    <w:name w:val="List Bullet 3"/>
    <w:basedOn w:val="Normal"/>
    <w:rsid w:val="007F1EF7"/>
    <w:pPr>
      <w:numPr>
        <w:numId w:val="29"/>
      </w:numPr>
      <w:contextualSpacing/>
    </w:pPr>
  </w:style>
  <w:style w:type="paragraph" w:styleId="Listepuces4">
    <w:name w:val="List Bullet 4"/>
    <w:basedOn w:val="Normal"/>
    <w:rsid w:val="007F1EF7"/>
    <w:pPr>
      <w:numPr>
        <w:numId w:val="30"/>
      </w:numPr>
      <w:contextualSpacing/>
    </w:pPr>
  </w:style>
  <w:style w:type="paragraph" w:styleId="Listepuces5">
    <w:name w:val="List Bullet 5"/>
    <w:basedOn w:val="Normal"/>
    <w:rsid w:val="007F1EF7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F1EF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F1EF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F1EF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F1EF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F1EF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F1EF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F1EF7"/>
    <w:rPr>
      <w:rFonts w:ascii="Times New Roman" w:hAnsi="Times New Roman"/>
      <w:sz w:val="24"/>
    </w:rPr>
  </w:style>
  <w:style w:type="paragraph" w:styleId="Normalcentr">
    <w:name w:val="Block Text"/>
    <w:basedOn w:val="Normal"/>
    <w:rsid w:val="007F1EF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F1EF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F1EF7"/>
    <w:rPr>
      <w:rFonts w:ascii="Arial" w:hAnsi="Arial"/>
    </w:rPr>
  </w:style>
  <w:style w:type="paragraph" w:styleId="Notedefin">
    <w:name w:val="endnote text"/>
    <w:basedOn w:val="Normal"/>
    <w:link w:val="NotedefinCar"/>
    <w:rsid w:val="007F1EF7"/>
    <w:rPr>
      <w:sz w:val="20"/>
      <w:szCs w:val="20"/>
    </w:rPr>
  </w:style>
  <w:style w:type="character" w:customStyle="1" w:styleId="NotedefinCar">
    <w:name w:val="Note de fin Car"/>
    <w:link w:val="Notedefin"/>
    <w:rsid w:val="007F1EF7"/>
    <w:rPr>
      <w:rFonts w:ascii="Arial" w:hAnsi="Arial"/>
    </w:rPr>
  </w:style>
  <w:style w:type="character" w:styleId="Numrodeligne">
    <w:name w:val="line number"/>
    <w:rsid w:val="007F1EF7"/>
  </w:style>
  <w:style w:type="character" w:styleId="Numrodepage">
    <w:name w:val="page number"/>
    <w:rsid w:val="007F1EF7"/>
  </w:style>
  <w:style w:type="table" w:styleId="Ombrageclair">
    <w:name w:val="Light Shading"/>
    <w:basedOn w:val="TableauNormal"/>
    <w:uiPriority w:val="60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F1EF7"/>
    <w:pPr>
      <w:ind w:left="708"/>
    </w:pPr>
  </w:style>
  <w:style w:type="paragraph" w:styleId="PrformatHTML">
    <w:name w:val="HTML Preformatted"/>
    <w:basedOn w:val="Normal"/>
    <w:link w:val="PrformatHTMLCar"/>
    <w:rsid w:val="007F1EF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F1EF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F1EF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F1EF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F1EF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F1EF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F1EF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F1EF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F1EF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F1EF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F1EF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F1EF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F1EF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F1EF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F1EF7"/>
    <w:pPr>
      <w:ind w:left="708"/>
    </w:pPr>
  </w:style>
  <w:style w:type="paragraph" w:styleId="Salutations">
    <w:name w:val="Salutation"/>
    <w:basedOn w:val="Normal"/>
    <w:next w:val="Normal"/>
    <w:link w:val="SalutationsCar"/>
    <w:rsid w:val="007F1EF7"/>
  </w:style>
  <w:style w:type="character" w:customStyle="1" w:styleId="SalutationsCar">
    <w:name w:val="Salutations Car"/>
    <w:link w:val="Salutations"/>
    <w:rsid w:val="007F1EF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F1EF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F1EF7"/>
    <w:pPr>
      <w:ind w:left="4252"/>
    </w:pPr>
  </w:style>
  <w:style w:type="character" w:customStyle="1" w:styleId="SignatureCar">
    <w:name w:val="Signature Car"/>
    <w:link w:val="Signature"/>
    <w:rsid w:val="007F1EF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F1EF7"/>
  </w:style>
  <w:style w:type="character" w:customStyle="1" w:styleId="SignaturelectroniqueCar">
    <w:name w:val="Signature électronique Car"/>
    <w:link w:val="Signaturelectronique"/>
    <w:rsid w:val="007F1EF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F1EF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F1EF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F1EF7"/>
    <w:pPr>
      <w:ind w:left="0"/>
    </w:pPr>
  </w:style>
  <w:style w:type="paragraph" w:styleId="Tabledesrfrencesjuridiques">
    <w:name w:val="table of authorities"/>
    <w:basedOn w:val="Normal"/>
    <w:next w:val="Normal"/>
    <w:rsid w:val="007F1EF7"/>
    <w:pPr>
      <w:ind w:left="180" w:hanging="180"/>
    </w:pPr>
  </w:style>
  <w:style w:type="table" w:styleId="Tableauclassique1">
    <w:name w:val="Table Classic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F1EF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F1EF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F1EF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F1EF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F1EF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F1EF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F1EF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F1EF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F1EF7"/>
    <w:rPr>
      <w:color w:val="808080"/>
    </w:rPr>
  </w:style>
  <w:style w:type="paragraph" w:styleId="Textedemacro">
    <w:name w:val="macro"/>
    <w:link w:val="TextedemacroCar"/>
    <w:rsid w:val="007F1E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F1EF7"/>
    <w:rPr>
      <w:rFonts w:ascii="Courier New" w:hAnsi="Courier New" w:cs="Courier New"/>
    </w:rPr>
  </w:style>
  <w:style w:type="table" w:styleId="Thmedutableau">
    <w:name w:val="Table Theme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F1EF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F1EF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F1EF7"/>
  </w:style>
  <w:style w:type="character" w:customStyle="1" w:styleId="TitredenoteCar">
    <w:name w:val="Titre de note Car"/>
    <w:link w:val="Titredenote"/>
    <w:rsid w:val="007F1EF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F1EF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F1EF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F1EF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F1EF7"/>
    <w:pPr>
      <w:ind w:left="0"/>
    </w:pPr>
  </w:style>
  <w:style w:type="paragraph" w:styleId="TM2">
    <w:name w:val="toc 2"/>
    <w:basedOn w:val="Normal"/>
    <w:next w:val="Normal"/>
    <w:rsid w:val="007F1EF7"/>
    <w:pPr>
      <w:ind w:left="180"/>
    </w:pPr>
  </w:style>
  <w:style w:type="paragraph" w:styleId="TM3">
    <w:name w:val="toc 3"/>
    <w:basedOn w:val="Normal"/>
    <w:next w:val="Normal"/>
    <w:rsid w:val="007F1EF7"/>
    <w:pPr>
      <w:ind w:left="360"/>
    </w:pPr>
  </w:style>
  <w:style w:type="paragraph" w:styleId="TM4">
    <w:name w:val="toc 4"/>
    <w:basedOn w:val="Normal"/>
    <w:next w:val="Normal"/>
    <w:rsid w:val="007F1EF7"/>
    <w:pPr>
      <w:ind w:left="540"/>
    </w:pPr>
  </w:style>
  <w:style w:type="paragraph" w:styleId="TM5">
    <w:name w:val="toc 5"/>
    <w:basedOn w:val="Normal"/>
    <w:next w:val="Normal"/>
    <w:rsid w:val="007F1EF7"/>
    <w:pPr>
      <w:ind w:left="720"/>
    </w:pPr>
  </w:style>
  <w:style w:type="paragraph" w:styleId="TM6">
    <w:name w:val="toc 6"/>
    <w:basedOn w:val="Normal"/>
    <w:next w:val="Normal"/>
    <w:rsid w:val="007F1EF7"/>
    <w:pPr>
      <w:ind w:left="900"/>
    </w:pPr>
  </w:style>
  <w:style w:type="paragraph" w:styleId="TM7">
    <w:name w:val="toc 7"/>
    <w:basedOn w:val="Normal"/>
    <w:next w:val="Normal"/>
    <w:rsid w:val="007F1EF7"/>
    <w:pPr>
      <w:ind w:left="1080"/>
    </w:pPr>
  </w:style>
  <w:style w:type="paragraph" w:styleId="TM8">
    <w:name w:val="toc 8"/>
    <w:basedOn w:val="Normal"/>
    <w:next w:val="Normal"/>
    <w:rsid w:val="007F1EF7"/>
    <w:pPr>
      <w:ind w:left="1260"/>
    </w:pPr>
  </w:style>
  <w:style w:type="paragraph" w:styleId="TM9">
    <w:name w:val="toc 9"/>
    <w:basedOn w:val="Normal"/>
    <w:next w:val="Normal"/>
    <w:rsid w:val="007F1EF7"/>
    <w:pPr>
      <w:ind w:left="1440"/>
    </w:pPr>
  </w:style>
  <w:style w:type="table" w:styleId="Trameclaire-Accent1">
    <w:name w:val="Light Shading Accent 1"/>
    <w:basedOn w:val="TableauNormal"/>
    <w:uiPriority w:val="60"/>
    <w:rsid w:val="007F1EF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F1EF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F1EF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F1EF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F1EF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F1EF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F1EF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805EF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1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1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1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7F1EF7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7F1EF7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7F1EF7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7F1EF7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7F1EF7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9A0EA6"/>
    <w:pPr>
      <w:numPr>
        <w:numId w:val="4"/>
      </w:numPr>
      <w:tabs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2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link w:val="B1Car"/>
    <w:rsid w:val="009A0EA6"/>
    <w:pPr>
      <w:numPr>
        <w:numId w:val="3"/>
      </w:numPr>
      <w:tabs>
        <w:tab w:val="left" w:pos="851"/>
      </w:tabs>
      <w:spacing w:after="0"/>
      <w:ind w:left="568" w:hanging="284"/>
    </w:pPr>
    <w:rPr>
      <w:szCs w:val="20"/>
      <w:lang w:eastAsia="en-US"/>
    </w:rPr>
  </w:style>
  <w:style w:type="paragraph" w:customStyle="1" w:styleId="B3">
    <w:name w:val="B3"/>
    <w:basedOn w:val="B2"/>
    <w:rsid w:val="00B14136"/>
    <w:pPr>
      <w:numPr>
        <w:numId w:val="5"/>
      </w:numPr>
      <w:tabs>
        <w:tab w:val="clear" w:pos="567"/>
      </w:tabs>
      <w:spacing w:before="20" w:after="20"/>
      <w:ind w:left="1418" w:hanging="284"/>
    </w:pPr>
  </w:style>
  <w:style w:type="character" w:styleId="Marquedecommentaire">
    <w:name w:val="annotation reference"/>
    <w:semiHidden/>
    <w:rsid w:val="004D0514"/>
    <w:rPr>
      <w:sz w:val="16"/>
      <w:szCs w:val="16"/>
    </w:rPr>
  </w:style>
  <w:style w:type="paragraph" w:styleId="Commentaire">
    <w:name w:val="annotation text"/>
    <w:basedOn w:val="Normal"/>
    <w:semiHidden/>
    <w:rsid w:val="004D0514"/>
    <w:rPr>
      <w:sz w:val="20"/>
      <w:szCs w:val="20"/>
    </w:rPr>
  </w:style>
  <w:style w:type="paragraph" w:styleId="Objetducommentaire">
    <w:name w:val="annotation subject"/>
    <w:basedOn w:val="Commentaire"/>
    <w:next w:val="Commentaire"/>
    <w:semiHidden/>
    <w:rsid w:val="004D0514"/>
    <w:rPr>
      <w:b/>
      <w:bCs/>
    </w:rPr>
  </w:style>
  <w:style w:type="paragraph" w:styleId="Textedebulles">
    <w:name w:val="Balloon Text"/>
    <w:basedOn w:val="Normal"/>
    <w:semiHidden/>
    <w:rsid w:val="004D0514"/>
    <w:rPr>
      <w:rFonts w:ascii="Tahoma" w:hAnsi="Tahoma" w:cs="Tahoma"/>
      <w:sz w:val="16"/>
      <w:szCs w:val="16"/>
    </w:rPr>
  </w:style>
  <w:style w:type="character" w:styleId="Lienhypertexte">
    <w:name w:val="Hyperlink"/>
    <w:rsid w:val="003A2E06"/>
    <w:rPr>
      <w:color w:val="0000FF"/>
      <w:u w:val="single"/>
    </w:rPr>
  </w:style>
  <w:style w:type="character" w:customStyle="1" w:styleId="B1Car">
    <w:name w:val="B1 Car"/>
    <w:link w:val="B1"/>
    <w:rsid w:val="009A0EA6"/>
    <w:rPr>
      <w:rFonts w:ascii="Arial" w:hAnsi="Arial"/>
      <w:sz w:val="18"/>
      <w:lang w:val="fr-FR" w:eastAsia="en-US" w:bidi="ar-SA"/>
    </w:rPr>
  </w:style>
  <w:style w:type="character" w:styleId="Lienhypertextesuivivisit">
    <w:name w:val="FollowedHyperlink"/>
    <w:rsid w:val="005E498B"/>
    <w:rPr>
      <w:color w:val="800080"/>
      <w:u w:val="single"/>
    </w:rPr>
  </w:style>
  <w:style w:type="paragraph" w:customStyle="1" w:styleId="StyleB1GaucheAprs0ptInterligneAumoins0pt">
    <w:name w:val="Style B1 + Gauche Après : 0 pt Interligne : Au moins 0 pt"/>
    <w:basedOn w:val="B1"/>
    <w:rsid w:val="00E5406A"/>
    <w:pPr>
      <w:spacing w:line="0" w:lineRule="atLeast"/>
      <w:jc w:val="left"/>
    </w:pPr>
  </w:style>
  <w:style w:type="numbering" w:styleId="111111">
    <w:name w:val="Outline List 2"/>
    <w:basedOn w:val="Aucuneliste"/>
    <w:rsid w:val="007F1EF7"/>
    <w:pPr>
      <w:numPr>
        <w:numId w:val="20"/>
      </w:numPr>
    </w:pPr>
  </w:style>
  <w:style w:type="numbering" w:styleId="1ai">
    <w:name w:val="Outline List 1"/>
    <w:basedOn w:val="Aucuneliste"/>
    <w:rsid w:val="007F1EF7"/>
    <w:pPr>
      <w:numPr>
        <w:numId w:val="21"/>
      </w:numPr>
    </w:pPr>
  </w:style>
  <w:style w:type="character" w:styleId="Accentuation">
    <w:name w:val="Emphasis"/>
    <w:qFormat/>
    <w:rsid w:val="007F1EF7"/>
    <w:rPr>
      <w:i/>
      <w:iCs/>
    </w:rPr>
  </w:style>
  <w:style w:type="character" w:styleId="AcronymeHTML">
    <w:name w:val="HTML Acronym"/>
    <w:rsid w:val="007F1EF7"/>
  </w:style>
  <w:style w:type="paragraph" w:styleId="Adressedestinataire">
    <w:name w:val="envelope address"/>
    <w:basedOn w:val="Normal"/>
    <w:rsid w:val="007F1EF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7F1EF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7F1EF7"/>
    <w:rPr>
      <w:i/>
      <w:iCs/>
    </w:rPr>
  </w:style>
  <w:style w:type="character" w:customStyle="1" w:styleId="AdresseHTMLCar">
    <w:name w:val="Adresse HTML Car"/>
    <w:link w:val="AdresseHTML"/>
    <w:rsid w:val="007F1EF7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7F1EF7"/>
    <w:rPr>
      <w:vertAlign w:val="superscript"/>
    </w:rPr>
  </w:style>
  <w:style w:type="character" w:styleId="Appelnotedebasdep">
    <w:name w:val="footnote reference"/>
    <w:rsid w:val="007F1EF7"/>
    <w:rPr>
      <w:vertAlign w:val="superscript"/>
    </w:rPr>
  </w:style>
  <w:style w:type="character" w:customStyle="1" w:styleId="Titre5Car">
    <w:name w:val="Titre 5 Car"/>
    <w:link w:val="Titre5"/>
    <w:semiHidden/>
    <w:rsid w:val="007F1EF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7F1EF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7F1EF7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7F1EF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7F1EF7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7F1EF7"/>
    <w:pPr>
      <w:numPr>
        <w:numId w:val="22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F1EF7"/>
  </w:style>
  <w:style w:type="paragraph" w:styleId="Citation">
    <w:name w:val="Quote"/>
    <w:basedOn w:val="Normal"/>
    <w:next w:val="Normal"/>
    <w:link w:val="CitationCar"/>
    <w:uiPriority w:val="29"/>
    <w:qFormat/>
    <w:rsid w:val="007F1EF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7F1EF7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7F1EF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F1E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F1EF7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7F1EF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F1EF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F1EF7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F1EF7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F1EF7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7F1EF7"/>
    <w:pPr>
      <w:spacing w:after="120"/>
    </w:pPr>
  </w:style>
  <w:style w:type="character" w:customStyle="1" w:styleId="CorpsdetexteCar">
    <w:name w:val="Corps de texte Car"/>
    <w:link w:val="Corpsdetexte"/>
    <w:rsid w:val="007F1EF7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7F1EF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F1EF7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7F1EF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F1EF7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7F1EF7"/>
  </w:style>
  <w:style w:type="character" w:customStyle="1" w:styleId="DateCar">
    <w:name w:val="Date Car"/>
    <w:link w:val="Date"/>
    <w:rsid w:val="007F1EF7"/>
    <w:rPr>
      <w:rFonts w:ascii="Arial" w:hAnsi="Arial"/>
      <w:sz w:val="18"/>
      <w:szCs w:val="24"/>
    </w:rPr>
  </w:style>
  <w:style w:type="character" w:styleId="DfinitionHTML">
    <w:name w:val="HTML Definition"/>
    <w:rsid w:val="007F1EF7"/>
    <w:rPr>
      <w:i/>
      <w:iCs/>
    </w:rPr>
  </w:style>
  <w:style w:type="table" w:styleId="Effetsdetableau3D1">
    <w:name w:val="Table 3D effects 1"/>
    <w:basedOn w:val="TableauNormal"/>
    <w:rsid w:val="007F1EF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F1EF7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7F1EF7"/>
    <w:rPr>
      <w:b/>
      <w:bCs/>
    </w:rPr>
  </w:style>
  <w:style w:type="character" w:styleId="Emphaseintense">
    <w:name w:val="Intense Emphasis"/>
    <w:uiPriority w:val="21"/>
    <w:qFormat/>
    <w:rsid w:val="007F1EF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F1EF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F1EF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7F1EF7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F1EF7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7F1EF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F1EF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F1EF7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7F1EF7"/>
    <w:pPr>
      <w:ind w:left="4252"/>
    </w:pPr>
  </w:style>
  <w:style w:type="character" w:customStyle="1" w:styleId="FormuledepolitesseCar">
    <w:name w:val="Formule de politesse Car"/>
    <w:link w:val="Formuledepolitesse"/>
    <w:rsid w:val="007F1EF7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F1E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F1EF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F1EF7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F1EF7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F1EF7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F1E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F1EF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F1EF7"/>
    <w:pPr>
      <w:ind w:left="180" w:hanging="180"/>
    </w:pPr>
  </w:style>
  <w:style w:type="paragraph" w:styleId="Index2">
    <w:name w:val="index 2"/>
    <w:basedOn w:val="Normal"/>
    <w:next w:val="Normal"/>
    <w:rsid w:val="007F1EF7"/>
    <w:pPr>
      <w:ind w:left="360" w:hanging="180"/>
    </w:pPr>
  </w:style>
  <w:style w:type="paragraph" w:styleId="Index3">
    <w:name w:val="index 3"/>
    <w:basedOn w:val="Normal"/>
    <w:next w:val="Normal"/>
    <w:rsid w:val="007F1EF7"/>
    <w:pPr>
      <w:ind w:left="540" w:hanging="180"/>
    </w:pPr>
  </w:style>
  <w:style w:type="paragraph" w:styleId="Index4">
    <w:name w:val="index 4"/>
    <w:basedOn w:val="Normal"/>
    <w:next w:val="Normal"/>
    <w:rsid w:val="007F1EF7"/>
    <w:pPr>
      <w:ind w:left="720" w:hanging="180"/>
    </w:pPr>
  </w:style>
  <w:style w:type="paragraph" w:styleId="Index5">
    <w:name w:val="index 5"/>
    <w:basedOn w:val="Normal"/>
    <w:next w:val="Normal"/>
    <w:rsid w:val="007F1EF7"/>
    <w:pPr>
      <w:ind w:left="900" w:hanging="180"/>
    </w:pPr>
  </w:style>
  <w:style w:type="paragraph" w:styleId="Index6">
    <w:name w:val="index 6"/>
    <w:basedOn w:val="Normal"/>
    <w:next w:val="Normal"/>
    <w:rsid w:val="007F1EF7"/>
    <w:pPr>
      <w:ind w:left="1080" w:hanging="180"/>
    </w:pPr>
  </w:style>
  <w:style w:type="paragraph" w:styleId="Index7">
    <w:name w:val="index 7"/>
    <w:basedOn w:val="Normal"/>
    <w:next w:val="Normal"/>
    <w:rsid w:val="007F1EF7"/>
    <w:pPr>
      <w:ind w:left="1260" w:hanging="180"/>
    </w:pPr>
  </w:style>
  <w:style w:type="paragraph" w:styleId="Index8">
    <w:name w:val="index 8"/>
    <w:basedOn w:val="Normal"/>
    <w:next w:val="Normal"/>
    <w:rsid w:val="007F1EF7"/>
    <w:pPr>
      <w:ind w:left="1440" w:hanging="180"/>
    </w:pPr>
  </w:style>
  <w:style w:type="paragraph" w:styleId="Index9">
    <w:name w:val="index 9"/>
    <w:basedOn w:val="Normal"/>
    <w:next w:val="Normal"/>
    <w:rsid w:val="007F1EF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7F1EF7"/>
    <w:rPr>
      <w:b/>
      <w:bCs/>
      <w:sz w:val="20"/>
      <w:szCs w:val="20"/>
    </w:rPr>
  </w:style>
  <w:style w:type="paragraph" w:styleId="Liste">
    <w:name w:val="List"/>
    <w:basedOn w:val="Normal"/>
    <w:rsid w:val="007F1EF7"/>
    <w:pPr>
      <w:ind w:left="283" w:hanging="283"/>
      <w:contextualSpacing/>
    </w:pPr>
  </w:style>
  <w:style w:type="paragraph" w:styleId="Liste2">
    <w:name w:val="List 2"/>
    <w:basedOn w:val="Normal"/>
    <w:rsid w:val="007F1EF7"/>
    <w:pPr>
      <w:ind w:left="566" w:hanging="283"/>
      <w:contextualSpacing/>
    </w:pPr>
  </w:style>
  <w:style w:type="paragraph" w:styleId="Liste3">
    <w:name w:val="List 3"/>
    <w:basedOn w:val="Normal"/>
    <w:rsid w:val="007F1EF7"/>
    <w:pPr>
      <w:ind w:left="849" w:hanging="283"/>
      <w:contextualSpacing/>
    </w:pPr>
  </w:style>
  <w:style w:type="paragraph" w:styleId="Liste4">
    <w:name w:val="List 4"/>
    <w:basedOn w:val="Normal"/>
    <w:rsid w:val="007F1EF7"/>
    <w:pPr>
      <w:ind w:left="1132" w:hanging="283"/>
      <w:contextualSpacing/>
    </w:pPr>
  </w:style>
  <w:style w:type="paragraph" w:styleId="Liste5">
    <w:name w:val="List 5"/>
    <w:basedOn w:val="Normal"/>
    <w:rsid w:val="007F1EF7"/>
    <w:pPr>
      <w:ind w:left="1415" w:hanging="283"/>
      <w:contextualSpacing/>
    </w:pPr>
  </w:style>
  <w:style w:type="paragraph" w:styleId="Listenumros">
    <w:name w:val="List Number"/>
    <w:basedOn w:val="Normal"/>
    <w:rsid w:val="007F1EF7"/>
    <w:pPr>
      <w:numPr>
        <w:numId w:val="23"/>
      </w:numPr>
      <w:contextualSpacing/>
    </w:pPr>
  </w:style>
  <w:style w:type="paragraph" w:styleId="Listenumros2">
    <w:name w:val="List Number 2"/>
    <w:basedOn w:val="Normal"/>
    <w:rsid w:val="007F1EF7"/>
    <w:pPr>
      <w:numPr>
        <w:numId w:val="24"/>
      </w:numPr>
      <w:contextualSpacing/>
    </w:pPr>
  </w:style>
  <w:style w:type="paragraph" w:styleId="Listenumros3">
    <w:name w:val="List Number 3"/>
    <w:basedOn w:val="Normal"/>
    <w:rsid w:val="007F1EF7"/>
    <w:pPr>
      <w:numPr>
        <w:numId w:val="25"/>
      </w:numPr>
      <w:contextualSpacing/>
    </w:pPr>
  </w:style>
  <w:style w:type="paragraph" w:styleId="Listenumros4">
    <w:name w:val="List Number 4"/>
    <w:basedOn w:val="Normal"/>
    <w:rsid w:val="007F1EF7"/>
    <w:pPr>
      <w:numPr>
        <w:numId w:val="26"/>
      </w:numPr>
      <w:contextualSpacing/>
    </w:pPr>
  </w:style>
  <w:style w:type="paragraph" w:styleId="Listenumros5">
    <w:name w:val="List Number 5"/>
    <w:basedOn w:val="Normal"/>
    <w:rsid w:val="007F1EF7"/>
    <w:pPr>
      <w:numPr>
        <w:numId w:val="27"/>
      </w:numPr>
      <w:contextualSpacing/>
    </w:pPr>
  </w:style>
  <w:style w:type="paragraph" w:styleId="Listepuces2">
    <w:name w:val="List Bullet 2"/>
    <w:basedOn w:val="Normal"/>
    <w:rsid w:val="007F1EF7"/>
    <w:pPr>
      <w:numPr>
        <w:numId w:val="28"/>
      </w:numPr>
      <w:contextualSpacing/>
    </w:pPr>
  </w:style>
  <w:style w:type="paragraph" w:styleId="Listepuces3">
    <w:name w:val="List Bullet 3"/>
    <w:basedOn w:val="Normal"/>
    <w:rsid w:val="007F1EF7"/>
    <w:pPr>
      <w:numPr>
        <w:numId w:val="29"/>
      </w:numPr>
      <w:contextualSpacing/>
    </w:pPr>
  </w:style>
  <w:style w:type="paragraph" w:styleId="Listepuces4">
    <w:name w:val="List Bullet 4"/>
    <w:basedOn w:val="Normal"/>
    <w:rsid w:val="007F1EF7"/>
    <w:pPr>
      <w:numPr>
        <w:numId w:val="30"/>
      </w:numPr>
      <w:contextualSpacing/>
    </w:pPr>
  </w:style>
  <w:style w:type="paragraph" w:styleId="Listepuces5">
    <w:name w:val="List Bullet 5"/>
    <w:basedOn w:val="Normal"/>
    <w:rsid w:val="007F1EF7"/>
    <w:pPr>
      <w:numPr>
        <w:numId w:val="31"/>
      </w:numPr>
      <w:contextualSpacing/>
    </w:pPr>
  </w:style>
  <w:style w:type="table" w:styleId="Listeclaire">
    <w:name w:val="Light List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F1EF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F1EF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F1EF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F1EF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F1EF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F1EF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F1EF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F1EF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F1EF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F1EF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7F1EF7"/>
    <w:rPr>
      <w:rFonts w:ascii="Times New Roman" w:hAnsi="Times New Roman"/>
      <w:sz w:val="24"/>
    </w:rPr>
  </w:style>
  <w:style w:type="paragraph" w:styleId="Normalcentr">
    <w:name w:val="Block Text"/>
    <w:basedOn w:val="Normal"/>
    <w:rsid w:val="007F1EF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F1EF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7F1EF7"/>
    <w:rPr>
      <w:rFonts w:ascii="Arial" w:hAnsi="Arial"/>
    </w:rPr>
  </w:style>
  <w:style w:type="paragraph" w:styleId="Notedefin">
    <w:name w:val="endnote text"/>
    <w:basedOn w:val="Normal"/>
    <w:link w:val="NotedefinCar"/>
    <w:rsid w:val="007F1EF7"/>
    <w:rPr>
      <w:sz w:val="20"/>
      <w:szCs w:val="20"/>
    </w:rPr>
  </w:style>
  <w:style w:type="character" w:customStyle="1" w:styleId="NotedefinCar">
    <w:name w:val="Note de fin Car"/>
    <w:link w:val="Notedefin"/>
    <w:rsid w:val="007F1EF7"/>
    <w:rPr>
      <w:rFonts w:ascii="Arial" w:hAnsi="Arial"/>
    </w:rPr>
  </w:style>
  <w:style w:type="character" w:styleId="Numrodeligne">
    <w:name w:val="line number"/>
    <w:rsid w:val="007F1EF7"/>
  </w:style>
  <w:style w:type="character" w:styleId="Numrodepage">
    <w:name w:val="page number"/>
    <w:rsid w:val="007F1EF7"/>
  </w:style>
  <w:style w:type="table" w:styleId="Ombrageclair">
    <w:name w:val="Light Shading"/>
    <w:basedOn w:val="TableauNormal"/>
    <w:uiPriority w:val="60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F1EF7"/>
    <w:pPr>
      <w:ind w:left="708"/>
    </w:pPr>
  </w:style>
  <w:style w:type="paragraph" w:styleId="PrformatHTML">
    <w:name w:val="HTML Preformatted"/>
    <w:basedOn w:val="Normal"/>
    <w:link w:val="PrformatHTMLCar"/>
    <w:rsid w:val="007F1EF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7F1EF7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7F1EF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F1EF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F1EF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7F1EF7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7F1EF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F1EF7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7F1EF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F1EF7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7F1EF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F1EF7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F1EF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F1EF7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7F1EF7"/>
    <w:pPr>
      <w:ind w:left="708"/>
    </w:pPr>
  </w:style>
  <w:style w:type="paragraph" w:styleId="Salutations">
    <w:name w:val="Salutation"/>
    <w:basedOn w:val="Normal"/>
    <w:next w:val="Normal"/>
    <w:link w:val="SalutationsCar"/>
    <w:rsid w:val="007F1EF7"/>
  </w:style>
  <w:style w:type="character" w:customStyle="1" w:styleId="SalutationsCar">
    <w:name w:val="Salutations Car"/>
    <w:link w:val="Salutations"/>
    <w:rsid w:val="007F1EF7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7F1EF7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7F1EF7"/>
    <w:pPr>
      <w:ind w:left="4252"/>
    </w:pPr>
  </w:style>
  <w:style w:type="character" w:customStyle="1" w:styleId="SignatureCar">
    <w:name w:val="Signature Car"/>
    <w:link w:val="Signature"/>
    <w:rsid w:val="007F1EF7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7F1EF7"/>
  </w:style>
  <w:style w:type="character" w:customStyle="1" w:styleId="SignaturelectroniqueCar">
    <w:name w:val="Signature électronique Car"/>
    <w:link w:val="Signaturelectronique"/>
    <w:rsid w:val="007F1EF7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7F1EF7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7F1EF7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7F1EF7"/>
    <w:pPr>
      <w:ind w:left="0"/>
    </w:pPr>
  </w:style>
  <w:style w:type="paragraph" w:styleId="Tabledesrfrencesjuridiques">
    <w:name w:val="table of authorities"/>
    <w:basedOn w:val="Normal"/>
    <w:next w:val="Normal"/>
    <w:rsid w:val="007F1EF7"/>
    <w:pPr>
      <w:ind w:left="180" w:hanging="180"/>
    </w:pPr>
  </w:style>
  <w:style w:type="table" w:styleId="Tableauclassique1">
    <w:name w:val="Table Classic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F1EF7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F1EF7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F1EF7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F1EF7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F1EF7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F1EF7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F1EF7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F1EF7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F1EF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7F1EF7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7F1EF7"/>
    <w:rPr>
      <w:color w:val="808080"/>
    </w:rPr>
  </w:style>
  <w:style w:type="paragraph" w:styleId="Textedemacro">
    <w:name w:val="macro"/>
    <w:link w:val="TextedemacroCar"/>
    <w:rsid w:val="007F1EF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7F1EF7"/>
    <w:rPr>
      <w:rFonts w:ascii="Courier New" w:hAnsi="Courier New" w:cs="Courier New"/>
    </w:rPr>
  </w:style>
  <w:style w:type="table" w:styleId="Thmedutableau">
    <w:name w:val="Table Theme"/>
    <w:basedOn w:val="TableauNormal"/>
    <w:rsid w:val="007F1EF7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7F1EF7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7F1EF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7F1EF7"/>
  </w:style>
  <w:style w:type="character" w:customStyle="1" w:styleId="TitredenoteCar">
    <w:name w:val="Titre de note Car"/>
    <w:link w:val="Titredenote"/>
    <w:rsid w:val="007F1EF7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7F1EF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F1EF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F1EF7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7F1EF7"/>
    <w:pPr>
      <w:ind w:left="0"/>
    </w:pPr>
  </w:style>
  <w:style w:type="paragraph" w:styleId="TM2">
    <w:name w:val="toc 2"/>
    <w:basedOn w:val="Normal"/>
    <w:next w:val="Normal"/>
    <w:rsid w:val="007F1EF7"/>
    <w:pPr>
      <w:ind w:left="180"/>
    </w:pPr>
  </w:style>
  <w:style w:type="paragraph" w:styleId="TM3">
    <w:name w:val="toc 3"/>
    <w:basedOn w:val="Normal"/>
    <w:next w:val="Normal"/>
    <w:rsid w:val="007F1EF7"/>
    <w:pPr>
      <w:ind w:left="360"/>
    </w:pPr>
  </w:style>
  <w:style w:type="paragraph" w:styleId="TM4">
    <w:name w:val="toc 4"/>
    <w:basedOn w:val="Normal"/>
    <w:next w:val="Normal"/>
    <w:rsid w:val="007F1EF7"/>
    <w:pPr>
      <w:ind w:left="540"/>
    </w:pPr>
  </w:style>
  <w:style w:type="paragraph" w:styleId="TM5">
    <w:name w:val="toc 5"/>
    <w:basedOn w:val="Normal"/>
    <w:next w:val="Normal"/>
    <w:rsid w:val="007F1EF7"/>
    <w:pPr>
      <w:ind w:left="720"/>
    </w:pPr>
  </w:style>
  <w:style w:type="paragraph" w:styleId="TM6">
    <w:name w:val="toc 6"/>
    <w:basedOn w:val="Normal"/>
    <w:next w:val="Normal"/>
    <w:rsid w:val="007F1EF7"/>
    <w:pPr>
      <w:ind w:left="900"/>
    </w:pPr>
  </w:style>
  <w:style w:type="paragraph" w:styleId="TM7">
    <w:name w:val="toc 7"/>
    <w:basedOn w:val="Normal"/>
    <w:next w:val="Normal"/>
    <w:rsid w:val="007F1EF7"/>
    <w:pPr>
      <w:ind w:left="1080"/>
    </w:pPr>
  </w:style>
  <w:style w:type="paragraph" w:styleId="TM8">
    <w:name w:val="toc 8"/>
    <w:basedOn w:val="Normal"/>
    <w:next w:val="Normal"/>
    <w:rsid w:val="007F1EF7"/>
    <w:pPr>
      <w:ind w:left="1260"/>
    </w:pPr>
  </w:style>
  <w:style w:type="paragraph" w:styleId="TM9">
    <w:name w:val="toc 9"/>
    <w:basedOn w:val="Normal"/>
    <w:next w:val="Normal"/>
    <w:rsid w:val="007F1EF7"/>
    <w:pPr>
      <w:ind w:left="1440"/>
    </w:pPr>
  </w:style>
  <w:style w:type="table" w:styleId="Trameclaire-Accent1">
    <w:name w:val="Light Shading Accent 1"/>
    <w:basedOn w:val="TableauNormal"/>
    <w:uiPriority w:val="60"/>
    <w:rsid w:val="007F1EF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F1EF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F1EF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F1EF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F1EF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F1EF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F1EF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F1EF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F1EF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F1E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0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1072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Check-list d'Intervention</vt:lpstr>
    </vt:vector>
  </TitlesOfParts>
  <Company>SUNNIKAN Consulting</Company>
  <LinksUpToDate>false</LinksUpToDate>
  <CharactersWithSpaces>6957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Check-list d'Intervention</dc:title>
  <dc:subject>Configuration de poste utilisateur</dc:subject>
  <dc:creator>Pierre JOUBERT</dc:creator>
  <cp:keywords/>
  <dc:description/>
  <cp:lastModifiedBy>Pierre JOUBERT</cp:lastModifiedBy>
  <cp:revision>2</cp:revision>
  <cp:lastPrinted>2011-12-06T15:41:00Z</cp:lastPrinted>
  <dcterms:created xsi:type="dcterms:W3CDTF">2012-08-30T09:39:00Z</dcterms:created>
  <dcterms:modified xsi:type="dcterms:W3CDTF">2012-08-30T09:39:00Z</dcterms:modified>
</cp:coreProperties>
</file>