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A275A" w14:textId="77777777" w:rsidR="006F6B3E" w:rsidRDefault="006F6B3E" w:rsidP="006F6B3E">
      <w:pPr>
        <w:pStyle w:val="Titre1"/>
      </w:pPr>
      <w:r>
        <w:t>Plan réseau</w:t>
      </w:r>
    </w:p>
    <w:p w14:paraId="1F0A275B" w14:textId="77777777" w:rsidR="00047330" w:rsidRDefault="00AD38FA" w:rsidP="00AD38FA">
      <w:pPr>
        <w:spacing w:after="0"/>
        <w:ind w:left="0"/>
      </w:pPr>
      <w:r>
        <w:t xml:space="preserve">Ci-dessous se trouve le schéma général du réseau tel que nous </w:t>
      </w:r>
      <w:r w:rsidR="00047330">
        <w:t>le concevons. Comme vous pouvez le constater, il cohabite avec un second domaine. Il n’est pas prévu de paramétrer une forêt Active Directory de façon à gérer les domaines A et B qui doivent être cloisonnés.</w:t>
      </w:r>
      <w:bookmarkStart w:id="0" w:name="_GoBack"/>
      <w:bookmarkEnd w:id="0"/>
    </w:p>
    <w:p w14:paraId="1F0A275C" w14:textId="77777777" w:rsidR="00413FE2" w:rsidRDefault="00F71CB5" w:rsidP="00AD38FA">
      <w:pPr>
        <w:spacing w:after="0"/>
        <w:ind w:left="0"/>
      </w:pPr>
      <w:r>
        <w:rPr>
          <w:noProof/>
        </w:rPr>
        <mc:AlternateContent>
          <mc:Choice Requires="wpc">
            <w:drawing>
              <wp:inline distT="0" distB="0" distL="0" distR="0" wp14:anchorId="1F0A2783" wp14:editId="1F0A2784">
                <wp:extent cx="5829300" cy="7886700"/>
                <wp:effectExtent l="0" t="0" r="0" b="9525"/>
                <wp:docPr id="70" name="Zone de dessi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657600" y="3543300"/>
                            <a:ext cx="2057400" cy="4343400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3366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5"/>
                        <wps:cNvCnPr/>
                        <wps:spPr bwMode="auto">
                          <a:xfrm>
                            <a:off x="342900" y="1828800"/>
                            <a:ext cx="635" cy="3200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4300" y="1257300"/>
                            <a:ext cx="18288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9C" w14:textId="77777777" w:rsidR="006B7B7A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D5C39">
                                <w:rPr>
                                  <w:sz w:val="16"/>
                                  <w:szCs w:val="16"/>
                                </w:rPr>
                                <w:t>Routeur</w:t>
                              </w:r>
                            </w:p>
                            <w:p w14:paraId="1F0A279D" w14:textId="77777777" w:rsidR="006B7B7A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Firewall</w:t>
                              </w:r>
                            </w:p>
                            <w:p w14:paraId="1F0A279E" w14:textId="77777777" w:rsidR="006B7B7A" w:rsidRPr="00AD5C39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D5C39">
                                <w:rPr>
                                  <w:sz w:val="16"/>
                                  <w:szCs w:val="16"/>
                                </w:rPr>
                                <w:t>VPN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71500" y="3314700"/>
                            <a:ext cx="1828800" cy="160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9F" w14:textId="77777777" w:rsidR="006B7B7A" w:rsidRPr="00AD5C39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Hébergement de serveurs virtuels 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85800" y="365760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A0" w14:textId="77777777" w:rsidR="006B7B7A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D5C39">
                                <w:rPr>
                                  <w:sz w:val="16"/>
                                  <w:szCs w:val="16"/>
                                </w:rPr>
                                <w:t>Serveur mail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Exchange</w:t>
                              </w:r>
                              <w:r w:rsidR="007E7AB5">
                                <w:rPr>
                                  <w:sz w:val="16"/>
                                  <w:szCs w:val="16"/>
                                </w:rPr>
                                <w:t xml:space="preserve"> 2007</w:t>
                              </w:r>
                            </w:p>
                            <w:p w14:paraId="1F0A27A1" w14:textId="77777777" w:rsidR="00AD38FA" w:rsidRDefault="00AD38F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AD38FA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BE Exchange</w:t>
                              </w:r>
                            </w:p>
                            <w:p w14:paraId="1F0A27A2" w14:textId="77777777" w:rsidR="007E7AB5" w:rsidRPr="007E7AB5" w:rsidRDefault="007E7AB5" w:rsidP="007E7AB5">
                              <w:pPr>
                                <w:spacing w:after="0"/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AV</w:t>
                              </w:r>
                            </w:p>
                            <w:p w14:paraId="1F0A27A3" w14:textId="77777777" w:rsidR="007E7AB5" w:rsidRPr="00AD38FA" w:rsidRDefault="007E7AB5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1143000"/>
                            <a:ext cx="18288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A4" w14:textId="77777777" w:rsidR="006B7B7A" w:rsidRPr="00137A83" w:rsidRDefault="006B7B7A" w:rsidP="007E7AB5">
                              <w:pPr>
                                <w:ind w:left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137A83">
                                <w:rPr>
                                  <w:b/>
                                  <w:sz w:val="16"/>
                                  <w:szCs w:val="16"/>
                                </w:rPr>
                                <w:t>Routeur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771900" y="4686300"/>
                            <a:ext cx="1828800" cy="1485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A5" w14:textId="77777777" w:rsidR="006B7B7A" w:rsidRPr="007E7AB5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sz w:val="16"/>
                                  <w:szCs w:val="16"/>
                                </w:rPr>
                                <w:t>Dossiers partagés</w:t>
                              </w:r>
                            </w:p>
                            <w:p w14:paraId="1F0A27A6" w14:textId="77777777" w:rsidR="006B7B7A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Agent </w:t>
                              </w:r>
                              <w:r w:rsidR="000F2F75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BE </w:t>
                              </w:r>
                              <w:r w:rsidR="00AD38FA" w:rsidRPr="007E7AB5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r w:rsidRPr="007E7AB5">
                                <w:rPr>
                                  <w:sz w:val="16"/>
                                  <w:szCs w:val="16"/>
                                </w:rPr>
                                <w:t>Existant</w:t>
                              </w:r>
                              <w:r w:rsidR="00AD38FA" w:rsidRPr="007E7AB5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  <w:r w:rsidRPr="007E7AB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1F0A27A7" w14:textId="77777777" w:rsidR="004A2C48" w:rsidRPr="004A2C48" w:rsidRDefault="004A2C48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4A2C48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AV</w:t>
                              </w:r>
                            </w:p>
                            <w:p w14:paraId="1F0A27A8" w14:textId="77777777" w:rsidR="006B7B7A" w:rsidRPr="007E7AB5" w:rsidRDefault="007E7AB5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sz w:val="16"/>
                                  <w:szCs w:val="16"/>
                                </w:rPr>
                                <w:t xml:space="preserve">Hébergement de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Serveur virtuels </w:t>
                              </w:r>
                              <w:r w:rsidR="006B7B7A" w:rsidRPr="007E7AB5">
                                <w:rPr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4572000"/>
                            <a:ext cx="18288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A9" w14:textId="77777777" w:rsidR="006B7B7A" w:rsidRPr="00AD38FA" w:rsidRDefault="006B7B7A" w:rsidP="007E7AB5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771900" y="6515100"/>
                            <a:ext cx="18288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AA" w14:textId="77777777" w:rsidR="00AD38FA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AD38FA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Backup </w:t>
                              </w:r>
                              <w:proofErr w:type="spellStart"/>
                              <w:r w:rsidRPr="00AD38FA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Exec</w:t>
                              </w:r>
                              <w:proofErr w:type="spellEnd"/>
                              <w:r w:rsidRPr="00AD38FA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 12.5</w:t>
                              </w:r>
                              <w:r w:rsidR="00AD38FA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1F0A27AB" w14:textId="77777777" w:rsidR="006B7B7A" w:rsidRDefault="00047330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montée</w:t>
                              </w:r>
                              <w:proofErr w:type="gramEnd"/>
                              <w:r w:rsidR="00AD38FA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 en version depuis BE 11d)</w:t>
                              </w:r>
                            </w:p>
                            <w:p w14:paraId="1F0A27AC" w14:textId="77777777" w:rsidR="007E7AB5" w:rsidRPr="007E7AB5" w:rsidRDefault="007E7AB5" w:rsidP="007E7AB5">
                              <w:pPr>
                                <w:spacing w:after="0"/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AV</w:t>
                              </w:r>
                            </w:p>
                            <w:p w14:paraId="1F0A27AD" w14:textId="77777777" w:rsidR="007E7AB5" w:rsidRPr="00AD38FA" w:rsidRDefault="007E7AB5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6286500"/>
                            <a:ext cx="1828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AE" w14:textId="77777777" w:rsidR="00AD38FA" w:rsidRDefault="00AD38FA" w:rsidP="007E7AB5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Serveur de sauvegardes</w:t>
                              </w:r>
                            </w:p>
                            <w:p w14:paraId="1F0A27AF" w14:textId="77777777" w:rsidR="006B7B7A" w:rsidRPr="007E7AB5" w:rsidRDefault="00AD38FA" w:rsidP="007E7AB5">
                              <w:pPr>
                                <w:spacing w:after="0"/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gramStart"/>
                              <w:r w:rsidR="000F2F75">
                                <w:rPr>
                                  <w:i/>
                                  <w:sz w:val="16"/>
                                  <w:szCs w:val="16"/>
                                </w:rPr>
                                <w:t>p</w:t>
                              </w:r>
                              <w:r w:rsidR="006B7B7A"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oweredge</w:t>
                              </w:r>
                              <w:proofErr w:type="gramEnd"/>
                              <w:r w:rsidR="006B7B7A"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2500 – WS2000 SP4</w:t>
                              </w:r>
                              <w:r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771900" y="754380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B0" w14:textId="77777777" w:rsidR="007E7AB5" w:rsidRPr="007E7AB5" w:rsidRDefault="007E7AB5" w:rsidP="007E7AB5">
                              <w:pPr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AV</w:t>
                              </w:r>
                            </w:p>
                            <w:p w14:paraId="1F0A27B1" w14:textId="77777777" w:rsidR="006B7B7A" w:rsidRPr="007E7AB5" w:rsidRDefault="006B7B7A" w:rsidP="007E7AB5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74295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B2" w14:textId="77777777" w:rsidR="006B7B7A" w:rsidRPr="00AD5C39" w:rsidRDefault="000F2F75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Serveurs autres</w:t>
                              </w:r>
                              <w:r w:rsidR="007E7AB5">
                                <w:rPr>
                                  <w:sz w:val="16"/>
                                  <w:szCs w:val="16"/>
                                </w:rPr>
                                <w:t xml:space="preserve">…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886200" y="5372100"/>
                            <a:ext cx="16002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B3" w14:textId="77777777" w:rsidR="006B7B7A" w:rsidRPr="007E7AB5" w:rsidRDefault="007E7AB5" w:rsidP="007E7AB5">
                              <w:pPr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AV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886200" y="5829300"/>
                            <a:ext cx="16002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B4" w14:textId="77777777" w:rsidR="006B7B7A" w:rsidRPr="007E7AB5" w:rsidRDefault="007E7AB5" w:rsidP="007E7AB5">
                              <w:pPr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AV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771900" y="3886200"/>
                            <a:ext cx="18288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B5" w14:textId="77777777" w:rsidR="006B7B7A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Contrôleur de domaine</w:t>
                              </w:r>
                              <w:r w:rsidR="00AD38FA">
                                <w:rPr>
                                  <w:sz w:val="16"/>
                                  <w:szCs w:val="16"/>
                                </w:rPr>
                                <w:t xml:space="preserve"> primaire</w:t>
                              </w:r>
                            </w:p>
                            <w:p w14:paraId="1F0A27B6" w14:textId="77777777" w:rsidR="006B7B7A" w:rsidRDefault="006B7B7A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Serveur SQL</w:t>
                              </w:r>
                            </w:p>
                            <w:p w14:paraId="1F0A27B7" w14:textId="77777777" w:rsidR="007E7AB5" w:rsidRPr="007E7AB5" w:rsidRDefault="007E7AB5" w:rsidP="007E7AB5">
                              <w:pPr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AV</w:t>
                              </w:r>
                            </w:p>
                            <w:p w14:paraId="1F0A27B8" w14:textId="77777777" w:rsidR="007E7AB5" w:rsidRPr="00AD5C39" w:rsidRDefault="007E7AB5" w:rsidP="007E7AB5">
                              <w:pPr>
                                <w:spacing w:after="0"/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3657600"/>
                            <a:ext cx="1828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B9" w14:textId="77777777" w:rsidR="00AD38FA" w:rsidRDefault="00AD38FA" w:rsidP="007E7AB5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Serveur Contrôleur de domaine</w:t>
                              </w:r>
                            </w:p>
                            <w:p w14:paraId="1F0A27BA" w14:textId="77777777" w:rsidR="006B7B7A" w:rsidRPr="007E7AB5" w:rsidRDefault="007E7AB5" w:rsidP="007E7AB5">
                              <w:pPr>
                                <w:spacing w:after="0"/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gramStart"/>
                              <w:r w:rsidR="006B7B7A"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poweredge</w:t>
                              </w:r>
                              <w:proofErr w:type="gramEnd"/>
                              <w:r w:rsidR="006B7B7A"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750 – WS2003 SBS</w:t>
                              </w:r>
                              <w:r>
                                <w:rPr>
                                  <w:i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343400" y="7086600"/>
                            <a:ext cx="12573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BB" w14:textId="77777777" w:rsidR="006B7B7A" w:rsidRPr="00F069D8" w:rsidRDefault="006B7B7A" w:rsidP="007E7AB5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Supports Sauvegardes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343400" y="69723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BC" w14:textId="77777777" w:rsidR="006B7B7A" w:rsidRPr="00AD5C39" w:rsidRDefault="006B7B7A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Lecteur DAT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657600" y="571500"/>
                            <a:ext cx="20574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3429000"/>
                            <a:ext cx="2057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BD" w14:textId="77777777" w:rsidR="006B7B7A" w:rsidRPr="00AD5C39" w:rsidRDefault="006B7B7A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Domaine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" y="3086100"/>
                            <a:ext cx="1828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BE" w14:textId="77777777" w:rsidR="00AD38FA" w:rsidRDefault="00AD38FA" w:rsidP="007E7AB5">
                              <w:pPr>
                                <w:spacing w:after="0"/>
                                <w:ind w:left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Serveur commun A et B</w:t>
                              </w:r>
                            </w:p>
                            <w:p w14:paraId="1F0A27BF" w14:textId="77777777" w:rsidR="006B7B7A" w:rsidRPr="007E7AB5" w:rsidRDefault="006B7B7A" w:rsidP="007E7AB5">
                              <w:pPr>
                                <w:spacing w:after="0"/>
                                <w:ind w:left="0"/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Dell Poweredge2950 III – WS2008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4572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C0" w14:textId="77777777" w:rsidR="006B7B7A" w:rsidRPr="00AD5C39" w:rsidRDefault="006B7B7A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DMZ Web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657600" y="1485900"/>
                            <a:ext cx="20574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13716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C1" w14:textId="77777777" w:rsidR="006B7B7A" w:rsidRPr="00AD5C39" w:rsidRDefault="006B7B7A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DMZ ES1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1600200"/>
                            <a:ext cx="914400" cy="11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C2" w14:textId="77777777" w:rsidR="006B7B7A" w:rsidRPr="00AD5C39" w:rsidRDefault="006B7B7A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657600" y="2400300"/>
                            <a:ext cx="2057400" cy="914400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22860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C3" w14:textId="77777777" w:rsidR="006B7B7A" w:rsidRPr="00AD5C39" w:rsidRDefault="006B7B7A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Domaine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3086100" y="3771900"/>
                            <a:ext cx="114300" cy="4114800"/>
                          </a:xfrm>
                          <a:prstGeom prst="can">
                            <a:avLst>
                              <a:gd name="adj" fmla="val 45167"/>
                            </a:avLst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35"/>
                        <wps:cNvCnPr/>
                        <wps:spPr bwMode="auto">
                          <a:xfrm>
                            <a:off x="342900" y="3771265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7"/>
                        <wps:cNvCnPr/>
                        <wps:spPr bwMode="auto">
                          <a:xfrm>
                            <a:off x="1943100" y="1371600"/>
                            <a:ext cx="1143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8"/>
                        <wps:cNvCnPr/>
                        <wps:spPr bwMode="auto">
                          <a:xfrm>
                            <a:off x="3200400" y="1028700"/>
                            <a:ext cx="457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9"/>
                        <wps:cNvCnPr/>
                        <wps:spPr bwMode="auto">
                          <a:xfrm>
                            <a:off x="1943100" y="1714500"/>
                            <a:ext cx="1143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40"/>
                        <wps:cNvCnPr/>
                        <wps:spPr bwMode="auto">
                          <a:xfrm>
                            <a:off x="3200400" y="1714500"/>
                            <a:ext cx="457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2514600"/>
                            <a:ext cx="914400" cy="11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C4" w14:textId="77777777" w:rsidR="006B7B7A" w:rsidRPr="00AD5C39" w:rsidRDefault="006B7B7A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Line 42"/>
                        <wps:cNvCnPr/>
                        <wps:spPr bwMode="auto">
                          <a:xfrm>
                            <a:off x="4000500" y="6971665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3"/>
                        <wps:cNvCnPr/>
                        <wps:spPr bwMode="auto">
                          <a:xfrm>
                            <a:off x="4000500" y="7200265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44"/>
                        <wps:cNvCnPr/>
                        <wps:spPr bwMode="auto">
                          <a:xfrm>
                            <a:off x="3200400" y="40005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5"/>
                        <wps:cNvCnPr/>
                        <wps:spPr bwMode="auto">
                          <a:xfrm>
                            <a:off x="3200400" y="48006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6"/>
                        <wps:cNvCnPr/>
                        <wps:spPr bwMode="auto">
                          <a:xfrm>
                            <a:off x="3200400" y="6514465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7"/>
                        <wps:cNvCnPr/>
                        <wps:spPr bwMode="auto">
                          <a:xfrm>
                            <a:off x="3200400" y="76581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8"/>
                        <wps:cNvCnPr/>
                        <wps:spPr bwMode="auto">
                          <a:xfrm>
                            <a:off x="342900" y="5029200"/>
                            <a:ext cx="2743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49"/>
                        <wps:cNvSpPr>
                          <a:spLocks noChangeArrowheads="1"/>
                        </wps:cNvSpPr>
                        <wps:spPr bwMode="auto">
                          <a:xfrm>
                            <a:off x="3086100" y="2171700"/>
                            <a:ext cx="114300" cy="1485900"/>
                          </a:xfrm>
                          <a:prstGeom prst="can">
                            <a:avLst>
                              <a:gd name="adj" fmla="val 64218"/>
                            </a:avLst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3086100" y="1600200"/>
                            <a:ext cx="114300" cy="457200"/>
                          </a:xfrm>
                          <a:prstGeom prst="can">
                            <a:avLst>
                              <a:gd name="adj" fmla="val 5703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51"/>
                        <wps:cNvSpPr>
                          <a:spLocks noChangeArrowheads="1"/>
                        </wps:cNvSpPr>
                        <wps:spPr bwMode="auto">
                          <a:xfrm>
                            <a:off x="3086100" y="914400"/>
                            <a:ext cx="114300" cy="571500"/>
                          </a:xfrm>
                          <a:prstGeom prst="can">
                            <a:avLst>
                              <a:gd name="adj" fmla="val 3722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52"/>
                        <wps:cNvCnPr/>
                        <wps:spPr bwMode="auto">
                          <a:xfrm flipH="1">
                            <a:off x="342900" y="2400300"/>
                            <a:ext cx="2743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3"/>
                        <wps:cNvCnPr/>
                        <wps:spPr bwMode="auto">
                          <a:xfrm>
                            <a:off x="3200400" y="2628900"/>
                            <a:ext cx="457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4"/>
                        <wps:cNvCnPr/>
                        <wps:spPr bwMode="auto">
                          <a:xfrm>
                            <a:off x="914400" y="457200"/>
                            <a:ext cx="635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5"/>
                        <wps:cNvCnPr/>
                        <wps:spPr bwMode="auto">
                          <a:xfrm>
                            <a:off x="1714500" y="457200"/>
                            <a:ext cx="635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371600" y="685800"/>
                            <a:ext cx="6858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C5" w14:textId="77777777" w:rsidR="006B7B7A" w:rsidRPr="00AD5C39" w:rsidRDefault="006B7B7A" w:rsidP="007E7AB5">
                              <w:pPr>
                                <w:ind w:left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71500" y="685800"/>
                            <a:ext cx="6858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C6" w14:textId="77777777" w:rsidR="006B7B7A" w:rsidRPr="00AD5C39" w:rsidRDefault="006B7B7A" w:rsidP="007E7AB5">
                              <w:pPr>
                                <w:ind w:left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685800" y="434340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C7" w14:textId="77777777" w:rsidR="00AD38FA" w:rsidRDefault="007E7AB5" w:rsidP="007E7AB5">
                              <w:pPr>
                                <w:spacing w:after="0"/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Serveur </w:t>
                              </w:r>
                              <w:proofErr w:type="spellStart"/>
                              <w:r w:rsidR="00AD38FA" w:rsidRPr="00AD38FA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EndPoint</w:t>
                              </w:r>
                              <w:proofErr w:type="spellEnd"/>
                            </w:p>
                            <w:p w14:paraId="1F0A27C8" w14:textId="77777777" w:rsidR="007E7AB5" w:rsidRDefault="007E7AB5" w:rsidP="007E7AB5">
                              <w:pPr>
                                <w:spacing w:after="0"/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Mail Security</w:t>
                              </w:r>
                            </w:p>
                            <w:p w14:paraId="1F0A27C9" w14:textId="77777777" w:rsidR="007E7AB5" w:rsidRPr="00AD38FA" w:rsidRDefault="007E7AB5" w:rsidP="007E7AB5">
                              <w:pPr>
                                <w:spacing w:after="0"/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AV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60"/>
                        <wps:cNvCnPr/>
                        <wps:spPr bwMode="auto">
                          <a:xfrm>
                            <a:off x="2286000" y="4457700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61"/>
                        <wps:cNvCnPr/>
                        <wps:spPr bwMode="auto">
                          <a:xfrm>
                            <a:off x="2286000" y="4000500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64"/>
                        <wps:cNvCnPr/>
                        <wps:spPr bwMode="auto">
                          <a:xfrm>
                            <a:off x="342900" y="3543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utoShape 65"/>
                        <wps:cNvSpPr>
                          <a:spLocks noChangeArrowheads="1"/>
                        </wps:cNvSpPr>
                        <wps:spPr bwMode="auto">
                          <a:xfrm>
                            <a:off x="571500" y="228600"/>
                            <a:ext cx="685800" cy="342900"/>
                          </a:xfrm>
                          <a:prstGeom prst="cloudCallout">
                            <a:avLst>
                              <a:gd name="adj1" fmla="val -370"/>
                              <a:gd name="adj2" fmla="val -8740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CA" w14:textId="77777777" w:rsidR="006B7B7A" w:rsidRPr="00AD5C39" w:rsidRDefault="006B7B7A" w:rsidP="007E7AB5">
                              <w:pPr>
                                <w:ind w:left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SDSL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66"/>
                        <wps:cNvSpPr>
                          <a:spLocks noChangeArrowheads="1"/>
                        </wps:cNvSpPr>
                        <wps:spPr bwMode="auto">
                          <a:xfrm>
                            <a:off x="1371600" y="228600"/>
                            <a:ext cx="685800" cy="342900"/>
                          </a:xfrm>
                          <a:prstGeom prst="cloudCallout">
                            <a:avLst>
                              <a:gd name="adj1" fmla="val -370"/>
                              <a:gd name="adj2" fmla="val -8185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CB" w14:textId="77777777" w:rsidR="006B7B7A" w:rsidRPr="00AD5C39" w:rsidRDefault="006B7B7A" w:rsidP="007E7AB5">
                              <w:pPr>
                                <w:ind w:left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ADSL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5943600"/>
                            <a:ext cx="26289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CC" w14:textId="77777777" w:rsidR="006B7B7A" w:rsidRDefault="006B7B7A" w:rsidP="007E7AB5">
                              <w:pPr>
                                <w:ind w:left="0"/>
                              </w:pPr>
                              <w:r>
                                <w:t>Légende :</w:t>
                              </w:r>
                            </w:p>
                            <w:p w14:paraId="1F0A27CD" w14:textId="77777777" w:rsidR="006B7B7A" w:rsidRDefault="00AD38FA" w:rsidP="007E7AB5">
                              <w:pPr>
                                <w:ind w:left="0"/>
                              </w:pPr>
                              <w:r>
                                <w:t xml:space="preserve">      Domaine A (SUNNIKAN Consulting)</w:t>
                              </w:r>
                            </w:p>
                            <w:p w14:paraId="1F0A27CE" w14:textId="77777777" w:rsidR="00AD38FA" w:rsidRDefault="00AD38FA" w:rsidP="007E7AB5">
                              <w:pPr>
                                <w:ind w:left="0"/>
                              </w:pPr>
                              <w:r>
                                <w:t xml:space="preserve">      Domaine B (autre société)</w:t>
                              </w:r>
                            </w:p>
                            <w:p w14:paraId="1F0A27CF" w14:textId="77777777" w:rsidR="00AD38FA" w:rsidRDefault="00AD38FA" w:rsidP="007E7AB5">
                              <w:pPr>
                                <w:ind w:left="0"/>
                              </w:pPr>
                              <w:proofErr w:type="spellStart"/>
                              <w:proofErr w:type="gramStart"/>
                              <w:r w:rsidRPr="00AD38FA">
                                <w:rPr>
                                  <w:color w:val="FF0000"/>
                                </w:rPr>
                                <w:t>aa</w:t>
                              </w:r>
                              <w:proofErr w:type="spellEnd"/>
                              <w:r>
                                <w:t xml:space="preserve">  </w:t>
                              </w:r>
                              <w:r w:rsidR="007E7AB5">
                                <w:t>Produits</w:t>
                              </w:r>
                              <w:proofErr w:type="gramEnd"/>
                              <w:r w:rsidR="007E7AB5">
                                <w:t xml:space="preserve"> Symantec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685800"/>
                            <a:ext cx="914400" cy="11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D0" w14:textId="77777777" w:rsidR="006B7B7A" w:rsidRPr="00AD5C39" w:rsidRDefault="006B7B7A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685800" y="5486400"/>
                            <a:ext cx="1828800" cy="342900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0A27D1" w14:textId="77777777" w:rsidR="007E7AB5" w:rsidRPr="007E7AB5" w:rsidRDefault="007E7AB5" w:rsidP="007E7AB5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sz w:val="16"/>
                                  <w:szCs w:val="16"/>
                                </w:rPr>
                                <w:t>Client Outlook 2003</w:t>
                              </w:r>
                            </w:p>
                            <w:p w14:paraId="1F0A27D2" w14:textId="77777777" w:rsidR="006B7B7A" w:rsidRPr="007E7AB5" w:rsidRDefault="007E7AB5" w:rsidP="007E7AB5">
                              <w:pPr>
                                <w:spacing w:after="0"/>
                                <w:ind w:left="0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Agent AV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73"/>
                        <wps:cNvCnPr/>
                        <wps:spPr bwMode="auto">
                          <a:xfrm>
                            <a:off x="2514600" y="56007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53721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D3" w14:textId="77777777" w:rsidR="006B7B7A" w:rsidRPr="00AD5C39" w:rsidRDefault="006B7B7A" w:rsidP="007E7AB5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Postes utilisateurs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4457700"/>
                            <a:ext cx="1828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D4" w14:textId="77777777" w:rsidR="00AD38FA" w:rsidRDefault="00AD38FA" w:rsidP="007E7AB5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Serveur de fichiers/VM</w:t>
                              </w:r>
                            </w:p>
                            <w:p w14:paraId="1F0A27D5" w14:textId="77777777" w:rsidR="00AD38FA" w:rsidRPr="007E7AB5" w:rsidRDefault="00AD38FA" w:rsidP="007E7AB5">
                              <w:pPr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gramStart"/>
                              <w:r w:rsidR="000F2F75">
                                <w:rPr>
                                  <w:i/>
                                  <w:sz w:val="16"/>
                                  <w:szCs w:val="16"/>
                                </w:rPr>
                                <w:t>p</w:t>
                              </w:r>
                              <w:r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owered</w:t>
                              </w:r>
                              <w:r w:rsidR="000F2F75">
                                <w:rPr>
                                  <w:i/>
                                  <w:sz w:val="16"/>
                                  <w:szCs w:val="16"/>
                                </w:rPr>
                                <w:t>ge</w:t>
                              </w:r>
                              <w:proofErr w:type="gramEnd"/>
                              <w:r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2950 – WS2003)</w:t>
                              </w:r>
                            </w:p>
                            <w:p w14:paraId="1F0A27D6" w14:textId="77777777" w:rsidR="00AD38FA" w:rsidRPr="00AD5C39" w:rsidRDefault="00AD38FA" w:rsidP="007E7AB5">
                              <w:pPr>
                                <w:spacing w:after="0"/>
                                <w:ind w:left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29540" y="6111240"/>
                            <a:ext cx="114300" cy="114300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29540" y="6286500"/>
                            <a:ext cx="114300" cy="114300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3543300"/>
                            <a:ext cx="18288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D7" w14:textId="77777777" w:rsidR="007E7AB5" w:rsidRPr="00AD5C39" w:rsidRDefault="007E7AB5" w:rsidP="007E7AB5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VM - Serveur Mail </w:t>
                              </w:r>
                              <w:r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(WS2003 64b)</w:t>
                              </w:r>
                            </w:p>
                            <w:p w14:paraId="1F0A27D8" w14:textId="77777777" w:rsidR="007E7AB5" w:rsidRPr="00AD5C39" w:rsidRDefault="007E7AB5" w:rsidP="007E7AB5">
                              <w:pPr>
                                <w:spacing w:after="0"/>
                                <w:ind w:left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4229100"/>
                            <a:ext cx="18288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D9" w14:textId="77777777" w:rsidR="007E7AB5" w:rsidRPr="00AD5C39" w:rsidRDefault="007E7AB5" w:rsidP="007E7AB5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VM - Serveur </w:t>
                              </w:r>
                              <w:r w:rsidR="000F2F75">
                                <w:rPr>
                                  <w:sz w:val="16"/>
                                  <w:szCs w:val="16"/>
                                </w:rPr>
                                <w:t>AV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(WS2003)</w:t>
                              </w:r>
                            </w:p>
                            <w:p w14:paraId="1F0A27DA" w14:textId="77777777" w:rsidR="007E7AB5" w:rsidRPr="00AD5C39" w:rsidRDefault="007E7AB5" w:rsidP="007E7AB5">
                              <w:pPr>
                                <w:spacing w:after="0"/>
                                <w:ind w:left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3886200" y="5257800"/>
                            <a:ext cx="18288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DB" w14:textId="77777777" w:rsidR="007E7AB5" w:rsidRPr="00AD5C39" w:rsidRDefault="007E7AB5" w:rsidP="007E7AB5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VM - Serveur Mail </w:t>
                              </w:r>
                              <w:r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(WS2003 64b)</w:t>
                              </w:r>
                            </w:p>
                            <w:p w14:paraId="1F0A27DC" w14:textId="77777777" w:rsidR="007E7AB5" w:rsidRPr="00AD5C39" w:rsidRDefault="007E7AB5" w:rsidP="007E7AB5">
                              <w:pPr>
                                <w:spacing w:after="0"/>
                                <w:ind w:left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3886200" y="5715000"/>
                            <a:ext cx="18288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0A27DD" w14:textId="77777777" w:rsidR="007E7AB5" w:rsidRPr="00AD5C39" w:rsidRDefault="007E7AB5" w:rsidP="007E7AB5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VM - Serveur de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6"/>
                                </w:rPr>
                                <w:t>dév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. </w:t>
                              </w:r>
                              <w:r w:rsidRPr="007E7AB5">
                                <w:rPr>
                                  <w:i/>
                                  <w:sz w:val="16"/>
                                  <w:szCs w:val="16"/>
                                </w:rPr>
                                <w:t>(WS2003)</w:t>
                              </w:r>
                            </w:p>
                            <w:p w14:paraId="1F0A27DE" w14:textId="77777777" w:rsidR="007E7AB5" w:rsidRPr="00AD5C39" w:rsidRDefault="007E7AB5" w:rsidP="007E7AB5">
                              <w:pPr>
                                <w:spacing w:after="0"/>
                                <w:ind w:left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F0A2783" id="Zone de dessin 2" o:spid="_x0000_s1026" editas="canvas" style="width:459pt;height:621pt;mso-position-horizontal-relative:char;mso-position-vertical-relative:line" coordsize="58293,78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78867;visibility:visible;mso-wrap-style:square">
                  <v:fill o:detectmouseclick="t"/>
                  <v:path o:connecttype="none"/>
                </v:shape>
                <v:rect id="Rectangle 4" o:spid="_x0000_s1028" style="position:absolute;left:36576;top:35433;width:20574;height:43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" fillcolor="#9cf" strokecolor="#036">
                  <v:stroke dashstyle="dash"/>
                </v:rect>
                <v:line id="Line 5" o:spid="_x0000_s1029" style="position:absolute;visibility:visible;mso-wrap-style:square" from="3429,18288" to="3435,50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rect id="Rectangle 6" o:spid="_x0000_s1030" style="position:absolute;left:1143;top:12573;width:18288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    <v:textbox>
                    <w:txbxContent>
                      <w:p w14:paraId="1F0A279C" w14:textId="77777777" w:rsidR="006B7B7A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 w:rsidRPr="00AD5C39">
                          <w:rPr>
                            <w:sz w:val="16"/>
                            <w:szCs w:val="16"/>
                          </w:rPr>
                          <w:t>Routeur</w:t>
                        </w:r>
                      </w:p>
                      <w:p w14:paraId="1F0A279D" w14:textId="77777777" w:rsidR="006B7B7A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Firewall</w:t>
                        </w:r>
                      </w:p>
                      <w:p w14:paraId="1F0A279E" w14:textId="77777777" w:rsidR="006B7B7A" w:rsidRPr="00AD5C39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 w:rsidRPr="00AD5C39">
                          <w:rPr>
                            <w:sz w:val="16"/>
                            <w:szCs w:val="16"/>
                          </w:rPr>
                          <w:t>VPN</w:t>
                        </w:r>
                      </w:p>
                    </w:txbxContent>
                  </v:textbox>
                </v:rect>
                <v:rect id="Rectangle 7" o:spid="_x0000_s1031" style="position:absolute;left:5715;top:33147;width:18288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>
                  <v:textbox>
                    <w:txbxContent>
                      <w:p w14:paraId="1F0A279F" w14:textId="77777777" w:rsidR="006B7B7A" w:rsidRPr="00AD5C39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Hébergement de serveurs virtuels :</w:t>
                        </w:r>
                      </w:p>
                    </w:txbxContent>
                  </v:textbox>
                </v:rect>
                <v:rect id="Rectangle 9" o:spid="_x0000_s1032" style="position:absolute;left:6858;top:36576;width:1600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" fillcolor="#9cf">
                  <v:textbox>
                    <w:txbxContent>
                      <w:p w14:paraId="1F0A27A0" w14:textId="77777777" w:rsidR="006B7B7A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 w:rsidRPr="00AD5C39">
                          <w:rPr>
                            <w:sz w:val="16"/>
                            <w:szCs w:val="16"/>
                          </w:rPr>
                          <w:t>Serveur mail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Exchange</w:t>
                        </w:r>
                        <w:r w:rsidR="007E7AB5">
                          <w:rPr>
                            <w:sz w:val="16"/>
                            <w:szCs w:val="16"/>
                          </w:rPr>
                          <w:t xml:space="preserve"> 2007</w:t>
                        </w:r>
                      </w:p>
                      <w:p w14:paraId="1F0A27A1" w14:textId="77777777" w:rsidR="00AD38FA" w:rsidRDefault="00AD38FA" w:rsidP="007E7AB5">
                        <w:pPr>
                          <w:spacing w:after="0"/>
                          <w:ind w:left="0"/>
                          <w:jc w:val="left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AD38FA">
                          <w:rPr>
                            <w:color w:val="FF0000"/>
                            <w:sz w:val="16"/>
                            <w:szCs w:val="16"/>
                          </w:rPr>
                          <w:t>Agent BE Exchange</w:t>
                        </w:r>
                      </w:p>
                      <w:p w14:paraId="1F0A27A2" w14:textId="77777777" w:rsidR="007E7AB5" w:rsidRPr="007E7AB5" w:rsidRDefault="007E7AB5" w:rsidP="007E7AB5">
                        <w:pPr>
                          <w:spacing w:after="0"/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Agent AV</w:t>
                        </w:r>
                      </w:p>
                      <w:p w14:paraId="1F0A27A3" w14:textId="77777777" w:rsidR="007E7AB5" w:rsidRPr="00AD38FA" w:rsidRDefault="007E7AB5" w:rsidP="007E7AB5">
                        <w:pPr>
                          <w:spacing w:after="0"/>
                          <w:ind w:left="0"/>
                          <w:jc w:val="left"/>
                          <w:rPr>
                            <w:color w:val="FF00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3" type="#_x0000_t202" style="position:absolute;left:1143;top:11430;width:1828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F0A27A4" w14:textId="77777777" w:rsidR="006B7B7A" w:rsidRPr="00137A83" w:rsidRDefault="006B7B7A" w:rsidP="007E7AB5">
                        <w:pPr>
                          <w:ind w:left="0"/>
                          <w:rPr>
                            <w:b/>
                            <w:sz w:val="16"/>
                            <w:szCs w:val="16"/>
                          </w:rPr>
                        </w:pPr>
                        <w:r w:rsidRPr="00137A83">
                          <w:rPr>
                            <w:b/>
                            <w:sz w:val="16"/>
                            <w:szCs w:val="16"/>
                          </w:rPr>
                          <w:t>Routeur</w:t>
                        </w:r>
                      </w:p>
                    </w:txbxContent>
                  </v:textbox>
                </v:shape>
                <v:rect id="Rectangle 11" o:spid="_x0000_s1034" style="position:absolute;left:37719;top:46863;width:18288;height:1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14:paraId="1F0A27A5" w14:textId="77777777" w:rsidR="006B7B7A" w:rsidRPr="007E7AB5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sz w:val="16"/>
                            <w:szCs w:val="16"/>
                          </w:rPr>
                          <w:t>Dossiers partagés</w:t>
                        </w:r>
                      </w:p>
                      <w:p w14:paraId="1F0A27A6" w14:textId="77777777" w:rsidR="006B7B7A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color w:val="FF0000"/>
                            <w:sz w:val="16"/>
                            <w:szCs w:val="16"/>
                          </w:rPr>
                          <w:t xml:space="preserve">Agent </w:t>
                        </w:r>
                        <w:r w:rsidR="000F2F75">
                          <w:rPr>
                            <w:color w:val="FF0000"/>
                            <w:sz w:val="16"/>
                            <w:szCs w:val="16"/>
                          </w:rPr>
                          <w:t xml:space="preserve">BE </w:t>
                        </w:r>
                        <w:r w:rsidR="00AD38FA" w:rsidRPr="007E7AB5">
                          <w:rPr>
                            <w:sz w:val="16"/>
                            <w:szCs w:val="16"/>
                          </w:rPr>
                          <w:t>(</w:t>
                        </w:r>
                        <w:r w:rsidRPr="007E7AB5">
                          <w:rPr>
                            <w:sz w:val="16"/>
                            <w:szCs w:val="16"/>
                          </w:rPr>
                          <w:t>Existant</w:t>
                        </w:r>
                        <w:r w:rsidR="00AD38FA" w:rsidRPr="007E7AB5">
                          <w:rPr>
                            <w:sz w:val="16"/>
                            <w:szCs w:val="16"/>
                          </w:rPr>
                          <w:t>)</w:t>
                        </w:r>
                        <w:r w:rsidRPr="007E7AB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1F0A27A7" w14:textId="77777777" w:rsidR="004A2C48" w:rsidRPr="004A2C48" w:rsidRDefault="004A2C48" w:rsidP="007E7AB5">
                        <w:pPr>
                          <w:spacing w:after="0"/>
                          <w:ind w:left="0"/>
                          <w:jc w:val="left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4A2C48">
                          <w:rPr>
                            <w:color w:val="FF0000"/>
                            <w:sz w:val="16"/>
                            <w:szCs w:val="16"/>
                          </w:rPr>
                          <w:t>Agent AV</w:t>
                        </w:r>
                      </w:p>
                      <w:p w14:paraId="1F0A27A8" w14:textId="77777777" w:rsidR="006B7B7A" w:rsidRPr="007E7AB5" w:rsidRDefault="007E7AB5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sz w:val="16"/>
                            <w:szCs w:val="16"/>
                          </w:rPr>
                          <w:t xml:space="preserve">Hébergement de 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Serveur virtuels </w:t>
                        </w:r>
                        <w:r w:rsidR="006B7B7A" w:rsidRPr="007E7AB5">
                          <w:rPr>
                            <w:sz w:val="16"/>
                            <w:szCs w:val="16"/>
                          </w:rPr>
                          <w:t>:</w:t>
                        </w:r>
                      </w:p>
                    </w:txbxContent>
                  </v:textbox>
                </v:rect>
                <v:shape id="Text Box 12" o:spid="_x0000_s1035" type="#_x0000_t202" style="position:absolute;left:37719;top:45720;width:1828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F0A27A9" w14:textId="77777777" w:rsidR="006B7B7A" w:rsidRPr="00AD38FA" w:rsidRDefault="006B7B7A" w:rsidP="007E7AB5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shape>
                <v:rect id="Rectangle 13" o:spid="_x0000_s1036" style="position:absolute;left:37719;top:65151;width:1828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>
                  <v:textbox>
                    <w:txbxContent>
                      <w:p w14:paraId="1F0A27AA" w14:textId="77777777" w:rsidR="00AD38FA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AD38FA">
                          <w:rPr>
                            <w:color w:val="FF0000"/>
                            <w:sz w:val="16"/>
                            <w:szCs w:val="16"/>
                          </w:rPr>
                          <w:t xml:space="preserve">Backup </w:t>
                        </w:r>
                        <w:proofErr w:type="spellStart"/>
                        <w:r w:rsidRPr="00AD38FA">
                          <w:rPr>
                            <w:color w:val="FF0000"/>
                            <w:sz w:val="16"/>
                            <w:szCs w:val="16"/>
                          </w:rPr>
                          <w:t>Exec</w:t>
                        </w:r>
                        <w:proofErr w:type="spellEnd"/>
                        <w:r w:rsidRPr="00AD38FA">
                          <w:rPr>
                            <w:color w:val="FF0000"/>
                            <w:sz w:val="16"/>
                            <w:szCs w:val="16"/>
                          </w:rPr>
                          <w:t xml:space="preserve"> 12.5</w:t>
                        </w:r>
                        <w:r w:rsidR="00AD38FA">
                          <w:rPr>
                            <w:color w:val="FF0000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1F0A27AB" w14:textId="77777777" w:rsidR="006B7B7A" w:rsidRDefault="00047330" w:rsidP="007E7AB5">
                        <w:pPr>
                          <w:spacing w:after="0"/>
                          <w:ind w:left="0"/>
                          <w:jc w:val="left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(</w:t>
                        </w:r>
                        <w:proofErr w:type="gramStart"/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montée</w:t>
                        </w:r>
                        <w:proofErr w:type="gramEnd"/>
                        <w:r w:rsidR="00AD38FA">
                          <w:rPr>
                            <w:color w:val="FF0000"/>
                            <w:sz w:val="16"/>
                            <w:szCs w:val="16"/>
                          </w:rPr>
                          <w:t xml:space="preserve"> en version depuis BE 11d)</w:t>
                        </w:r>
                      </w:p>
                      <w:p w14:paraId="1F0A27AC" w14:textId="77777777" w:rsidR="007E7AB5" w:rsidRPr="007E7AB5" w:rsidRDefault="007E7AB5" w:rsidP="007E7AB5">
                        <w:pPr>
                          <w:spacing w:after="0"/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Agent AV</w:t>
                        </w:r>
                      </w:p>
                      <w:p w14:paraId="1F0A27AD" w14:textId="77777777" w:rsidR="007E7AB5" w:rsidRPr="00AD38FA" w:rsidRDefault="007E7AB5" w:rsidP="007E7AB5">
                        <w:pPr>
                          <w:spacing w:after="0"/>
                          <w:ind w:left="0"/>
                          <w:jc w:val="left"/>
                          <w:rPr>
                            <w:color w:val="FF00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shape id="Text Box 14" o:spid="_x0000_s1037" type="#_x0000_t202" style="position:absolute;left:37719;top:62865;width:1828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F0A27AE" w14:textId="77777777" w:rsidR="00AD38FA" w:rsidRDefault="00AD38FA" w:rsidP="007E7AB5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Serveur de sauvegardes</w:t>
                        </w:r>
                      </w:p>
                      <w:p w14:paraId="1F0A27AF" w14:textId="77777777" w:rsidR="006B7B7A" w:rsidRPr="007E7AB5" w:rsidRDefault="00AD38FA" w:rsidP="007E7AB5">
                        <w:pPr>
                          <w:spacing w:after="0"/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i/>
                            <w:sz w:val="16"/>
                            <w:szCs w:val="16"/>
                          </w:rPr>
                          <w:t>(</w:t>
                        </w:r>
                        <w:proofErr w:type="gramStart"/>
                        <w:r w:rsidR="000F2F75">
                          <w:rPr>
                            <w:i/>
                            <w:sz w:val="16"/>
                            <w:szCs w:val="16"/>
                          </w:rPr>
                          <w:t>p</w:t>
                        </w:r>
                        <w:r w:rsidR="006B7B7A" w:rsidRPr="007E7AB5">
                          <w:rPr>
                            <w:i/>
                            <w:sz w:val="16"/>
                            <w:szCs w:val="16"/>
                          </w:rPr>
                          <w:t>oweredge</w:t>
                        </w:r>
                        <w:proofErr w:type="gramEnd"/>
                        <w:r w:rsidR="006B7B7A" w:rsidRPr="007E7AB5">
                          <w:rPr>
                            <w:i/>
                            <w:sz w:val="16"/>
                            <w:szCs w:val="16"/>
                          </w:rPr>
                          <w:t>2500 – WS2000 SP4</w:t>
                        </w:r>
                        <w:r w:rsidRPr="007E7AB5">
                          <w:rPr>
                            <w:i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rect id="Rectangle 15" o:spid="_x0000_s1038" style="position:absolute;left:37719;top:75438;width:1828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>
                  <v:textbox>
                    <w:txbxContent>
                      <w:p w14:paraId="1F0A27B0" w14:textId="77777777" w:rsidR="007E7AB5" w:rsidRPr="007E7AB5" w:rsidRDefault="007E7AB5" w:rsidP="007E7AB5">
                        <w:pPr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color w:val="FF0000"/>
                            <w:sz w:val="16"/>
                            <w:szCs w:val="16"/>
                          </w:rPr>
                          <w:t>Agent AV</w:t>
                        </w:r>
                      </w:p>
                      <w:p w14:paraId="1F0A27B1" w14:textId="77777777" w:rsidR="006B7B7A" w:rsidRPr="007E7AB5" w:rsidRDefault="006B7B7A" w:rsidP="007E7AB5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rect>
                <v:shape id="Text Box 16" o:spid="_x0000_s1039" type="#_x0000_t202" style="position:absolute;left:37719;top:74295;width:914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F0A27B2" w14:textId="77777777" w:rsidR="006B7B7A" w:rsidRPr="00AD5C39" w:rsidRDefault="000F2F75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Serveurs autres</w:t>
                        </w:r>
                        <w:r w:rsidR="007E7AB5">
                          <w:rPr>
                            <w:sz w:val="16"/>
                            <w:szCs w:val="16"/>
                          </w:rPr>
                          <w:t xml:space="preserve">… </w:t>
                        </w:r>
                      </w:p>
                    </w:txbxContent>
                  </v:textbox>
                </v:shape>
                <v:rect id="Rectangle 17" o:spid="_x0000_s1040" style="position:absolute;left:38862;top:53721;width:1600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    <v:textbox>
                    <w:txbxContent>
                      <w:p w14:paraId="1F0A27B3" w14:textId="77777777" w:rsidR="006B7B7A" w:rsidRPr="007E7AB5" w:rsidRDefault="007E7AB5" w:rsidP="007E7AB5">
                        <w:pPr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color w:val="FF0000"/>
                            <w:sz w:val="16"/>
                            <w:szCs w:val="16"/>
                          </w:rPr>
                          <w:t>Agent AV</w:t>
                        </w:r>
                      </w:p>
                    </w:txbxContent>
                  </v:textbox>
                </v:rect>
                <v:rect id="Rectangle 18" o:spid="_x0000_s1041" style="position:absolute;left:38862;top:58293;width:1600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    <v:textbox>
                    <w:txbxContent>
                      <w:p w14:paraId="1F0A27B4" w14:textId="77777777" w:rsidR="006B7B7A" w:rsidRPr="007E7AB5" w:rsidRDefault="007E7AB5" w:rsidP="007E7AB5">
                        <w:pPr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color w:val="FF0000"/>
                            <w:sz w:val="16"/>
                            <w:szCs w:val="16"/>
                          </w:rPr>
                          <w:t>Agent AV</w:t>
                        </w:r>
                      </w:p>
                    </w:txbxContent>
                  </v:textbox>
                </v:rect>
                <v:rect id="Rectangle 19" o:spid="_x0000_s1042" style="position:absolute;left:37719;top:38862;width:1828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>
                  <v:textbox>
                    <w:txbxContent>
                      <w:p w14:paraId="1F0A27B5" w14:textId="77777777" w:rsidR="006B7B7A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Contrôleur de domaine</w:t>
                        </w:r>
                        <w:r w:rsidR="00AD38FA">
                          <w:rPr>
                            <w:sz w:val="16"/>
                            <w:szCs w:val="16"/>
                          </w:rPr>
                          <w:t xml:space="preserve"> primaire</w:t>
                        </w:r>
                      </w:p>
                      <w:p w14:paraId="1F0A27B6" w14:textId="77777777" w:rsidR="006B7B7A" w:rsidRDefault="006B7B7A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Serveur SQL</w:t>
                        </w:r>
                      </w:p>
                      <w:p w14:paraId="1F0A27B7" w14:textId="77777777" w:rsidR="007E7AB5" w:rsidRPr="007E7AB5" w:rsidRDefault="007E7AB5" w:rsidP="007E7AB5">
                        <w:pPr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color w:val="FF0000"/>
                            <w:sz w:val="16"/>
                            <w:szCs w:val="16"/>
                          </w:rPr>
                          <w:t>Agent AV</w:t>
                        </w:r>
                      </w:p>
                      <w:p w14:paraId="1F0A27B8" w14:textId="77777777" w:rsidR="007E7AB5" w:rsidRPr="00AD5C39" w:rsidRDefault="007E7AB5" w:rsidP="007E7AB5">
                        <w:pPr>
                          <w:spacing w:after="0"/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shape id="Text Box 20" o:spid="_x0000_s1043" type="#_x0000_t202" style="position:absolute;left:37719;top:36576;width:1828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F0A27B9" w14:textId="77777777" w:rsidR="00AD38FA" w:rsidRDefault="00AD38FA" w:rsidP="007E7AB5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Serveur Contrôleur de domaine</w:t>
                        </w:r>
                      </w:p>
                      <w:p w14:paraId="1F0A27BA" w14:textId="77777777" w:rsidR="006B7B7A" w:rsidRPr="007E7AB5" w:rsidRDefault="007E7AB5" w:rsidP="007E7AB5">
                        <w:pPr>
                          <w:spacing w:after="0"/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(</w:t>
                        </w:r>
                        <w:proofErr w:type="gramStart"/>
                        <w:r w:rsidR="006B7B7A" w:rsidRPr="007E7AB5">
                          <w:rPr>
                            <w:i/>
                            <w:sz w:val="16"/>
                            <w:szCs w:val="16"/>
                          </w:rPr>
                          <w:t>poweredge</w:t>
                        </w:r>
                        <w:proofErr w:type="gramEnd"/>
                        <w:r w:rsidR="006B7B7A" w:rsidRPr="007E7AB5">
                          <w:rPr>
                            <w:i/>
                            <w:sz w:val="16"/>
                            <w:szCs w:val="16"/>
                          </w:rPr>
                          <w:t>750 – WS2003 SBS</w:t>
                        </w:r>
                        <w:r>
                          <w:rPr>
                            <w:i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rect id="Rectangle 21" o:spid="_x0000_s1044" style="position:absolute;left:43434;top:70866;width:1257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    <v:textbox>
                    <w:txbxContent>
                      <w:p w14:paraId="1F0A27BB" w14:textId="77777777" w:rsidR="006B7B7A" w:rsidRPr="00F069D8" w:rsidRDefault="006B7B7A" w:rsidP="007E7AB5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Supports Sauvegardes</w:t>
                        </w:r>
                      </w:p>
                    </w:txbxContent>
                  </v:textbox>
                </v:rect>
                <v:shape id="Text Box 22" o:spid="_x0000_s1045" type="#_x0000_t202" style="position:absolute;left:43434;top:69723;width:914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F0A27BC" w14:textId="77777777" w:rsidR="006B7B7A" w:rsidRPr="00AD5C39" w:rsidRDefault="006B7B7A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Lecteur DAT</w:t>
                        </w:r>
                      </w:p>
                    </w:txbxContent>
                  </v:textbox>
                </v:shape>
                <v:rect id="Rectangle 23" o:spid="_x0000_s1046" style="position:absolute;left:36576;top:5715;width:2057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" filled="f">
                  <v:stroke dashstyle="dash"/>
                </v:rect>
                <v:shape id="Text Box 24" o:spid="_x0000_s1047" type="#_x0000_t202" style="position:absolute;left:36576;top:34290;width:2057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1F0A27BD" w14:textId="77777777" w:rsidR="006B7B7A" w:rsidRPr="00AD5C39" w:rsidRDefault="006B7B7A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Domaine A</w:t>
                        </w:r>
                      </w:p>
                    </w:txbxContent>
                  </v:textbox>
                </v:shape>
                <v:shape id="Text Box 25" o:spid="_x0000_s1048" type="#_x0000_t202" style="position:absolute;left:5715;top:30861;width:1828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F0A27BE" w14:textId="77777777" w:rsidR="00AD38FA" w:rsidRDefault="00AD38FA" w:rsidP="007E7AB5">
                        <w:pPr>
                          <w:spacing w:after="0"/>
                          <w:ind w:left="0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Serveur commun A et B</w:t>
                        </w:r>
                      </w:p>
                      <w:p w14:paraId="1F0A27BF" w14:textId="77777777" w:rsidR="006B7B7A" w:rsidRPr="007E7AB5" w:rsidRDefault="006B7B7A" w:rsidP="007E7AB5">
                        <w:pPr>
                          <w:spacing w:after="0"/>
                          <w:ind w:left="0"/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b/>
                            <w:i/>
                            <w:sz w:val="16"/>
                            <w:szCs w:val="16"/>
                          </w:rPr>
                          <w:t>Dell Poweredge2950 III – WS2008</w:t>
                        </w:r>
                      </w:p>
                    </w:txbxContent>
                  </v:textbox>
                </v:shape>
                <v:shape id="Text Box 26" o:spid="_x0000_s1049" type="#_x0000_t202" style="position:absolute;left:36576;top:4572;width:914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F0A27C0" w14:textId="77777777" w:rsidR="006B7B7A" w:rsidRPr="00AD5C39" w:rsidRDefault="006B7B7A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DMZ Web</w:t>
                        </w:r>
                      </w:p>
                    </w:txbxContent>
                  </v:textbox>
                </v:shape>
                <v:rect id="Rectangle 29" o:spid="_x0000_s1050" style="position:absolute;left:36576;top:14859;width:2057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" filled="f">
                  <v:stroke dashstyle="dash"/>
                </v:rect>
                <v:shape id="Text Box 30" o:spid="_x0000_s1051" type="#_x0000_t202" style="position:absolute;left:36576;top:13716;width:914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F0A27C1" w14:textId="77777777" w:rsidR="006B7B7A" w:rsidRPr="00AD5C39" w:rsidRDefault="006B7B7A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DMZ ES1</w:t>
                        </w:r>
                      </w:p>
                    </w:txbxContent>
                  </v:textbox>
                </v:shape>
                <v:shape id="Text Box 31" o:spid="_x0000_s1052" type="#_x0000_t202" style="position:absolute;left:37719;top:16002;width:9144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1F0A27C2" w14:textId="77777777" w:rsidR="006B7B7A" w:rsidRPr="00AD5C39" w:rsidRDefault="006B7B7A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…</w:t>
                        </w:r>
                      </w:p>
                    </w:txbxContent>
                  </v:textbox>
                </v:shape>
                <v:rect id="Rectangle 32" o:spid="_x0000_s1053" style="position:absolute;left:36576;top:24003;width:20574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" fillcolor="#cfc">
                  <v:stroke dashstyle="dash"/>
                </v:rect>
                <v:shape id="Text Box 33" o:spid="_x0000_s1054" type="#_x0000_t202" style="position:absolute;left:36576;top:22860;width:914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F0A27C3" w14:textId="77777777" w:rsidR="006B7B7A" w:rsidRPr="00AD5C39" w:rsidRDefault="006B7B7A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Domaine B</w:t>
                        </w:r>
                      </w:p>
                    </w:txbxContent>
                  </v:textbox>
                </v:shape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AutoShape 34" o:spid="_x0000_s1055" type="#_x0000_t22" style="position:absolute;left:30861;top:37719;width:1143;height:41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" adj="271" fillcolor="#9cf"/>
                <v:line id="Line 35" o:spid="_x0000_s1056" style="position:absolute;visibility:visible;mso-wrap-style:square" from="3429,37712" to="6858,37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      <v:line id="Line 37" o:spid="_x0000_s1057" style="position:absolute;visibility:visible;mso-wrap-style:square" from="19431,13716" to="30861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<v:line id="Line 38" o:spid="_x0000_s1058" style="position:absolute;visibility:visible;mso-wrap-style:square" from="32004,10287" to="36576,10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<v:line id="Line 39" o:spid="_x0000_s1059" style="position:absolute;visibility:visible;mso-wrap-style:square" from="19431,17145" to="30861,17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    <v:line id="Line 40" o:spid="_x0000_s1060" style="position:absolute;visibility:visible;mso-wrap-style:square" from="32004,17145" to="36576,17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1HrxgAAANsAAAAPAAAAZHJzL2Rvd25yZXYueG1sRI9Pa8JA&#10;FMTvgt9heUJvurGW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j69R68YAAADbAAAA&#10;DwAAAAAAAAAAAAAAAAAHAgAAZHJzL2Rvd25yZXYueG1sUEsFBgAAAAADAAMAtwAAAPoCAAAAAA==&#10;"/>
                <v:shape id="Text Box 41" o:spid="_x0000_s1061" type="#_x0000_t202" style="position:absolute;left:37719;top:25146;width:9144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1F0A27C4" w14:textId="77777777" w:rsidR="006B7B7A" w:rsidRPr="00AD5C39" w:rsidRDefault="006B7B7A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…</w:t>
                        </w:r>
                      </w:p>
                    </w:txbxContent>
                  </v:textbox>
                </v:shape>
                <v:line id="Line 42" o:spid="_x0000_s1062" style="position:absolute;visibility:visible;mso-wrap-style:square" from="40005,69716" to="40011,72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WoH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"/>
                <v:line id="Line 43" o:spid="_x0000_s1063" style="position:absolute;visibility:visible;mso-wrap-style:square" from="40005,72002" to="43434,72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+c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f33PnMYAAADbAAAA&#10;DwAAAAAAAAAAAAAAAAAHAgAAZHJzL2Rvd25yZXYueG1sUEsFBgAAAAADAAMAtwAAAPoCAAAAAA==&#10;"/>
                <v:line id="Line 44" o:spid="_x0000_s1064" style="position:absolute;visibility:visible;mso-wrap-style:square" from="32004,40005" to="37719,40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vu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"/>
                <v:line id="Line 45" o:spid="_x0000_s1065" style="position:absolute;visibility:visible;mso-wrap-style:square" from="32004,48006" to="37719,48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<v:line id="Line 46" o:spid="_x0000_s1066" style="position:absolute;visibility:visible;mso-wrap-style:square" from="32004,65144" to="37719,65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  <v:line id="Line 47" o:spid="_x0000_s1067" style="position:absolute;visibility:visible;mso-wrap-style:square" from="32004,76581" to="37719,76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EOxgAAANsAAAAPAAAAZHJzL2Rvd25yZXYueG1sRI9Ba8JA&#10;FITvBf/D8gq91Y22BE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x96BDsYAAADbAAAA&#10;DwAAAAAAAAAAAAAAAAAHAgAAZHJzL2Rvd25yZXYueG1sUEsFBgAAAAADAAMAtwAAAPoCAAAAAA==&#10;"/>
                <v:line id="Line 48" o:spid="_x0000_s1068" style="position:absolute;visibility:visible;mso-wrap-style:square" from="3429,50292" to="30861,50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<v:shape id="AutoShape 49" o:spid="_x0000_s1069" type="#_x0000_t22" style="position:absolute;left:30861;top:21717;width:1143;height:1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" adj="1067" fillcolor="#cfc"/>
                <v:shape id="AutoShape 50" o:spid="_x0000_s1070" type="#_x0000_t22" style="position:absolute;left:30861;top:16002;width:114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" adj="3080"/>
                <v:shape id="AutoShape 51" o:spid="_x0000_s1071" type="#_x0000_t22" style="position:absolute;left:30861;top:9144;width:1143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" adj="1608"/>
                <v:line id="Line 52" o:spid="_x0000_s1072" style="position:absolute;flip:x;visibility:visible;mso-wrap-style:square" from="3429,24003" to="30861,24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"/>
                <v:line id="Line 53" o:spid="_x0000_s1073" style="position:absolute;visibility:visible;mso-wrap-style:square" from="32004,26289" to="36576,26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7zhxgAAANsAAAAPAAAAZHJzL2Rvd25yZXYueG1sRI9Ba8JA&#10;FITvgv9heUJvumkr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J3u84cYAAADbAAAA&#10;DwAAAAAAAAAAAAAAAAAHAgAAZHJzL2Rvd25yZXYueG1sUEsFBgAAAAADAAMAtwAAAPoCAAAAAA==&#10;"/>
                <v:line id="Line 54" o:spid="_x0000_s1074" style="position:absolute;visibility:visible;mso-wrap-style:square" from="9144,4572" to="915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CiT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"/>
                <v:line id="Line 55" o:spid="_x0000_s1075" style="position:absolute;visibility:visible;mso-wrap-style:square" from="17145,4572" to="17151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I0IxgAAANs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VMn+H6Jf4AOb8AAAD//wMAUEsBAi0AFAAGAAgAAAAhANvh9svuAAAAhQEAABMAAAAAAAAA&#10;AAAAAAAAAAAAAFtDb250ZW50X1R5cGVzXS54bWxQSwECLQAUAAYACAAAACEAWvQsW78AAAAVAQAA&#10;CwAAAAAAAAAAAAAAAAAfAQAAX3JlbHMvLnJlbHNQSwECLQAUAAYACAAAACEAOaiNCMYAAADbAAAA&#10;DwAAAAAAAAAAAAAAAAAHAgAAZHJzL2Rvd25yZXYueG1sUEsFBgAAAAADAAMAtwAAAPoCAAAAAA==&#10;"/>
                <v:rect id="Rectangle 56" o:spid="_x0000_s1076" style="position:absolute;left:13716;top:6858;width:685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Re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AzF9F7BAAAA2wAAAA8AAAAA&#10;AAAAAAAAAAAABwIAAGRycy9kb3ducmV2LnhtbFBLBQYAAAAAAwADALcAAAD1AgAAAAA=&#10;">
                  <v:textbox>
                    <w:txbxContent>
                      <w:p w14:paraId="1F0A27C5" w14:textId="77777777" w:rsidR="006B7B7A" w:rsidRPr="00AD5C39" w:rsidRDefault="006B7B7A" w:rsidP="007E7AB5">
                        <w:pPr>
                          <w:ind w:left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---</w:t>
                        </w:r>
                      </w:p>
                    </w:txbxContent>
                  </v:textbox>
                </v:rect>
                <v:rect id="Rectangle 57" o:spid="_x0000_s1077" style="position:absolute;left:5715;top:6858;width:685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HFxAAAANsAAAAPAAAAZHJzL2Rvd25yZXYueG1sRI9Ba8JA&#10;FITvhf6H5RV6azZalD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GOJUcXEAAAA2wAAAA8A&#10;AAAAAAAAAAAAAAAABwIAAGRycy9kb3ducmV2LnhtbFBLBQYAAAAAAwADALcAAAD4AgAAAAA=&#10;">
                  <v:textbox>
                    <w:txbxContent>
                      <w:p w14:paraId="1F0A27C6" w14:textId="77777777" w:rsidR="006B7B7A" w:rsidRPr="00AD5C39" w:rsidRDefault="006B7B7A" w:rsidP="007E7AB5">
                        <w:pPr>
                          <w:ind w:left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---</w:t>
                        </w:r>
                      </w:p>
                    </w:txbxContent>
                  </v:textbox>
                </v:rect>
                <v:rect id="Rectangle 59" o:spid="_x0000_s1078" style="position:absolute;left:6858;top:43434;width:1600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" fillcolor="#9cf">
                  <v:textbox>
                    <w:txbxContent>
                      <w:p w14:paraId="1F0A27C7" w14:textId="77777777" w:rsidR="00AD38FA" w:rsidRDefault="007E7AB5" w:rsidP="007E7AB5">
                        <w:pPr>
                          <w:spacing w:after="0"/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 xml:space="preserve">Serveur </w:t>
                        </w:r>
                        <w:proofErr w:type="spellStart"/>
                        <w:r w:rsidR="00AD38FA" w:rsidRPr="00AD38FA">
                          <w:rPr>
                            <w:color w:val="FF0000"/>
                            <w:sz w:val="16"/>
                            <w:szCs w:val="16"/>
                          </w:rPr>
                          <w:t>EndPoint</w:t>
                        </w:r>
                        <w:proofErr w:type="spellEnd"/>
                      </w:p>
                      <w:p w14:paraId="1F0A27C8" w14:textId="77777777" w:rsidR="007E7AB5" w:rsidRDefault="007E7AB5" w:rsidP="007E7AB5">
                        <w:pPr>
                          <w:spacing w:after="0"/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Agent Mail Security</w:t>
                        </w:r>
                      </w:p>
                      <w:p w14:paraId="1F0A27C9" w14:textId="77777777" w:rsidR="007E7AB5" w:rsidRPr="00AD38FA" w:rsidRDefault="007E7AB5" w:rsidP="007E7AB5">
                        <w:pPr>
                          <w:spacing w:after="0"/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Agent AV</w:t>
                        </w:r>
                      </w:p>
                    </w:txbxContent>
                  </v:textbox>
                </v:rect>
                <v:line id="Line 60" o:spid="_x0000_s1079" style="position:absolute;visibility:visible;mso-wrap-style:square" from="22860,44577" to="30861,44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Sw/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3ZksP8YAAADbAAAA&#10;DwAAAAAAAAAAAAAAAAAHAgAAZHJzL2Rvd25yZXYueG1sUEsFBgAAAAADAAMAtwAAAPoCAAAAAA==&#10;"/>
                <v:line id="Line 61" o:spid="_x0000_s1080" style="position:absolute;visibility:visible;mso-wrap-style:square" from="22860,40005" to="30861,40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RL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TeH2Jf4AubgCAAD//wMAUEsBAi0AFAAGAAgAAAAhANvh9svuAAAAhQEAABMAAAAAAAAA&#10;AAAAAAAAAAAAAFtDb250ZW50X1R5cGVzXS54bWxQSwECLQAUAAYACAAAACEAWvQsW78AAAAVAQAA&#10;CwAAAAAAAAAAAAAAAAAfAQAAX3JlbHMvLnJlbHNQSwECLQAUAAYACAAAACEAUnC0S8YAAADbAAAA&#10;DwAAAAAAAAAAAAAAAAAHAgAAZHJzL2Rvd25yZXYueG1sUEsFBgAAAAADAAMAtwAAAPoCAAAAAA==&#10;"/>
                <v:line id="Line 64" o:spid="_x0000_s1081" style="position:absolute;visibility:visible;mso-wrap-style:square" from="3429,35433" to="5715,35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BHQxgAAANsAAAAPAAAAZHJzL2Rvd25yZXYueG1sRI9Pa8JA&#10;FMTvBb/D8oTe6sYWg6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PTwR0MYAAADbAAAA&#10;DwAAAAAAAAAAAAAAAAAHAgAAZHJzL2Rvd25yZXYueG1sUEsFBgAAAAADAAMAtwAAAPoCAAAAAA==&#10;"/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AutoShape 65" o:spid="_x0000_s1082" type="#_x0000_t106" style="position:absolute;left:5715;top:2286;width:685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" adj="10720,-8080">
                  <v:textbox>
                    <w:txbxContent>
                      <w:p w14:paraId="1F0A27CA" w14:textId="77777777" w:rsidR="006B7B7A" w:rsidRPr="00AD5C39" w:rsidRDefault="006B7B7A" w:rsidP="007E7AB5">
                        <w:pPr>
                          <w:ind w:left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SDSL</w:t>
                        </w:r>
                      </w:p>
                    </w:txbxContent>
                  </v:textbox>
                </v:shape>
                <v:shape id="AutoShape 66" o:spid="_x0000_s1083" type="#_x0000_t106" style="position:absolute;left:13716;top:2286;width:685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" adj="10720,-6880">
                  <v:textbox>
                    <w:txbxContent>
                      <w:p w14:paraId="1F0A27CB" w14:textId="77777777" w:rsidR="006B7B7A" w:rsidRPr="00AD5C39" w:rsidRDefault="006B7B7A" w:rsidP="007E7AB5">
                        <w:pPr>
                          <w:ind w:left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ADSL</w:t>
                        </w:r>
                      </w:p>
                    </w:txbxContent>
                  </v:textbox>
                </v:shape>
                <v:shape id="Text Box 67" o:spid="_x0000_s1084" type="#_x0000_t202" style="position:absolute;left:1143;top:59436;width:26289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1F0A27CC" w14:textId="77777777" w:rsidR="006B7B7A" w:rsidRDefault="006B7B7A" w:rsidP="007E7AB5">
                        <w:pPr>
                          <w:ind w:left="0"/>
                        </w:pPr>
                        <w:r>
                          <w:t>Légende :</w:t>
                        </w:r>
                      </w:p>
                      <w:p w14:paraId="1F0A27CD" w14:textId="77777777" w:rsidR="006B7B7A" w:rsidRDefault="00AD38FA" w:rsidP="007E7AB5">
                        <w:pPr>
                          <w:ind w:left="0"/>
                        </w:pPr>
                        <w:r>
                          <w:t xml:space="preserve">      Domaine A (SUNNIKAN Consulting)</w:t>
                        </w:r>
                      </w:p>
                      <w:p w14:paraId="1F0A27CE" w14:textId="77777777" w:rsidR="00AD38FA" w:rsidRDefault="00AD38FA" w:rsidP="007E7AB5">
                        <w:pPr>
                          <w:ind w:left="0"/>
                        </w:pPr>
                        <w:r>
                          <w:t xml:space="preserve">      Domaine B (autre société)</w:t>
                        </w:r>
                      </w:p>
                      <w:p w14:paraId="1F0A27CF" w14:textId="77777777" w:rsidR="00AD38FA" w:rsidRDefault="00AD38FA" w:rsidP="007E7AB5">
                        <w:pPr>
                          <w:ind w:left="0"/>
                        </w:pPr>
                        <w:proofErr w:type="spellStart"/>
                        <w:proofErr w:type="gramStart"/>
                        <w:r w:rsidRPr="00AD38FA">
                          <w:rPr>
                            <w:color w:val="FF0000"/>
                          </w:rPr>
                          <w:t>aa</w:t>
                        </w:r>
                        <w:proofErr w:type="spellEnd"/>
                        <w:r>
                          <w:t xml:space="preserve">  </w:t>
                        </w:r>
                        <w:r w:rsidR="007E7AB5">
                          <w:t>Produits</w:t>
                        </w:r>
                        <w:proofErr w:type="gramEnd"/>
                        <w:r w:rsidR="007E7AB5">
                          <w:t xml:space="preserve"> Symantec</w:t>
                        </w:r>
                      </w:p>
                    </w:txbxContent>
                  </v:textbox>
                </v:shape>
                <v:shape id="Text Box 69" o:spid="_x0000_s1085" type="#_x0000_t202" style="position:absolute;left:37719;top:6858;width:9144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F0A27D0" w14:textId="77777777" w:rsidR="006B7B7A" w:rsidRPr="00AD5C39" w:rsidRDefault="006B7B7A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…</w:t>
                        </w:r>
                      </w:p>
                    </w:txbxContent>
                  </v:textbox>
                </v:shape>
                <v:rect id="Rectangle 72" o:spid="_x0000_s1086" style="position:absolute;left:6858;top:54864;width:1828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" fillcolor="#9cf">
                  <v:textbox>
                    <w:txbxContent>
                      <w:p w14:paraId="1F0A27D1" w14:textId="77777777" w:rsidR="007E7AB5" w:rsidRPr="007E7AB5" w:rsidRDefault="007E7AB5" w:rsidP="007E7AB5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sz w:val="16"/>
                            <w:szCs w:val="16"/>
                          </w:rPr>
                          <w:t>Client Outlook 2003</w:t>
                        </w:r>
                      </w:p>
                      <w:p w14:paraId="1F0A27D2" w14:textId="77777777" w:rsidR="006B7B7A" w:rsidRPr="007E7AB5" w:rsidRDefault="007E7AB5" w:rsidP="007E7AB5">
                        <w:pPr>
                          <w:spacing w:after="0"/>
                          <w:ind w:left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Agent AV</w:t>
                        </w:r>
                      </w:p>
                    </w:txbxContent>
                  </v:textbox>
                </v:rect>
                <v:line id="Line 73" o:spid="_x0000_s1087" style="position:absolute;visibility:visible;mso-wrap-style:square" from="25146,56007" to="30861,56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"/>
                <v:shape id="Text Box 74" o:spid="_x0000_s1088" type="#_x0000_t202" style="position:absolute;left:6858;top:53721;width:914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F0A27D3" w14:textId="77777777" w:rsidR="006B7B7A" w:rsidRPr="00AD5C39" w:rsidRDefault="006B7B7A" w:rsidP="007E7AB5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Postes utilisateurs</w:t>
                        </w:r>
                      </w:p>
                    </w:txbxContent>
                  </v:textbox>
                </v:shape>
                <v:shape id="Text Box 75" o:spid="_x0000_s1089" type="#_x0000_t202" style="position:absolute;left:37719;top:44577;width:1828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1F0A27D4" w14:textId="77777777" w:rsidR="00AD38FA" w:rsidRDefault="00AD38FA" w:rsidP="007E7AB5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Serveur de fichiers/VM</w:t>
                        </w:r>
                      </w:p>
                      <w:p w14:paraId="1F0A27D5" w14:textId="77777777" w:rsidR="00AD38FA" w:rsidRPr="007E7AB5" w:rsidRDefault="00AD38FA" w:rsidP="007E7AB5">
                        <w:pPr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 w:rsidRPr="007E7AB5">
                          <w:rPr>
                            <w:i/>
                            <w:sz w:val="16"/>
                            <w:szCs w:val="16"/>
                          </w:rPr>
                          <w:t>(</w:t>
                        </w:r>
                        <w:proofErr w:type="gramStart"/>
                        <w:r w:rsidR="000F2F75">
                          <w:rPr>
                            <w:i/>
                            <w:sz w:val="16"/>
                            <w:szCs w:val="16"/>
                          </w:rPr>
                          <w:t>p</w:t>
                        </w:r>
                        <w:r w:rsidRPr="007E7AB5">
                          <w:rPr>
                            <w:i/>
                            <w:sz w:val="16"/>
                            <w:szCs w:val="16"/>
                          </w:rPr>
                          <w:t>owered</w:t>
                        </w:r>
                        <w:r w:rsidR="000F2F75">
                          <w:rPr>
                            <w:i/>
                            <w:sz w:val="16"/>
                            <w:szCs w:val="16"/>
                          </w:rPr>
                          <w:t>ge</w:t>
                        </w:r>
                        <w:proofErr w:type="gramEnd"/>
                        <w:r w:rsidRPr="007E7AB5">
                          <w:rPr>
                            <w:i/>
                            <w:sz w:val="16"/>
                            <w:szCs w:val="16"/>
                          </w:rPr>
                          <w:t>2950 – WS2003)</w:t>
                        </w:r>
                      </w:p>
                      <w:p w14:paraId="1F0A27D6" w14:textId="77777777" w:rsidR="00AD38FA" w:rsidRPr="00AD5C39" w:rsidRDefault="00AD38FA" w:rsidP="007E7AB5">
                        <w:pPr>
                          <w:spacing w:after="0"/>
                          <w:ind w:left="0"/>
                        </w:pPr>
                      </w:p>
                    </w:txbxContent>
                  </v:textbox>
                </v:shape>
                <v:rect id="Rectangle 76" o:spid="_x0000_s1090" style="position:absolute;left:1295;top:61112;width:1143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" fillcolor="#9cf"/>
                <v:rect id="Rectangle 77" o:spid="_x0000_s1091" style="position:absolute;left:1295;top:62865;width:1143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" fillcolor="#cfc"/>
                <v:shape id="Text Box 78" o:spid="_x0000_s1092" type="#_x0000_t202" style="position:absolute;left:6858;top:35433;width:1828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1F0A27D7" w14:textId="77777777" w:rsidR="007E7AB5" w:rsidRPr="00AD5C39" w:rsidRDefault="007E7AB5" w:rsidP="007E7AB5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VM - Serveur Mail </w:t>
                        </w:r>
                        <w:r w:rsidRPr="007E7AB5">
                          <w:rPr>
                            <w:i/>
                            <w:sz w:val="16"/>
                            <w:szCs w:val="16"/>
                          </w:rPr>
                          <w:t>(WS2003 64b)</w:t>
                        </w:r>
                      </w:p>
                      <w:p w14:paraId="1F0A27D8" w14:textId="77777777" w:rsidR="007E7AB5" w:rsidRPr="00AD5C39" w:rsidRDefault="007E7AB5" w:rsidP="007E7AB5">
                        <w:pPr>
                          <w:spacing w:after="0"/>
                          <w:ind w:left="0"/>
                        </w:pPr>
                      </w:p>
                    </w:txbxContent>
                  </v:textbox>
                </v:shape>
                <v:shape id="Text Box 79" o:spid="_x0000_s1093" type="#_x0000_t202" style="position:absolute;left:6858;top:42291;width:1828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1F0A27D9" w14:textId="77777777" w:rsidR="007E7AB5" w:rsidRPr="00AD5C39" w:rsidRDefault="007E7AB5" w:rsidP="007E7AB5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VM - Serveur </w:t>
                        </w:r>
                        <w:r w:rsidR="000F2F75">
                          <w:rPr>
                            <w:sz w:val="16"/>
                            <w:szCs w:val="16"/>
                          </w:rPr>
                          <w:t>AV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Pr="007E7AB5">
                          <w:rPr>
                            <w:i/>
                            <w:sz w:val="16"/>
                            <w:szCs w:val="16"/>
                          </w:rPr>
                          <w:t>(WS2003)</w:t>
                        </w:r>
                      </w:p>
                      <w:p w14:paraId="1F0A27DA" w14:textId="77777777" w:rsidR="007E7AB5" w:rsidRPr="00AD5C39" w:rsidRDefault="007E7AB5" w:rsidP="007E7AB5">
                        <w:pPr>
                          <w:spacing w:after="0"/>
                          <w:ind w:left="0"/>
                        </w:pPr>
                      </w:p>
                    </w:txbxContent>
                  </v:textbox>
                </v:shape>
                <v:shape id="Text Box 80" o:spid="_x0000_s1094" type="#_x0000_t202" style="position:absolute;left:38862;top:52578;width:1828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1F0A27DB" w14:textId="77777777" w:rsidR="007E7AB5" w:rsidRPr="00AD5C39" w:rsidRDefault="007E7AB5" w:rsidP="007E7AB5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VM - Serveur Mail </w:t>
                        </w:r>
                        <w:r w:rsidRPr="007E7AB5">
                          <w:rPr>
                            <w:i/>
                            <w:sz w:val="16"/>
                            <w:szCs w:val="16"/>
                          </w:rPr>
                          <w:t>(WS2003 64b)</w:t>
                        </w:r>
                      </w:p>
                      <w:p w14:paraId="1F0A27DC" w14:textId="77777777" w:rsidR="007E7AB5" w:rsidRPr="00AD5C39" w:rsidRDefault="007E7AB5" w:rsidP="007E7AB5">
                        <w:pPr>
                          <w:spacing w:after="0"/>
                          <w:ind w:left="0"/>
                        </w:pPr>
                      </w:p>
                    </w:txbxContent>
                  </v:textbox>
                </v:shape>
                <v:shape id="Text Box 81" o:spid="_x0000_s1095" type="#_x0000_t202" style="position:absolute;left:38862;top:57150;width:1828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1F0A27DD" w14:textId="77777777" w:rsidR="007E7AB5" w:rsidRPr="00AD5C39" w:rsidRDefault="007E7AB5" w:rsidP="007E7AB5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VM - Serveur de </w:t>
                        </w: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dév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 xml:space="preserve">. </w:t>
                        </w:r>
                        <w:r w:rsidRPr="007E7AB5">
                          <w:rPr>
                            <w:i/>
                            <w:sz w:val="16"/>
                            <w:szCs w:val="16"/>
                          </w:rPr>
                          <w:t>(WS2003)</w:t>
                        </w:r>
                      </w:p>
                      <w:p w14:paraId="1F0A27DE" w14:textId="77777777" w:rsidR="007E7AB5" w:rsidRPr="00AD5C39" w:rsidRDefault="007E7AB5" w:rsidP="007E7AB5">
                        <w:pPr>
                          <w:spacing w:after="0"/>
                          <w:ind w:left="0"/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0A275D" w14:textId="77777777" w:rsidR="006F6B3E" w:rsidRDefault="006F6B3E" w:rsidP="006F6B3E">
      <w:pPr>
        <w:pStyle w:val="Titre1"/>
      </w:pPr>
      <w:r>
        <w:lastRenderedPageBreak/>
        <w:t>Solution Antivirus</w:t>
      </w:r>
    </w:p>
    <w:p w14:paraId="1F0A275E" w14:textId="77777777" w:rsidR="006F6B3E" w:rsidRDefault="006F6B3E" w:rsidP="006F6B3E">
      <w:r>
        <w:t>Nos besoins en la matière sont :</w:t>
      </w:r>
    </w:p>
    <w:p w14:paraId="1F0A275F" w14:textId="77777777" w:rsidR="006F6B3E" w:rsidRDefault="006F6B3E" w:rsidP="006F6B3E">
      <w:pPr>
        <w:pStyle w:val="B1"/>
      </w:pPr>
      <w:proofErr w:type="gramStart"/>
      <w:r>
        <w:t>protection</w:t>
      </w:r>
      <w:proofErr w:type="gramEnd"/>
      <w:r>
        <w:t xml:space="preserve"> antivirus de 25 </w:t>
      </w:r>
      <w:r w:rsidR="000F2F75">
        <w:t>machines (</w:t>
      </w:r>
      <w:r>
        <w:t>postes et serveurs</w:t>
      </w:r>
      <w:r w:rsidR="000F2F75">
        <w:t>)</w:t>
      </w:r>
      <w:r>
        <w:t> :</w:t>
      </w:r>
    </w:p>
    <w:p w14:paraId="1F0A2760" w14:textId="77777777" w:rsidR="006F6B3E" w:rsidRDefault="006F6B3E" w:rsidP="00047330">
      <w:pPr>
        <w:pStyle w:val="B2"/>
      </w:pPr>
      <w:proofErr w:type="gramStart"/>
      <w:r>
        <w:t>environnements</w:t>
      </w:r>
      <w:proofErr w:type="gramEnd"/>
      <w:r>
        <w:t xml:space="preserve"> variables (</w:t>
      </w:r>
      <w:proofErr w:type="spellStart"/>
      <w:r>
        <w:t>WinXP</w:t>
      </w:r>
      <w:proofErr w:type="spellEnd"/>
      <w:r>
        <w:t>, Win2000 SP4, WS2003 32 et 64bits, WS2008)</w:t>
      </w:r>
    </w:p>
    <w:p w14:paraId="1F0A2761" w14:textId="77777777" w:rsidR="006F6B3E" w:rsidRDefault="006F6B3E" w:rsidP="00047330">
      <w:pPr>
        <w:pStyle w:val="B2"/>
      </w:pPr>
      <w:proofErr w:type="gramStart"/>
      <w:r>
        <w:t>en</w:t>
      </w:r>
      <w:proofErr w:type="gramEnd"/>
      <w:r>
        <w:t xml:space="preserve"> quasi-totalité des machines Dell</w:t>
      </w:r>
    </w:p>
    <w:p w14:paraId="1F0A2762" w14:textId="77777777" w:rsidR="006F6B3E" w:rsidRDefault="006F6B3E" w:rsidP="00047330">
      <w:pPr>
        <w:pStyle w:val="B2"/>
      </w:pPr>
      <w:proofErr w:type="gramStart"/>
      <w:r>
        <w:t>deux</w:t>
      </w:r>
      <w:proofErr w:type="gramEnd"/>
      <w:r>
        <w:t xml:space="preserve"> tiers de notebook (gamme latitude), un tiers de serveurs (</w:t>
      </w:r>
      <w:proofErr w:type="spellStart"/>
      <w:r>
        <w:t>poweredge</w:t>
      </w:r>
      <w:proofErr w:type="spellEnd"/>
      <w:r>
        <w:t xml:space="preserve">  750 / 2500 / 2950 et 2950 III) ainsi que quelques fixes (gammes dimension et </w:t>
      </w:r>
      <w:proofErr w:type="spellStart"/>
      <w:r>
        <w:t>optiflex</w:t>
      </w:r>
      <w:proofErr w:type="spellEnd"/>
      <w:r>
        <w:t>)</w:t>
      </w:r>
    </w:p>
    <w:p w14:paraId="1F0A2763" w14:textId="77777777" w:rsidR="000F2F75" w:rsidRDefault="000F2F75" w:rsidP="000F2F75">
      <w:pPr>
        <w:pStyle w:val="B1"/>
      </w:pPr>
      <w:proofErr w:type="gramStart"/>
      <w:r>
        <w:t>centralisation</w:t>
      </w:r>
      <w:proofErr w:type="gramEnd"/>
      <w:r>
        <w:t xml:space="preserve"> des journaux des agents AV,</w:t>
      </w:r>
    </w:p>
    <w:p w14:paraId="1F0A2764" w14:textId="77777777" w:rsidR="000F2F75" w:rsidRDefault="000F2F75" w:rsidP="000F2F75">
      <w:pPr>
        <w:pStyle w:val="B1"/>
      </w:pPr>
      <w:proofErr w:type="gramStart"/>
      <w:r>
        <w:t>distribution</w:t>
      </w:r>
      <w:proofErr w:type="gramEnd"/>
      <w:r>
        <w:t xml:space="preserve"> des signatures AV, </w:t>
      </w:r>
    </w:p>
    <w:p w14:paraId="1F0A2765" w14:textId="77777777" w:rsidR="006F6B3E" w:rsidRDefault="006F6B3E" w:rsidP="006F6B3E">
      <w:pPr>
        <w:pStyle w:val="B1"/>
      </w:pPr>
      <w:proofErr w:type="gramStart"/>
      <w:r>
        <w:t>protection</w:t>
      </w:r>
      <w:proofErr w:type="gramEnd"/>
      <w:r>
        <w:t xml:space="preserve"> de la messagerie Exchange (Exchange 2007 </w:t>
      </w:r>
      <w:r w:rsidR="007E7AB5">
        <w:t>sur WS2003 64bits)</w:t>
      </w:r>
      <w:r w:rsidR="000F2F75">
        <w:t> :</w:t>
      </w:r>
    </w:p>
    <w:p w14:paraId="1F0A2766" w14:textId="77777777" w:rsidR="000F2F75" w:rsidRDefault="000F2F75" w:rsidP="00047330">
      <w:pPr>
        <w:pStyle w:val="B2"/>
      </w:pPr>
      <w:proofErr w:type="gramStart"/>
      <w:r>
        <w:t>protection</w:t>
      </w:r>
      <w:proofErr w:type="gramEnd"/>
      <w:r>
        <w:t xml:space="preserve"> antivirus des BAL et des dossiers publics</w:t>
      </w:r>
    </w:p>
    <w:p w14:paraId="1F0A2767" w14:textId="77777777" w:rsidR="000F2F75" w:rsidRDefault="000F2F75" w:rsidP="00047330">
      <w:pPr>
        <w:pStyle w:val="B2"/>
      </w:pPr>
      <w:proofErr w:type="gramStart"/>
      <w:r>
        <w:t>filtre</w:t>
      </w:r>
      <w:proofErr w:type="gramEnd"/>
      <w:r>
        <w:t xml:space="preserve"> </w:t>
      </w:r>
      <w:proofErr w:type="spellStart"/>
      <w:r>
        <w:t>antispam</w:t>
      </w:r>
      <w:proofErr w:type="spellEnd"/>
    </w:p>
    <w:p w14:paraId="1F0A2768" w14:textId="77777777" w:rsidR="00047330" w:rsidRDefault="00047330" w:rsidP="00047330">
      <w:pPr>
        <w:pStyle w:val="B2"/>
      </w:pPr>
      <w:proofErr w:type="gramStart"/>
      <w:r>
        <w:t>la</w:t>
      </w:r>
      <w:proofErr w:type="gramEnd"/>
      <w:r>
        <w:t xml:space="preserve"> machine virtuelle hébergeant le serveur Exchange sera sauvegardée de façon ponctuelle, seul le serveur Exchange nécessite une sauvegarde à chaud.</w:t>
      </w:r>
    </w:p>
    <w:p w14:paraId="1F0A2769" w14:textId="77777777" w:rsidR="007E7AB5" w:rsidRDefault="007E7AB5" w:rsidP="007E7AB5">
      <w:pPr>
        <w:pStyle w:val="Titre1"/>
      </w:pPr>
      <w:r>
        <w:t>Solution Sauvegardes</w:t>
      </w:r>
    </w:p>
    <w:p w14:paraId="1F0A276A" w14:textId="77777777" w:rsidR="00047330" w:rsidRDefault="00047330" w:rsidP="00047330">
      <w:r>
        <w:t>Actuellement, les produits Symantec installés sont :</w:t>
      </w:r>
    </w:p>
    <w:p w14:paraId="1F0A276B" w14:textId="77777777" w:rsidR="00047330" w:rsidRDefault="00047330" w:rsidP="00047330">
      <w:pPr>
        <w:pStyle w:val="B1"/>
      </w:pPr>
      <w:proofErr w:type="spellStart"/>
      <w:r>
        <w:t>BackupExec</w:t>
      </w:r>
      <w:proofErr w:type="spellEnd"/>
      <w:r>
        <w:t xml:space="preserve"> 11d sur le poweredge2500,</w:t>
      </w:r>
    </w:p>
    <w:p w14:paraId="1F0A276C" w14:textId="77777777" w:rsidR="00047330" w:rsidRDefault="00047330" w:rsidP="00047330">
      <w:pPr>
        <w:pStyle w:val="B1"/>
      </w:pPr>
      <w:proofErr w:type="spellStart"/>
      <w:r>
        <w:t>Remote</w:t>
      </w:r>
      <w:proofErr w:type="spellEnd"/>
      <w:r>
        <w:t xml:space="preserve"> agent de sauvegarde sur le serveur de fichier (poweredge2950)</w:t>
      </w:r>
    </w:p>
    <w:p w14:paraId="1F0A276D" w14:textId="77777777" w:rsidR="00535163" w:rsidRDefault="00047330" w:rsidP="00047330">
      <w:r>
        <w:t xml:space="preserve">Après réflexion, il s’avère que la sauvegarde à chaud des VM n’est pas nécessaire. Au besoin, elles </w:t>
      </w:r>
      <w:r w:rsidR="00535163">
        <w:t xml:space="preserve">seront </w:t>
      </w:r>
      <w:r>
        <w:t xml:space="preserve">sauvegardées ponctuellement à chaque changement majeur de configuration. </w:t>
      </w:r>
    </w:p>
    <w:p w14:paraId="1F0A276E" w14:textId="77777777" w:rsidR="00047330" w:rsidRDefault="000F2F75" w:rsidP="00047330">
      <w:r>
        <w:t>Nous</w:t>
      </w:r>
      <w:r w:rsidR="00047330">
        <w:t xml:space="preserve"> ne pensons donc pas avoir d’utilité pour </w:t>
      </w:r>
      <w:r>
        <w:t xml:space="preserve">les </w:t>
      </w:r>
      <w:proofErr w:type="spellStart"/>
      <w:r w:rsidR="00535163">
        <w:t>remote</w:t>
      </w:r>
      <w:proofErr w:type="spellEnd"/>
      <w:r w:rsidR="00535163">
        <w:t xml:space="preserve"> </w:t>
      </w:r>
      <w:r w:rsidR="00047330">
        <w:t>agents virtuels.</w:t>
      </w:r>
    </w:p>
    <w:p w14:paraId="1F0A276F" w14:textId="77777777" w:rsidR="00047330" w:rsidRDefault="00047330" w:rsidP="00047330">
      <w:r>
        <w:t xml:space="preserve">Les points névralgiques nécessitant une sauvegarde à chaud sont </w:t>
      </w:r>
    </w:p>
    <w:p w14:paraId="1F0A2770" w14:textId="77777777" w:rsidR="00047330" w:rsidRDefault="00047330" w:rsidP="00047330">
      <w:pPr>
        <w:pStyle w:val="B1"/>
      </w:pPr>
      <w:proofErr w:type="gramStart"/>
      <w:r>
        <w:t>le</w:t>
      </w:r>
      <w:proofErr w:type="gramEnd"/>
      <w:r>
        <w:t xml:space="preserve"> serveur de fichier </w:t>
      </w:r>
    </w:p>
    <w:p w14:paraId="1F0A2771" w14:textId="77777777" w:rsidR="00047330" w:rsidRDefault="00047330" w:rsidP="00047330">
      <w:pPr>
        <w:pStyle w:val="B1"/>
      </w:pPr>
      <w:proofErr w:type="gramStart"/>
      <w:r>
        <w:t>la</w:t>
      </w:r>
      <w:proofErr w:type="gramEnd"/>
      <w:r>
        <w:t xml:space="preserve"> messagerie.</w:t>
      </w:r>
    </w:p>
    <w:p w14:paraId="1F0A2772" w14:textId="77777777" w:rsidR="00047330" w:rsidRDefault="00047330" w:rsidP="00047330">
      <w:r>
        <w:t>Nous comptons :</w:t>
      </w:r>
    </w:p>
    <w:p w14:paraId="1F0A2773" w14:textId="77777777" w:rsidR="00047330" w:rsidRDefault="000F2F75" w:rsidP="00047330">
      <w:pPr>
        <w:pStyle w:val="B1"/>
      </w:pPr>
      <w:proofErr w:type="gramStart"/>
      <w:r>
        <w:t>dédier</w:t>
      </w:r>
      <w:proofErr w:type="gramEnd"/>
      <w:r>
        <w:t xml:space="preserve"> le poweredge2500</w:t>
      </w:r>
      <w:r w:rsidR="00047330">
        <w:t xml:space="preserve"> pour </w:t>
      </w:r>
      <w:r>
        <w:t>la sauvegarde</w:t>
      </w:r>
      <w:r w:rsidR="00047330">
        <w:t>,</w:t>
      </w:r>
    </w:p>
    <w:p w14:paraId="1F0A2774" w14:textId="77777777" w:rsidR="00047330" w:rsidRDefault="00047330" w:rsidP="00047330">
      <w:pPr>
        <w:pStyle w:val="B1"/>
      </w:pPr>
      <w:proofErr w:type="gramStart"/>
      <w:r>
        <w:t>monter</w:t>
      </w:r>
      <w:proofErr w:type="gramEnd"/>
      <w:r>
        <w:t xml:space="preserve"> en version le produit </w:t>
      </w:r>
      <w:proofErr w:type="spellStart"/>
      <w:r>
        <w:t>backupExec</w:t>
      </w:r>
      <w:proofErr w:type="spellEnd"/>
      <w:r>
        <w:t xml:space="preserve"> de la version 11d à la dernière version disponible (12.5)</w:t>
      </w:r>
    </w:p>
    <w:p w14:paraId="1F0A2775" w14:textId="77777777" w:rsidR="00047330" w:rsidRDefault="00047330" w:rsidP="00047330">
      <w:pPr>
        <w:pStyle w:val="B1"/>
      </w:pPr>
      <w:proofErr w:type="gramStart"/>
      <w:r>
        <w:t>ajouter</w:t>
      </w:r>
      <w:proofErr w:type="gramEnd"/>
      <w:r>
        <w:t xml:space="preserve"> un connecteur (agent ?) sur </w:t>
      </w:r>
      <w:r w:rsidR="000F2F75">
        <w:t>la machine virtuelle</w:t>
      </w:r>
      <w:r>
        <w:t xml:space="preserve"> de messagerie de façon à pouvoir sauvegarder de façon granulaire les BAL utilisateurs et les dossiers publics exchange. </w:t>
      </w:r>
    </w:p>
    <w:p w14:paraId="1F0A2776" w14:textId="77777777" w:rsidR="00047330" w:rsidRDefault="000F2F75" w:rsidP="000F2F75">
      <w:pPr>
        <w:pStyle w:val="Titre1"/>
      </w:pPr>
      <w:r>
        <w:t>Questions</w:t>
      </w:r>
    </w:p>
    <w:p w14:paraId="1F0A2777" w14:textId="77777777" w:rsidR="000F2F75" w:rsidRDefault="000F2F75" w:rsidP="000F2F75">
      <w:r>
        <w:t>Les points techniques appelant une réponse sont :</w:t>
      </w:r>
    </w:p>
    <w:p w14:paraId="1F0A2778" w14:textId="77777777" w:rsidR="00535163" w:rsidRDefault="00535163" w:rsidP="00535163">
      <w:pPr>
        <w:pStyle w:val="B1"/>
      </w:pPr>
      <w:r>
        <w:t>La configuration souhaitée présentée ici est-elle optimale ?</w:t>
      </w:r>
    </w:p>
    <w:p w14:paraId="1F0A2779" w14:textId="77777777" w:rsidR="000F2F75" w:rsidRDefault="000F2F75" w:rsidP="000F2F75">
      <w:pPr>
        <w:pStyle w:val="B1"/>
      </w:pPr>
      <w:r>
        <w:t xml:space="preserve">Est-il plus avantageux de prendre les composants Symantec séparément ou en bundle ? Nous pensons notamment à la lotion Multi-tiers Protection qui regroupe </w:t>
      </w:r>
      <w:proofErr w:type="spellStart"/>
      <w:r>
        <w:t>EndPoint</w:t>
      </w:r>
      <w:proofErr w:type="spellEnd"/>
      <w:r>
        <w:t xml:space="preserve"> et le connecteur </w:t>
      </w:r>
      <w:proofErr w:type="spellStart"/>
      <w:r>
        <w:t>Echange</w:t>
      </w:r>
      <w:proofErr w:type="spellEnd"/>
      <w:r>
        <w:t xml:space="preserve"> pour </w:t>
      </w:r>
      <w:proofErr w:type="spellStart"/>
      <w:r>
        <w:t>EndPoint</w:t>
      </w:r>
      <w:proofErr w:type="spellEnd"/>
      <w:r>
        <w:t>.</w:t>
      </w:r>
    </w:p>
    <w:p w14:paraId="1F0A277A" w14:textId="77777777" w:rsidR="000F2F75" w:rsidRDefault="00535163" w:rsidP="000F2F75">
      <w:pPr>
        <w:pStyle w:val="B1"/>
      </w:pPr>
      <w:proofErr w:type="gramStart"/>
      <w:r>
        <w:t>le</w:t>
      </w:r>
      <w:proofErr w:type="gramEnd"/>
      <w:r>
        <w:t xml:space="preserve"> </w:t>
      </w:r>
      <w:proofErr w:type="spellStart"/>
      <w:r>
        <w:t>Remote</w:t>
      </w:r>
      <w:proofErr w:type="spellEnd"/>
      <w:r>
        <w:t xml:space="preserve"> Agent backup </w:t>
      </w:r>
      <w:proofErr w:type="spellStart"/>
      <w:r>
        <w:t>Exec</w:t>
      </w:r>
      <w:proofErr w:type="spellEnd"/>
      <w:r>
        <w:t xml:space="preserve"> dont nous disposons actuellement sur le pwge2950 est-il compatible avec la version 12.5 de </w:t>
      </w:r>
      <w:proofErr w:type="spellStart"/>
      <w:r>
        <w:t>BackupExec</w:t>
      </w:r>
      <w:proofErr w:type="spellEnd"/>
      <w:r>
        <w:t xml:space="preserve"> ? </w:t>
      </w:r>
    </w:p>
    <w:p w14:paraId="1F0A277B" w14:textId="77777777" w:rsidR="00535163" w:rsidRDefault="00535163" w:rsidP="00535163">
      <w:pPr>
        <w:pStyle w:val="B2"/>
      </w:pPr>
      <w:r>
        <w:t>Sinon, est-il possible de le mettre à jour ?</w:t>
      </w:r>
    </w:p>
    <w:p w14:paraId="1F0A277C" w14:textId="77777777" w:rsidR="007E7AB5" w:rsidRDefault="00535163" w:rsidP="00535163">
      <w:pPr>
        <w:pStyle w:val="B1"/>
      </w:pPr>
      <w:r>
        <w:t xml:space="preserve">La version 12.5 de Backup </w:t>
      </w:r>
      <w:proofErr w:type="spellStart"/>
      <w:r>
        <w:t>Exec</w:t>
      </w:r>
      <w:proofErr w:type="spellEnd"/>
      <w:r>
        <w:t xml:space="preserve"> est-elle entièrement compatible avec Windows Server 2000 SP4 ?</w:t>
      </w:r>
    </w:p>
    <w:p w14:paraId="1F0A277D" w14:textId="77777777" w:rsidR="00535163" w:rsidRDefault="00535163" w:rsidP="00535163">
      <w:pPr>
        <w:pStyle w:val="B1"/>
      </w:pPr>
      <w:r>
        <w:t>La liste des produits à commander ci-dessous est-elle donc valide :</w:t>
      </w:r>
    </w:p>
    <w:p w14:paraId="1F0A277E" w14:textId="77777777" w:rsidR="00535163" w:rsidRDefault="00535163" w:rsidP="00535163">
      <w:pPr>
        <w:pStyle w:val="B2"/>
      </w:pPr>
      <w:r>
        <w:t xml:space="preserve">Backup </w:t>
      </w:r>
      <w:proofErr w:type="spellStart"/>
      <w:r>
        <w:t>Exec</w:t>
      </w:r>
      <w:proofErr w:type="spellEnd"/>
      <w:r>
        <w:t xml:space="preserve"> 12.5</w:t>
      </w:r>
    </w:p>
    <w:p w14:paraId="1F0A277F" w14:textId="77777777" w:rsidR="00535163" w:rsidRDefault="00BC7C7B" w:rsidP="00535163">
      <w:pPr>
        <w:pStyle w:val="B3"/>
      </w:pPr>
      <w:proofErr w:type="spellStart"/>
      <w:r>
        <w:t>Remote</w:t>
      </w:r>
      <w:proofErr w:type="spellEnd"/>
      <w:r>
        <w:t xml:space="preserve"> </w:t>
      </w:r>
      <w:r w:rsidR="00535163">
        <w:t xml:space="preserve">Agent </w:t>
      </w:r>
      <w:r>
        <w:t xml:space="preserve">Backup </w:t>
      </w:r>
      <w:proofErr w:type="spellStart"/>
      <w:r>
        <w:t>Exec</w:t>
      </w:r>
      <w:proofErr w:type="spellEnd"/>
      <w:r>
        <w:t xml:space="preserve"> pour Exchange</w:t>
      </w:r>
    </w:p>
    <w:p w14:paraId="1F0A2780" w14:textId="77777777" w:rsidR="00535163" w:rsidRDefault="00535163" w:rsidP="00535163">
      <w:pPr>
        <w:pStyle w:val="B2"/>
      </w:pPr>
      <w:r>
        <w:t>Multi-tiers Protection, comprenant :</w:t>
      </w:r>
    </w:p>
    <w:p w14:paraId="1F0A2781" w14:textId="77777777" w:rsidR="00535163" w:rsidRDefault="00535163" w:rsidP="00535163">
      <w:pPr>
        <w:pStyle w:val="B3"/>
      </w:pPr>
      <w:r>
        <w:t>Symante</w:t>
      </w:r>
      <w:r w:rsidR="00F63211">
        <w:t>c</w:t>
      </w:r>
      <w:r>
        <w:t xml:space="preserve"> </w:t>
      </w:r>
      <w:proofErr w:type="spellStart"/>
      <w:r>
        <w:t>EndPoint</w:t>
      </w:r>
      <w:proofErr w:type="spellEnd"/>
      <w:r>
        <w:t xml:space="preserve"> Protection</w:t>
      </w:r>
    </w:p>
    <w:p w14:paraId="1F0A2782" w14:textId="77777777" w:rsidR="00535163" w:rsidRPr="007E7AB5" w:rsidRDefault="00535163" w:rsidP="00535163">
      <w:pPr>
        <w:pStyle w:val="B3"/>
      </w:pPr>
      <w:r>
        <w:t>Symantec Mail Security pour Exchange</w:t>
      </w:r>
    </w:p>
    <w:sectPr w:rsidR="00535163" w:rsidRPr="007E7AB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A2787" w14:textId="77777777" w:rsidR="00726AE2" w:rsidRDefault="00726AE2">
      <w:r>
        <w:separator/>
      </w:r>
    </w:p>
  </w:endnote>
  <w:endnote w:type="continuationSeparator" w:id="0">
    <w:p w14:paraId="1F0A2788" w14:textId="77777777" w:rsidR="00726AE2" w:rsidRDefault="0072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A2799" w14:textId="77777777" w:rsidR="00385EC8" w:rsidRDefault="00385EC8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A2785" w14:textId="77777777" w:rsidR="00726AE2" w:rsidRDefault="00726AE2">
      <w:r>
        <w:separator/>
      </w:r>
    </w:p>
  </w:footnote>
  <w:footnote w:type="continuationSeparator" w:id="0">
    <w:p w14:paraId="1F0A2786" w14:textId="77777777" w:rsidR="00726AE2" w:rsidRDefault="00726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Look w:val="01E0" w:firstRow="1" w:lastRow="1" w:firstColumn="1" w:lastColumn="1" w:noHBand="0" w:noVBand="0"/>
    </w:tblPr>
    <w:tblGrid>
      <w:gridCol w:w="1368"/>
      <w:gridCol w:w="6120"/>
      <w:gridCol w:w="720"/>
      <w:gridCol w:w="1080"/>
    </w:tblGrid>
    <w:tr w:rsidR="00413FE2" w14:paraId="1F0A278D" w14:textId="77777777" w:rsidTr="00726AE2">
      <w:trPr>
        <w:trHeight w:val="169"/>
      </w:trPr>
      <w:tc>
        <w:tcPr>
          <w:tcW w:w="1368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</w:tcPr>
        <w:p w14:paraId="1F0A2789" w14:textId="77777777" w:rsidR="00854F4B" w:rsidRDefault="00F71CB5" w:rsidP="00726AE2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 wp14:anchorId="1F0A279A" wp14:editId="1F0A279B">
                <wp:extent cx="685800" cy="390525"/>
                <wp:effectExtent l="0" t="0" r="0" b="0"/>
                <wp:docPr id="2" name="Image 2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14:paraId="1F0A278A" w14:textId="77777777" w:rsidR="00854F4B" w:rsidRPr="00726AE2" w:rsidRDefault="00413FE2" w:rsidP="00726AE2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726AE2">
            <w:rPr>
              <w:rFonts w:ascii="Arial Black" w:hAnsi="Arial Black"/>
              <w:caps/>
              <w:sz w:val="24"/>
            </w:rPr>
            <w:fldChar w:fldCharType="begin"/>
          </w:r>
          <w:r w:rsidRPr="00726AE2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726AE2">
            <w:rPr>
              <w:rFonts w:ascii="Arial Black" w:hAnsi="Arial Black"/>
              <w:caps/>
              <w:sz w:val="24"/>
            </w:rPr>
            <w:fldChar w:fldCharType="separate"/>
          </w:r>
          <w:r w:rsidR="00164256" w:rsidRPr="00726AE2">
            <w:rPr>
              <w:rFonts w:ascii="Arial Black" w:hAnsi="Arial Black"/>
              <w:caps/>
              <w:sz w:val="24"/>
            </w:rPr>
            <w:t>Plan réseau (Projet)</w:t>
          </w:r>
          <w:r w:rsidRPr="00726AE2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1F0A278B" w14:textId="77777777" w:rsidR="00854F4B" w:rsidRPr="00726AE2" w:rsidRDefault="00854F4B" w:rsidP="00726AE2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726AE2">
            <w:rPr>
              <w:rFonts w:ascii="Arial Black" w:hAnsi="Arial Black"/>
              <w:caps/>
              <w:sz w:val="12"/>
              <w:szCs w:val="12"/>
            </w:rPr>
            <w:t>Réf</w:t>
          </w:r>
          <w:r w:rsidR="00413FE2" w:rsidRPr="00726AE2">
            <w:rPr>
              <w:rFonts w:ascii="Arial Black" w:hAnsi="Arial Black"/>
              <w:caps/>
              <w:sz w:val="12"/>
              <w:szCs w:val="12"/>
            </w:rPr>
            <w:t>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F0A278C" w14:textId="77777777" w:rsidR="00854F4B" w:rsidRPr="00726AE2" w:rsidRDefault="004F2179" w:rsidP="00726AE2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KEYWORDS   \* MERGEFORMAT </w:instrText>
          </w:r>
          <w:r>
            <w:fldChar w:fldCharType="separate"/>
          </w:r>
          <w:r w:rsidR="00164256">
            <w:t>Arch_09</w:t>
          </w:r>
          <w:r>
            <w:fldChar w:fldCharType="end"/>
          </w:r>
        </w:p>
      </w:tc>
    </w:tr>
    <w:tr w:rsidR="00413FE2" w14:paraId="1F0A2792" w14:textId="77777777" w:rsidTr="00726AE2">
      <w:trPr>
        <w:trHeight w:val="57"/>
      </w:trPr>
      <w:tc>
        <w:tcPr>
          <w:tcW w:w="1368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1F0A278E" w14:textId="77777777" w:rsidR="00854F4B" w:rsidRDefault="00854F4B" w:rsidP="00726AE2">
          <w:pPr>
            <w:pStyle w:val="En-tte"/>
            <w:spacing w:after="0"/>
          </w:pPr>
        </w:p>
      </w:tc>
      <w:tc>
        <w:tcPr>
          <w:tcW w:w="6120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1F0A278F" w14:textId="77777777" w:rsidR="00854F4B" w:rsidRPr="00726AE2" w:rsidRDefault="00854F4B" w:rsidP="00726AE2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2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1F0A2790" w14:textId="77777777" w:rsidR="00854F4B" w:rsidRPr="00726AE2" w:rsidRDefault="00854F4B" w:rsidP="00726AE2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726AE2">
            <w:rPr>
              <w:rFonts w:ascii="Arial Black" w:hAnsi="Arial Black"/>
              <w:caps/>
              <w:sz w:val="12"/>
              <w:szCs w:val="12"/>
            </w:rPr>
            <w:t>VER</w:t>
          </w:r>
          <w:r w:rsidR="00413FE2" w:rsidRPr="00726AE2">
            <w:rPr>
              <w:rFonts w:ascii="Arial Black" w:hAnsi="Arial Black"/>
              <w:caps/>
              <w:sz w:val="12"/>
              <w:szCs w:val="12"/>
            </w:rPr>
            <w:t>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F0A2791" w14:textId="77777777" w:rsidR="00854F4B" w:rsidRDefault="00AD38FA" w:rsidP="00726AE2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ls" w:val="trans"/>
              <w:attr w:name="Month" w:val="04"/>
              <w:attr w:name="Day" w:val="29"/>
              <w:attr w:name="Year" w:val="2009"/>
            </w:smartTagPr>
            <w:r>
              <w:t>29</w:t>
            </w:r>
            <w:r w:rsidR="00854F4B">
              <w:t>/</w:t>
            </w:r>
            <w:r>
              <w:t>04</w:t>
            </w:r>
            <w:r w:rsidR="00854F4B">
              <w:t>/</w:t>
            </w:r>
            <w:r>
              <w:t>2009</w:t>
            </w:r>
          </w:smartTag>
        </w:p>
      </w:tc>
    </w:tr>
    <w:tr w:rsidR="00413FE2" w:rsidRPr="00726AE2" w14:paraId="1F0A2797" w14:textId="77777777" w:rsidTr="00726AE2">
      <w:trPr>
        <w:trHeight w:val="179"/>
      </w:trPr>
      <w:tc>
        <w:tcPr>
          <w:tcW w:w="136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1F0A2793" w14:textId="77777777" w:rsidR="00413FE2" w:rsidRPr="00726AE2" w:rsidRDefault="00413FE2" w:rsidP="00726AE2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12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1F0A2794" w14:textId="77777777" w:rsidR="00413FE2" w:rsidRPr="00726AE2" w:rsidRDefault="004F2179" w:rsidP="00726AE2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TITLE   \* MERGEFORMAT </w:instrText>
          </w:r>
          <w:r>
            <w:fldChar w:fldCharType="separate"/>
          </w:r>
          <w:r w:rsidR="00164256">
            <w:t>Projet de modification de l'infrastructure réseau</w:t>
          </w:r>
          <w:r>
            <w:fldChar w:fldCharType="end"/>
          </w:r>
        </w:p>
      </w:tc>
      <w:tc>
        <w:tcPr>
          <w:tcW w:w="72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F0A2795" w14:textId="77777777" w:rsidR="00413FE2" w:rsidRPr="00726AE2" w:rsidRDefault="00413FE2" w:rsidP="00726AE2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726AE2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F0A2796" w14:textId="536F5301" w:rsidR="00413FE2" w:rsidRPr="00726AE2" w:rsidRDefault="00413FE2" w:rsidP="00726AE2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F2179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r w:rsidR="004F2179">
            <w:fldChar w:fldCharType="begin"/>
          </w:r>
          <w:r w:rsidR="004F2179">
            <w:instrText xml:space="preserve"> NUMPAGES   \* MERGEFORMAT </w:instrText>
          </w:r>
          <w:r w:rsidR="004F2179">
            <w:fldChar w:fldCharType="separate"/>
          </w:r>
          <w:r w:rsidR="004F2179">
            <w:rPr>
              <w:noProof/>
            </w:rPr>
            <w:t>2</w:t>
          </w:r>
          <w:r w:rsidR="004F2179">
            <w:rPr>
              <w:noProof/>
            </w:rPr>
            <w:fldChar w:fldCharType="end"/>
          </w:r>
        </w:p>
      </w:tc>
    </w:tr>
  </w:tbl>
  <w:p w14:paraId="1F0A2798" w14:textId="77777777" w:rsidR="00385EC8" w:rsidRDefault="00385EC8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EA8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90ADE6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7E313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4A11D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664567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8E2A8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A2F15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3A0806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FC5DE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2" w15:restartNumberingAfterBreak="0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 w15:restartNumberingAfterBreak="0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22554AD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6" w15:restartNumberingAfterBreak="0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8378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0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2" w15:restartNumberingAfterBreak="0">
    <w:nsid w:val="58B012F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2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7"/>
  </w:num>
  <w:num w:numId="15">
    <w:abstractNumId w:val="20"/>
  </w:num>
  <w:num w:numId="16">
    <w:abstractNumId w:val="10"/>
  </w:num>
  <w:num w:numId="17">
    <w:abstractNumId w:val="13"/>
  </w:num>
  <w:num w:numId="18">
    <w:abstractNumId w:val="11"/>
  </w:num>
  <w:num w:numId="19">
    <w:abstractNumId w:val="19"/>
  </w:num>
  <w:num w:numId="20">
    <w:abstractNumId w:val="12"/>
  </w:num>
  <w:num w:numId="21">
    <w:abstractNumId w:val="15"/>
  </w:num>
  <w:num w:numId="22">
    <w:abstractNumId w:val="18"/>
  </w:num>
  <w:num w:numId="23">
    <w:abstractNumId w:val="1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B7A"/>
    <w:rsid w:val="000058DE"/>
    <w:rsid w:val="00047330"/>
    <w:rsid w:val="000F2F75"/>
    <w:rsid w:val="000F70BF"/>
    <w:rsid w:val="00164256"/>
    <w:rsid w:val="00173A11"/>
    <w:rsid w:val="001F2CA5"/>
    <w:rsid w:val="002941BF"/>
    <w:rsid w:val="00385EC8"/>
    <w:rsid w:val="00413FE2"/>
    <w:rsid w:val="00465B4F"/>
    <w:rsid w:val="00483AC8"/>
    <w:rsid w:val="004A2C48"/>
    <w:rsid w:val="004F2179"/>
    <w:rsid w:val="00535163"/>
    <w:rsid w:val="006255DE"/>
    <w:rsid w:val="00643D24"/>
    <w:rsid w:val="006B7B7A"/>
    <w:rsid w:val="006F6B3E"/>
    <w:rsid w:val="00726AE2"/>
    <w:rsid w:val="007E7AB5"/>
    <w:rsid w:val="00854F4B"/>
    <w:rsid w:val="008D0F0F"/>
    <w:rsid w:val="00904C48"/>
    <w:rsid w:val="00AA4936"/>
    <w:rsid w:val="00AD38FA"/>
    <w:rsid w:val="00B57586"/>
    <w:rsid w:val="00BA7DDC"/>
    <w:rsid w:val="00BC7C7B"/>
    <w:rsid w:val="00C13B66"/>
    <w:rsid w:val="00CC705A"/>
    <w:rsid w:val="00CE1789"/>
    <w:rsid w:val="00CE1E20"/>
    <w:rsid w:val="00CF36C3"/>
    <w:rsid w:val="00D16609"/>
    <w:rsid w:val="00D5676A"/>
    <w:rsid w:val="00D8571E"/>
    <w:rsid w:val="00DC5709"/>
    <w:rsid w:val="00DE3491"/>
    <w:rsid w:val="00E13751"/>
    <w:rsid w:val="00E43176"/>
    <w:rsid w:val="00E8473B"/>
    <w:rsid w:val="00ED4A90"/>
    <w:rsid w:val="00F50F24"/>
    <w:rsid w:val="00F63211"/>
    <w:rsid w:val="00F71CB5"/>
    <w:rsid w:val="00FE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F0A275A"/>
  <w15:docId w15:val="{D7E5DDD9-90C1-469B-8016-D0EF9FF8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7E7AB5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483AC8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4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DC5709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DC5709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DC5709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DC5709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C5709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111111">
    <w:name w:val="Outline List 2"/>
    <w:basedOn w:val="Aucuneliste"/>
    <w:rsid w:val="00DC5709"/>
    <w:pPr>
      <w:numPr>
        <w:numId w:val="22"/>
      </w:numPr>
    </w:pPr>
  </w:style>
  <w:style w:type="numbering" w:styleId="1ai">
    <w:name w:val="Outline List 1"/>
    <w:basedOn w:val="Aucuneliste"/>
    <w:rsid w:val="00DC5709"/>
    <w:pPr>
      <w:numPr>
        <w:numId w:val="23"/>
      </w:numPr>
    </w:pPr>
  </w:style>
  <w:style w:type="character" w:styleId="Accentuation">
    <w:name w:val="Emphasis"/>
    <w:qFormat/>
    <w:rsid w:val="00DC5709"/>
    <w:rPr>
      <w:i/>
      <w:iCs/>
    </w:rPr>
  </w:style>
  <w:style w:type="character" w:styleId="AcronymeHTML">
    <w:name w:val="HTML Acronym"/>
    <w:rsid w:val="00DC5709"/>
  </w:style>
  <w:style w:type="paragraph" w:styleId="Adressedestinataire">
    <w:name w:val="envelope address"/>
    <w:basedOn w:val="Normal"/>
    <w:rsid w:val="00DC570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C570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C5709"/>
    <w:rPr>
      <w:i/>
      <w:iCs/>
    </w:rPr>
  </w:style>
  <w:style w:type="character" w:customStyle="1" w:styleId="AdresseHTMLCar">
    <w:name w:val="Adresse HTML Car"/>
    <w:link w:val="AdresseHTML"/>
    <w:rsid w:val="00DC5709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DC5709"/>
    <w:rPr>
      <w:vertAlign w:val="superscript"/>
    </w:rPr>
  </w:style>
  <w:style w:type="character" w:styleId="Appelnotedebasdep">
    <w:name w:val="footnote reference"/>
    <w:rsid w:val="00DC5709"/>
    <w:rPr>
      <w:vertAlign w:val="superscript"/>
    </w:rPr>
  </w:style>
  <w:style w:type="character" w:customStyle="1" w:styleId="Titre5Car">
    <w:name w:val="Titre 5 Car"/>
    <w:link w:val="Titre5"/>
    <w:semiHidden/>
    <w:rsid w:val="00DC570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DC570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DC570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DC570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DC570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C5709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C5709"/>
  </w:style>
  <w:style w:type="paragraph" w:styleId="Citation">
    <w:name w:val="Quote"/>
    <w:basedOn w:val="Normal"/>
    <w:next w:val="Normal"/>
    <w:link w:val="CitationCar"/>
    <w:uiPriority w:val="29"/>
    <w:qFormat/>
    <w:rsid w:val="00DC570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C5709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DC570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C5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C5709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DC570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C570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C5709"/>
    <w:pPr>
      <w:spacing w:after="60"/>
      <w:ind w:left="567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C5709"/>
    <w:pPr>
      <w:spacing w:after="60"/>
      <w:ind w:left="567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C5709"/>
    <w:pPr>
      <w:spacing w:after="60"/>
      <w:ind w:left="567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C5709"/>
    <w:pPr>
      <w:spacing w:after="60"/>
      <w:ind w:left="567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C5709"/>
    <w:pPr>
      <w:spacing w:after="60"/>
      <w:ind w:left="567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C5709"/>
    <w:rPr>
      <w:sz w:val="20"/>
      <w:szCs w:val="20"/>
    </w:rPr>
  </w:style>
  <w:style w:type="character" w:customStyle="1" w:styleId="CommentaireCar">
    <w:name w:val="Commentaire Car"/>
    <w:link w:val="Commentaire"/>
    <w:rsid w:val="00DC5709"/>
    <w:rPr>
      <w:rFonts w:ascii="Arial" w:hAnsi="Arial"/>
    </w:rPr>
  </w:style>
  <w:style w:type="paragraph" w:styleId="Corpsdetexte">
    <w:name w:val="Body Text"/>
    <w:basedOn w:val="Normal"/>
    <w:link w:val="CorpsdetexteCar"/>
    <w:rsid w:val="00DC5709"/>
    <w:pPr>
      <w:spacing w:after="120"/>
    </w:pPr>
  </w:style>
  <w:style w:type="character" w:customStyle="1" w:styleId="CorpsdetexteCar">
    <w:name w:val="Corps de texte Car"/>
    <w:link w:val="Corpsdetexte"/>
    <w:rsid w:val="00DC5709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DC570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C5709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DC570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C5709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DC5709"/>
  </w:style>
  <w:style w:type="character" w:customStyle="1" w:styleId="DateCar">
    <w:name w:val="Date Car"/>
    <w:link w:val="Date"/>
    <w:rsid w:val="00DC5709"/>
    <w:rPr>
      <w:rFonts w:ascii="Arial" w:hAnsi="Arial"/>
      <w:sz w:val="18"/>
      <w:szCs w:val="24"/>
    </w:rPr>
  </w:style>
  <w:style w:type="character" w:styleId="DfinitionHTML">
    <w:name w:val="HTML Definition"/>
    <w:rsid w:val="00DC5709"/>
    <w:rPr>
      <w:i/>
      <w:iCs/>
    </w:rPr>
  </w:style>
  <w:style w:type="table" w:styleId="Effetsdetableau3D1">
    <w:name w:val="Table 3D effects 1"/>
    <w:basedOn w:val="TableauNormal"/>
    <w:rsid w:val="00DC5709"/>
    <w:pPr>
      <w:spacing w:after="60"/>
      <w:ind w:left="567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C5709"/>
    <w:pPr>
      <w:spacing w:after="60"/>
      <w:ind w:left="567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C5709"/>
    <w:pPr>
      <w:spacing w:after="60"/>
      <w:ind w:left="567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C5709"/>
    <w:rPr>
      <w:b/>
      <w:bCs/>
    </w:rPr>
  </w:style>
  <w:style w:type="character" w:styleId="Emphaseintense">
    <w:name w:val="Intense Emphasis"/>
    <w:uiPriority w:val="21"/>
    <w:qFormat/>
    <w:rsid w:val="00DC570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C570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C57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C570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C5709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DC570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C570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C570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C5709"/>
    <w:pPr>
      <w:ind w:left="4252"/>
    </w:pPr>
  </w:style>
  <w:style w:type="character" w:customStyle="1" w:styleId="FormuledepolitesseCar">
    <w:name w:val="Formule de politesse Car"/>
    <w:link w:val="Formuledepolitesse"/>
    <w:rsid w:val="00DC5709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DC570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C570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C570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C570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C570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C570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C570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C570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C570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C570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C570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C570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C570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C570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C5709"/>
    <w:pPr>
      <w:spacing w:after="60"/>
      <w:ind w:left="567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C5709"/>
    <w:pPr>
      <w:spacing w:after="60"/>
      <w:ind w:left="567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C5709"/>
    <w:pPr>
      <w:spacing w:after="60"/>
      <w:ind w:left="567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C5709"/>
    <w:pPr>
      <w:spacing w:after="60"/>
      <w:ind w:left="567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C5709"/>
    <w:pPr>
      <w:spacing w:after="60"/>
      <w:ind w:left="567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C5709"/>
    <w:pPr>
      <w:spacing w:after="60"/>
      <w:ind w:left="567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C5709"/>
    <w:pPr>
      <w:spacing w:after="60"/>
      <w:ind w:left="567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C5709"/>
    <w:pPr>
      <w:spacing w:after="60"/>
      <w:ind w:left="567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C570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C570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C570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C570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C570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C570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C570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C570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C570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C570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C570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C570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C570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C570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C5709"/>
    <w:pPr>
      <w:ind w:left="180" w:hanging="180"/>
    </w:pPr>
  </w:style>
  <w:style w:type="paragraph" w:styleId="Index2">
    <w:name w:val="index 2"/>
    <w:basedOn w:val="Normal"/>
    <w:next w:val="Normal"/>
    <w:rsid w:val="00DC5709"/>
    <w:pPr>
      <w:ind w:left="360" w:hanging="180"/>
    </w:pPr>
  </w:style>
  <w:style w:type="paragraph" w:styleId="Index3">
    <w:name w:val="index 3"/>
    <w:basedOn w:val="Normal"/>
    <w:next w:val="Normal"/>
    <w:rsid w:val="00DC5709"/>
    <w:pPr>
      <w:ind w:left="540" w:hanging="180"/>
    </w:pPr>
  </w:style>
  <w:style w:type="paragraph" w:styleId="Index4">
    <w:name w:val="index 4"/>
    <w:basedOn w:val="Normal"/>
    <w:next w:val="Normal"/>
    <w:rsid w:val="00DC5709"/>
    <w:pPr>
      <w:ind w:left="720" w:hanging="180"/>
    </w:pPr>
  </w:style>
  <w:style w:type="paragraph" w:styleId="Index5">
    <w:name w:val="index 5"/>
    <w:basedOn w:val="Normal"/>
    <w:next w:val="Normal"/>
    <w:rsid w:val="00DC5709"/>
    <w:pPr>
      <w:ind w:left="900" w:hanging="180"/>
    </w:pPr>
  </w:style>
  <w:style w:type="paragraph" w:styleId="Index6">
    <w:name w:val="index 6"/>
    <w:basedOn w:val="Normal"/>
    <w:next w:val="Normal"/>
    <w:rsid w:val="00DC5709"/>
    <w:pPr>
      <w:ind w:left="1080" w:hanging="180"/>
    </w:pPr>
  </w:style>
  <w:style w:type="paragraph" w:styleId="Index7">
    <w:name w:val="index 7"/>
    <w:basedOn w:val="Normal"/>
    <w:next w:val="Normal"/>
    <w:rsid w:val="00DC5709"/>
    <w:pPr>
      <w:ind w:left="1260" w:hanging="180"/>
    </w:pPr>
  </w:style>
  <w:style w:type="paragraph" w:styleId="Index8">
    <w:name w:val="index 8"/>
    <w:basedOn w:val="Normal"/>
    <w:next w:val="Normal"/>
    <w:rsid w:val="00DC5709"/>
    <w:pPr>
      <w:ind w:left="1440" w:hanging="180"/>
    </w:pPr>
  </w:style>
  <w:style w:type="paragraph" w:styleId="Index9">
    <w:name w:val="index 9"/>
    <w:basedOn w:val="Normal"/>
    <w:next w:val="Normal"/>
    <w:rsid w:val="00DC570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C5709"/>
    <w:rPr>
      <w:b/>
      <w:bCs/>
      <w:sz w:val="20"/>
      <w:szCs w:val="20"/>
    </w:rPr>
  </w:style>
  <w:style w:type="character" w:styleId="Lienhypertexte">
    <w:name w:val="Hyperlink"/>
    <w:rsid w:val="00DC5709"/>
    <w:rPr>
      <w:color w:val="0000FF"/>
      <w:u w:val="single"/>
    </w:rPr>
  </w:style>
  <w:style w:type="character" w:styleId="Lienhypertextesuivivisit">
    <w:name w:val="FollowedHyperlink"/>
    <w:rsid w:val="00DC5709"/>
    <w:rPr>
      <w:color w:val="800080"/>
      <w:u w:val="single"/>
    </w:rPr>
  </w:style>
  <w:style w:type="paragraph" w:styleId="Liste">
    <w:name w:val="List"/>
    <w:basedOn w:val="Normal"/>
    <w:rsid w:val="00DC5709"/>
    <w:pPr>
      <w:ind w:left="283" w:hanging="283"/>
      <w:contextualSpacing/>
    </w:pPr>
  </w:style>
  <w:style w:type="paragraph" w:styleId="Liste2">
    <w:name w:val="List 2"/>
    <w:basedOn w:val="Normal"/>
    <w:rsid w:val="00DC5709"/>
    <w:pPr>
      <w:ind w:left="566" w:hanging="283"/>
      <w:contextualSpacing/>
    </w:pPr>
  </w:style>
  <w:style w:type="paragraph" w:styleId="Liste3">
    <w:name w:val="List 3"/>
    <w:basedOn w:val="Normal"/>
    <w:rsid w:val="00DC5709"/>
    <w:pPr>
      <w:ind w:left="849" w:hanging="283"/>
      <w:contextualSpacing/>
    </w:pPr>
  </w:style>
  <w:style w:type="paragraph" w:styleId="Liste4">
    <w:name w:val="List 4"/>
    <w:basedOn w:val="Normal"/>
    <w:rsid w:val="00DC5709"/>
    <w:pPr>
      <w:ind w:left="1132" w:hanging="283"/>
      <w:contextualSpacing/>
    </w:pPr>
  </w:style>
  <w:style w:type="paragraph" w:styleId="Liste5">
    <w:name w:val="List 5"/>
    <w:basedOn w:val="Normal"/>
    <w:rsid w:val="00DC5709"/>
    <w:pPr>
      <w:ind w:left="1415" w:hanging="283"/>
      <w:contextualSpacing/>
    </w:pPr>
  </w:style>
  <w:style w:type="paragraph" w:styleId="Listenumros">
    <w:name w:val="List Number"/>
    <w:basedOn w:val="Normal"/>
    <w:rsid w:val="00DC5709"/>
    <w:pPr>
      <w:numPr>
        <w:numId w:val="4"/>
      </w:numPr>
      <w:contextualSpacing/>
    </w:pPr>
  </w:style>
  <w:style w:type="paragraph" w:styleId="Listenumros2">
    <w:name w:val="List Number 2"/>
    <w:basedOn w:val="Normal"/>
    <w:rsid w:val="00DC5709"/>
    <w:pPr>
      <w:numPr>
        <w:numId w:val="5"/>
      </w:numPr>
      <w:contextualSpacing/>
    </w:pPr>
  </w:style>
  <w:style w:type="paragraph" w:styleId="Listenumros3">
    <w:name w:val="List Number 3"/>
    <w:basedOn w:val="Normal"/>
    <w:rsid w:val="00DC5709"/>
    <w:pPr>
      <w:numPr>
        <w:numId w:val="6"/>
      </w:numPr>
      <w:contextualSpacing/>
    </w:pPr>
  </w:style>
  <w:style w:type="paragraph" w:styleId="Listenumros4">
    <w:name w:val="List Number 4"/>
    <w:basedOn w:val="Normal"/>
    <w:rsid w:val="00DC5709"/>
    <w:pPr>
      <w:numPr>
        <w:numId w:val="7"/>
      </w:numPr>
      <w:contextualSpacing/>
    </w:pPr>
  </w:style>
  <w:style w:type="paragraph" w:styleId="Listenumros5">
    <w:name w:val="List Number 5"/>
    <w:basedOn w:val="Normal"/>
    <w:rsid w:val="00DC5709"/>
    <w:pPr>
      <w:numPr>
        <w:numId w:val="8"/>
      </w:numPr>
      <w:contextualSpacing/>
    </w:pPr>
  </w:style>
  <w:style w:type="paragraph" w:styleId="Listepuces2">
    <w:name w:val="List Bullet 2"/>
    <w:basedOn w:val="Normal"/>
    <w:rsid w:val="00DC5709"/>
    <w:pPr>
      <w:numPr>
        <w:numId w:val="10"/>
      </w:numPr>
      <w:contextualSpacing/>
    </w:pPr>
  </w:style>
  <w:style w:type="paragraph" w:styleId="Listepuces3">
    <w:name w:val="List Bullet 3"/>
    <w:basedOn w:val="Normal"/>
    <w:rsid w:val="00DC5709"/>
    <w:pPr>
      <w:numPr>
        <w:numId w:val="11"/>
      </w:numPr>
      <w:contextualSpacing/>
    </w:pPr>
  </w:style>
  <w:style w:type="paragraph" w:styleId="Listepuces4">
    <w:name w:val="List Bullet 4"/>
    <w:basedOn w:val="Normal"/>
    <w:rsid w:val="00DC5709"/>
    <w:pPr>
      <w:numPr>
        <w:numId w:val="12"/>
      </w:numPr>
      <w:contextualSpacing/>
    </w:pPr>
  </w:style>
  <w:style w:type="paragraph" w:styleId="Listepuces5">
    <w:name w:val="List Bullet 5"/>
    <w:basedOn w:val="Normal"/>
    <w:rsid w:val="00DC570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DC570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C570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C570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C570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C570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C570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C570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C570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C570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C570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C570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C570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C5709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C5709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C5709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C5709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C5709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C5709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C5709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C5709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C570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C5709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C5709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C5709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C570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C5709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C570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C5709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C570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C5709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C5709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C5709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C570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C570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C570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C5709"/>
    <w:rPr>
      <w:sz w:val="16"/>
      <w:szCs w:val="16"/>
    </w:rPr>
  </w:style>
  <w:style w:type="paragraph" w:styleId="NormalWeb">
    <w:name w:val="Normal (Web)"/>
    <w:basedOn w:val="Normal"/>
    <w:rsid w:val="00DC5709"/>
    <w:rPr>
      <w:rFonts w:ascii="Times New Roman" w:hAnsi="Times New Roman"/>
      <w:sz w:val="24"/>
    </w:rPr>
  </w:style>
  <w:style w:type="paragraph" w:styleId="Normalcentr">
    <w:name w:val="Block Text"/>
    <w:basedOn w:val="Normal"/>
    <w:rsid w:val="00DC570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C570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C5709"/>
    <w:rPr>
      <w:rFonts w:ascii="Arial" w:hAnsi="Arial"/>
    </w:rPr>
  </w:style>
  <w:style w:type="paragraph" w:styleId="Notedefin">
    <w:name w:val="endnote text"/>
    <w:basedOn w:val="Normal"/>
    <w:link w:val="NotedefinCar"/>
    <w:rsid w:val="00DC5709"/>
    <w:rPr>
      <w:sz w:val="20"/>
      <w:szCs w:val="20"/>
    </w:rPr>
  </w:style>
  <w:style w:type="character" w:customStyle="1" w:styleId="NotedefinCar">
    <w:name w:val="Note de fin Car"/>
    <w:link w:val="Notedefin"/>
    <w:rsid w:val="00DC5709"/>
    <w:rPr>
      <w:rFonts w:ascii="Arial" w:hAnsi="Arial"/>
    </w:rPr>
  </w:style>
  <w:style w:type="character" w:styleId="Numrodeligne">
    <w:name w:val="line number"/>
    <w:rsid w:val="00DC5709"/>
  </w:style>
  <w:style w:type="character" w:styleId="Numrodepage">
    <w:name w:val="page number"/>
    <w:rsid w:val="00DC5709"/>
  </w:style>
  <w:style w:type="paragraph" w:styleId="Objetducommentaire">
    <w:name w:val="annotation subject"/>
    <w:basedOn w:val="Commentaire"/>
    <w:next w:val="Commentaire"/>
    <w:link w:val="ObjetducommentaireCar"/>
    <w:rsid w:val="00DC5709"/>
    <w:rPr>
      <w:b/>
      <w:bCs/>
    </w:rPr>
  </w:style>
  <w:style w:type="character" w:customStyle="1" w:styleId="ObjetducommentaireCar">
    <w:name w:val="Objet du commentaire Car"/>
    <w:link w:val="Objetducommentaire"/>
    <w:rsid w:val="00DC5709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DC570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C5709"/>
    <w:pPr>
      <w:ind w:left="708"/>
    </w:pPr>
  </w:style>
  <w:style w:type="paragraph" w:styleId="PrformatHTML">
    <w:name w:val="HTML Preformatted"/>
    <w:basedOn w:val="Normal"/>
    <w:link w:val="PrformatHTMLCar"/>
    <w:rsid w:val="00DC570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C570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C570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C570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C570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C5709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DC570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C5709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DC570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C5709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DC570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C5709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C570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C5709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DC5709"/>
    <w:pPr>
      <w:ind w:left="708"/>
    </w:pPr>
  </w:style>
  <w:style w:type="paragraph" w:styleId="Salutations">
    <w:name w:val="Salutation"/>
    <w:basedOn w:val="Normal"/>
    <w:next w:val="Normal"/>
    <w:link w:val="SalutationsCar"/>
    <w:rsid w:val="00DC5709"/>
  </w:style>
  <w:style w:type="character" w:customStyle="1" w:styleId="SalutationsCar">
    <w:name w:val="Salutations Car"/>
    <w:link w:val="Salutations"/>
    <w:rsid w:val="00DC5709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DC5709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DC5709"/>
    <w:pPr>
      <w:ind w:left="4252"/>
    </w:pPr>
  </w:style>
  <w:style w:type="character" w:customStyle="1" w:styleId="SignatureCar">
    <w:name w:val="Signature Car"/>
    <w:link w:val="Signature"/>
    <w:rsid w:val="00DC5709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DC5709"/>
  </w:style>
  <w:style w:type="character" w:customStyle="1" w:styleId="SignaturelectroniqueCar">
    <w:name w:val="Signature électronique Car"/>
    <w:link w:val="Signaturelectronique"/>
    <w:rsid w:val="00DC5709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DC5709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C570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C5709"/>
    <w:pPr>
      <w:ind w:left="0"/>
    </w:pPr>
  </w:style>
  <w:style w:type="paragraph" w:styleId="Tabledesrfrencesjuridiques">
    <w:name w:val="table of authorities"/>
    <w:basedOn w:val="Normal"/>
    <w:next w:val="Normal"/>
    <w:rsid w:val="00DC5709"/>
    <w:pPr>
      <w:ind w:left="180" w:hanging="180"/>
    </w:pPr>
  </w:style>
  <w:style w:type="table" w:styleId="Tableauclassique1">
    <w:name w:val="Table Classic 1"/>
    <w:basedOn w:val="TableauNormal"/>
    <w:rsid w:val="00DC5709"/>
    <w:pPr>
      <w:spacing w:after="60"/>
      <w:ind w:left="567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C5709"/>
    <w:pPr>
      <w:spacing w:after="60"/>
      <w:ind w:left="567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C5709"/>
    <w:pPr>
      <w:spacing w:after="60"/>
      <w:ind w:left="567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C5709"/>
    <w:pPr>
      <w:spacing w:after="60"/>
      <w:ind w:left="567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C5709"/>
    <w:pPr>
      <w:spacing w:after="60"/>
      <w:ind w:left="567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C5709"/>
    <w:pPr>
      <w:spacing w:after="60"/>
      <w:ind w:left="567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C5709"/>
    <w:pPr>
      <w:spacing w:after="60"/>
      <w:ind w:left="567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C5709"/>
    <w:pPr>
      <w:spacing w:after="60"/>
      <w:ind w:left="567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C5709"/>
    <w:pPr>
      <w:spacing w:after="60"/>
      <w:ind w:left="567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C5709"/>
    <w:pPr>
      <w:spacing w:after="60"/>
      <w:ind w:left="567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C5709"/>
    <w:pPr>
      <w:spacing w:after="60"/>
      <w:ind w:left="567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C5709"/>
    <w:pPr>
      <w:spacing w:after="60"/>
      <w:ind w:left="567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C5709"/>
    <w:pPr>
      <w:spacing w:after="60"/>
      <w:ind w:left="567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C5709"/>
    <w:pPr>
      <w:spacing w:after="60"/>
      <w:ind w:left="567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C5709"/>
    <w:pPr>
      <w:spacing w:after="60"/>
      <w:ind w:left="567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C5709"/>
    <w:pPr>
      <w:spacing w:after="60"/>
      <w:ind w:left="567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C5709"/>
    <w:pPr>
      <w:spacing w:after="60"/>
      <w:ind w:left="567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C5709"/>
    <w:pPr>
      <w:spacing w:after="60"/>
      <w:ind w:left="567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C5709"/>
    <w:pPr>
      <w:spacing w:after="60"/>
      <w:ind w:left="567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DC5709"/>
    <w:pPr>
      <w:spacing w:after="60"/>
      <w:ind w:left="567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C5709"/>
    <w:pPr>
      <w:spacing w:after="60"/>
      <w:ind w:left="567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C5709"/>
    <w:pPr>
      <w:spacing w:after="60"/>
      <w:ind w:left="567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C5709"/>
    <w:pPr>
      <w:spacing w:after="60"/>
      <w:ind w:left="56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C5709"/>
    <w:pPr>
      <w:spacing w:after="60"/>
      <w:ind w:left="567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C5709"/>
    <w:pPr>
      <w:spacing w:after="60"/>
      <w:ind w:left="56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C570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C570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C570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C570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C5709"/>
    <w:rPr>
      <w:color w:val="808080"/>
    </w:rPr>
  </w:style>
  <w:style w:type="paragraph" w:styleId="Textedemacro">
    <w:name w:val="macro"/>
    <w:link w:val="TextedemacroCar"/>
    <w:rsid w:val="00DC570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C5709"/>
    <w:rPr>
      <w:rFonts w:ascii="Courier New" w:hAnsi="Courier New" w:cs="Courier New"/>
    </w:rPr>
  </w:style>
  <w:style w:type="table" w:styleId="Thmedutableau">
    <w:name w:val="Table Theme"/>
    <w:basedOn w:val="TableauNormal"/>
    <w:rsid w:val="00DC5709"/>
    <w:pPr>
      <w:spacing w:after="60"/>
      <w:ind w:left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DC5709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C570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C5709"/>
  </w:style>
  <w:style w:type="character" w:customStyle="1" w:styleId="TitredenoteCar">
    <w:name w:val="Titre de note Car"/>
    <w:link w:val="Titredenote"/>
    <w:rsid w:val="00DC5709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DC570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C570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C5709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DC5709"/>
    <w:pPr>
      <w:ind w:left="0"/>
    </w:pPr>
  </w:style>
  <w:style w:type="paragraph" w:styleId="TM2">
    <w:name w:val="toc 2"/>
    <w:basedOn w:val="Normal"/>
    <w:next w:val="Normal"/>
    <w:rsid w:val="00DC5709"/>
    <w:pPr>
      <w:ind w:left="180"/>
    </w:pPr>
  </w:style>
  <w:style w:type="paragraph" w:styleId="TM3">
    <w:name w:val="toc 3"/>
    <w:basedOn w:val="Normal"/>
    <w:next w:val="Normal"/>
    <w:rsid w:val="00DC5709"/>
    <w:pPr>
      <w:ind w:left="360"/>
    </w:pPr>
  </w:style>
  <w:style w:type="paragraph" w:styleId="TM4">
    <w:name w:val="toc 4"/>
    <w:basedOn w:val="Normal"/>
    <w:next w:val="Normal"/>
    <w:rsid w:val="00DC5709"/>
    <w:pPr>
      <w:ind w:left="540"/>
    </w:pPr>
  </w:style>
  <w:style w:type="paragraph" w:styleId="TM5">
    <w:name w:val="toc 5"/>
    <w:basedOn w:val="Normal"/>
    <w:next w:val="Normal"/>
    <w:rsid w:val="00DC5709"/>
    <w:pPr>
      <w:ind w:left="720"/>
    </w:pPr>
  </w:style>
  <w:style w:type="paragraph" w:styleId="TM6">
    <w:name w:val="toc 6"/>
    <w:basedOn w:val="Normal"/>
    <w:next w:val="Normal"/>
    <w:rsid w:val="00DC5709"/>
    <w:pPr>
      <w:ind w:left="900"/>
    </w:pPr>
  </w:style>
  <w:style w:type="paragraph" w:styleId="TM7">
    <w:name w:val="toc 7"/>
    <w:basedOn w:val="Normal"/>
    <w:next w:val="Normal"/>
    <w:rsid w:val="00DC5709"/>
    <w:pPr>
      <w:ind w:left="1080"/>
    </w:pPr>
  </w:style>
  <w:style w:type="paragraph" w:styleId="TM8">
    <w:name w:val="toc 8"/>
    <w:basedOn w:val="Normal"/>
    <w:next w:val="Normal"/>
    <w:rsid w:val="00DC5709"/>
    <w:pPr>
      <w:ind w:left="1260"/>
    </w:pPr>
  </w:style>
  <w:style w:type="paragraph" w:styleId="TM9">
    <w:name w:val="toc 9"/>
    <w:basedOn w:val="Normal"/>
    <w:next w:val="Normal"/>
    <w:rsid w:val="00DC5709"/>
    <w:pPr>
      <w:ind w:left="1440"/>
    </w:pPr>
  </w:style>
  <w:style w:type="table" w:styleId="Trameclaire-Accent1">
    <w:name w:val="Light Shading Accent 1"/>
    <w:basedOn w:val="TableauNormal"/>
    <w:uiPriority w:val="60"/>
    <w:rsid w:val="00DC570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C570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C5709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C5709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C570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C570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C570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C570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C570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C5709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C5709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C5709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C5709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C570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C570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C570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C570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C570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C570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C570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C570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C570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C570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C570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C570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C570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C570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C57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2</Pages>
  <Words>430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modification de l'infrastructure réseau</vt:lpstr>
    </vt:vector>
  </TitlesOfParts>
  <Company>SUNNIKAN Consulting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modification de l'infrastructure réseau</dc:title>
  <dc:subject>Plan réseau (Projet)</dc:subject>
  <dc:creator>Pierre JOUBERT</dc:creator>
  <cp:keywords>Arch_09</cp:keywords>
  <dc:description/>
  <cp:lastModifiedBy>Pierre JOUBERT</cp:lastModifiedBy>
  <cp:revision>3</cp:revision>
  <cp:lastPrinted>2009-04-29T13:10:00Z</cp:lastPrinted>
  <dcterms:created xsi:type="dcterms:W3CDTF">2012-08-30T09:39:00Z</dcterms:created>
  <dcterms:modified xsi:type="dcterms:W3CDTF">2016-09-27T11:28:00Z</dcterms:modified>
</cp:coreProperties>
</file>