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04F" w:rsidRDefault="00D9104F" w:rsidP="00643F80">
      <w:pPr>
        <w:jc w:val="both"/>
      </w:pPr>
      <w:bookmarkStart w:id="0" w:name="_GoBack"/>
      <w:bookmarkEnd w:id="0"/>
    </w:p>
    <w:p w:rsidR="00D9104F" w:rsidRDefault="00D9104F" w:rsidP="00643F80">
      <w:pPr>
        <w:jc w:val="both"/>
      </w:pPr>
    </w:p>
    <w:p w:rsidR="00D9104F" w:rsidRDefault="00D9104F" w:rsidP="00643F80">
      <w:pPr>
        <w:jc w:val="both"/>
      </w:pPr>
    </w:p>
    <w:p w:rsidR="00D9104F" w:rsidRDefault="00D9104F" w:rsidP="00643F80">
      <w:pPr>
        <w:jc w:val="both"/>
      </w:pPr>
    </w:p>
    <w:p w:rsidR="00D9104F" w:rsidRDefault="00D9104F" w:rsidP="00643F80">
      <w:pPr>
        <w:jc w:val="both"/>
      </w:pPr>
      <w:r>
        <w:t>Objet : poste de Médecin de pharmacovigilance</w:t>
      </w:r>
    </w:p>
    <w:p w:rsidR="00D9104F" w:rsidRDefault="00D9104F" w:rsidP="00643F80">
      <w:pPr>
        <w:jc w:val="both"/>
      </w:pPr>
    </w:p>
    <w:p w:rsidR="00D9104F" w:rsidRDefault="00D9104F" w:rsidP="00643F80">
      <w:pPr>
        <w:jc w:val="both"/>
      </w:pPr>
    </w:p>
    <w:p w:rsidR="00A611E9" w:rsidRDefault="00FA7168" w:rsidP="00643F80">
      <w:pPr>
        <w:jc w:val="both"/>
      </w:pPr>
      <w:r>
        <w:t>Madame/Monsieur,</w:t>
      </w:r>
    </w:p>
    <w:p w:rsidR="00A611E9" w:rsidRDefault="00A611E9" w:rsidP="00643F80">
      <w:pPr>
        <w:jc w:val="both"/>
      </w:pPr>
    </w:p>
    <w:p w:rsidR="00A611E9" w:rsidRDefault="00FA7168" w:rsidP="00643F80">
      <w:pPr>
        <w:jc w:val="both"/>
      </w:pPr>
      <w:r>
        <w:t>Médecin depuis 2002, j’étais interne en pharmacologie et j’ai exercé au centre national de pharmacovigilance de Tunis puis au CRPV de Sa</w:t>
      </w:r>
      <w:r w:rsidR="00D9104F">
        <w:t>i</w:t>
      </w:r>
      <w:r>
        <w:t>nt-Antoine, avant d’intégrer l’industrie pharmaceutique en juillet 2007.</w:t>
      </w:r>
    </w:p>
    <w:p w:rsidR="00A611E9" w:rsidRDefault="00FA7168" w:rsidP="00643F80">
      <w:pPr>
        <w:jc w:val="both"/>
      </w:pPr>
      <w:r>
        <w:t>Depuis j’ai occupé le poste de médecin pharmacovigilance et information médicale (pour plusieurs laboratoires).</w:t>
      </w:r>
    </w:p>
    <w:p w:rsidR="00A611E9" w:rsidRDefault="00FA7168" w:rsidP="00643F80">
      <w:pPr>
        <w:jc w:val="both"/>
      </w:pPr>
      <w:r>
        <w:t>Le sens des responsabilités, une bonne aisance rédactionnelle et le travail en équipe en interface avec les autres départements de l’entreprise sont parmi mes atouts.</w:t>
      </w:r>
    </w:p>
    <w:p w:rsidR="00A611E9" w:rsidRDefault="00FA7168" w:rsidP="00643F80">
      <w:pPr>
        <w:jc w:val="both"/>
      </w:pPr>
      <w:r>
        <w:t>Je reste, bien entendu, à votre entière disposition pour tout complément d’informations que vous jugerez utile.</w:t>
      </w:r>
    </w:p>
    <w:p w:rsidR="00A611E9" w:rsidRDefault="00A611E9" w:rsidP="00643F80">
      <w:pPr>
        <w:jc w:val="both"/>
      </w:pPr>
    </w:p>
    <w:p w:rsidR="00A611E9" w:rsidRDefault="00A611E9" w:rsidP="00643F80">
      <w:pPr>
        <w:jc w:val="both"/>
      </w:pPr>
    </w:p>
    <w:p w:rsidR="00A611E9" w:rsidRDefault="00FA7168" w:rsidP="00643F80">
      <w:pPr>
        <w:jc w:val="right"/>
      </w:pPr>
      <w:r>
        <w:t>Bouraoui ELOUNI</w:t>
      </w:r>
    </w:p>
    <w:p w:rsidR="00A611E9" w:rsidRDefault="00FA7168" w:rsidP="00643F80">
      <w:pPr>
        <w:jc w:val="right"/>
      </w:pPr>
      <w:r>
        <w:t>Port : 0650487322</w:t>
      </w:r>
    </w:p>
    <w:sectPr w:rsidR="00A611E9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7BD" w:rsidRDefault="006447BD">
      <w:pPr>
        <w:spacing w:after="0" w:line="240" w:lineRule="auto"/>
      </w:pPr>
      <w:r>
        <w:separator/>
      </w:r>
    </w:p>
  </w:endnote>
  <w:endnote w:type="continuationSeparator" w:id="0">
    <w:p w:rsidR="006447BD" w:rsidRDefault="00644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7BD" w:rsidRDefault="006447B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6447BD" w:rsidRDefault="006447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1E9"/>
    <w:rsid w:val="002974A7"/>
    <w:rsid w:val="00643F80"/>
    <w:rsid w:val="006447BD"/>
    <w:rsid w:val="009F240A"/>
    <w:rsid w:val="009F4D4B"/>
    <w:rsid w:val="00A611E9"/>
    <w:rsid w:val="00D9104F"/>
    <w:rsid w:val="00EF59F3"/>
    <w:rsid w:val="00FA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Bouraoui</dc:creator>
  <cp:keywords/>
  <cp:lastModifiedBy>Pierre JOUBERT</cp:lastModifiedBy>
  <cp:revision>2</cp:revision>
  <dcterms:created xsi:type="dcterms:W3CDTF">2012-08-30T09:35:00Z</dcterms:created>
  <dcterms:modified xsi:type="dcterms:W3CDTF">2012-08-30T09:35:00Z</dcterms:modified>
</cp:coreProperties>
</file>