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526" w:rsidRDefault="00A24526">
      <w:pPr>
        <w:rPr>
          <w:rFonts w:ascii="Arial" w:hAnsi="Arial" w:cs="Arial"/>
          <w:color w:val="000000"/>
        </w:rPr>
      </w:pPr>
      <w:r>
        <w:rPr>
          <w:rFonts w:ascii="Arial" w:hAnsi="Arial" w:cs="Arial"/>
          <w:color w:val="000000"/>
        </w:rPr>
        <w:t>Arnaud NICOLAS                                                                                   Paris, le 02 Juin 2010</w:t>
      </w:r>
    </w:p>
    <w:p w:rsidR="00A24526" w:rsidRDefault="00A24526">
      <w:pPr>
        <w:rPr>
          <w:rFonts w:ascii="Arial" w:hAnsi="Arial" w:cs="Arial"/>
          <w:color w:val="000000"/>
        </w:rPr>
      </w:pPr>
      <w:r>
        <w:rPr>
          <w:rFonts w:ascii="Arial" w:hAnsi="Arial" w:cs="Arial"/>
          <w:color w:val="000000"/>
        </w:rPr>
        <w:t>4 rue Diderot</w:t>
      </w:r>
    </w:p>
    <w:p w:rsidR="00A24526" w:rsidRDefault="00A24526">
      <w:pPr>
        <w:rPr>
          <w:rFonts w:ascii="Arial" w:hAnsi="Arial" w:cs="Arial"/>
          <w:color w:val="000000"/>
        </w:rPr>
      </w:pPr>
      <w:r>
        <w:rPr>
          <w:rFonts w:ascii="Arial" w:hAnsi="Arial" w:cs="Arial"/>
          <w:color w:val="000000"/>
        </w:rPr>
        <w:t>94500 Champigny sur Marne</w:t>
      </w:r>
    </w:p>
    <w:p w:rsidR="00A24526" w:rsidRDefault="00A24526">
      <w:pPr>
        <w:rPr>
          <w:rFonts w:ascii="Arial" w:hAnsi="Arial" w:cs="Arial"/>
          <w:color w:val="000000"/>
        </w:rPr>
      </w:pPr>
    </w:p>
    <w:p w:rsidR="00A24526" w:rsidRDefault="00A24526" w:rsidP="00445CC7">
      <w:pPr>
        <w:ind w:firstLine="900"/>
        <w:rPr>
          <w:rFonts w:ascii="Arial" w:hAnsi="Arial" w:cs="Arial"/>
          <w:color w:val="000000"/>
        </w:rPr>
      </w:pPr>
    </w:p>
    <w:p w:rsidR="00A24526" w:rsidRDefault="00A24526" w:rsidP="00445CC7">
      <w:pPr>
        <w:ind w:firstLine="900"/>
        <w:rPr>
          <w:rFonts w:ascii="Arial" w:hAnsi="Arial" w:cs="Arial"/>
          <w:color w:val="000000"/>
        </w:rPr>
      </w:pPr>
      <w:r>
        <w:rPr>
          <w:rFonts w:ascii="Arial" w:hAnsi="Arial" w:cs="Arial"/>
          <w:color w:val="000000"/>
        </w:rPr>
        <w:t xml:space="preserve">Madame, </w:t>
      </w:r>
    </w:p>
    <w:p w:rsidR="00A24526" w:rsidRDefault="00A24526" w:rsidP="00445CC7">
      <w:pPr>
        <w:ind w:firstLine="900"/>
        <w:jc w:val="both"/>
        <w:rPr>
          <w:rFonts w:ascii="Arial" w:hAnsi="Arial" w:cs="Arial"/>
          <w:color w:val="000000"/>
        </w:rPr>
      </w:pPr>
      <w:r>
        <w:rPr>
          <w:rFonts w:ascii="Arial" w:hAnsi="Arial" w:cs="Arial"/>
          <w:color w:val="000000"/>
        </w:rPr>
        <w:t xml:space="preserve">Je vous prie de bien vouloir trouver mon dossier de candidature en réponse à votre offre de collaboration en temps que Consultant/Auditeur clinique. </w:t>
      </w:r>
    </w:p>
    <w:p w:rsidR="00A24526" w:rsidRDefault="00A24526" w:rsidP="00445CC7">
      <w:pPr>
        <w:ind w:firstLine="900"/>
        <w:jc w:val="both"/>
        <w:rPr>
          <w:rFonts w:ascii="Arial" w:hAnsi="Arial" w:cs="Arial"/>
          <w:color w:val="000000"/>
        </w:rPr>
      </w:pPr>
      <w:r>
        <w:rPr>
          <w:rFonts w:ascii="Arial" w:hAnsi="Arial" w:cs="Arial"/>
          <w:color w:val="000000"/>
        </w:rPr>
        <w:t>A travers ce poste, j'y vois la possibilité d’exprimer pleinement mes compétences mais également de développer mon expertise en matière d’étude clinique et plus particulièrement en termes de qualité. De plus, l’envergure internationale qui est demandée représente pour moi un attrait supplémentaire. J’aspire à long terme à diriger des projets de recherches cliniques, et il m’apparait indispensable d’acquérir une réelle expertise en matière de qualité afin de conduire des projets dans les meilleures conditions.</w:t>
      </w:r>
    </w:p>
    <w:p w:rsidR="00A24526" w:rsidRDefault="00A24526" w:rsidP="00445CC7">
      <w:pPr>
        <w:ind w:firstLine="900"/>
        <w:jc w:val="both"/>
        <w:rPr>
          <w:rFonts w:ascii="Arial" w:hAnsi="Arial" w:cs="Arial"/>
          <w:color w:val="000000"/>
        </w:rPr>
      </w:pPr>
      <w:r>
        <w:rPr>
          <w:rFonts w:ascii="Arial" w:hAnsi="Arial" w:cs="Arial"/>
          <w:color w:val="000000"/>
        </w:rPr>
        <w:t>Comme vous pourrez le constater à la lecture de mon CV, mes différentes expériences acquises en recherche clinique et dans l’enseignement répondent à votre demande  en termes de conduites d’audits cliniques et d’activités de consultant. En effet, mes connaissances de la réglementation ainsi que mes activités de coordination et de monitoring sur sites investigateurs me permettent d’avoir une approche plus efficace concernant la recherche des informations nécessaires à la bonne conduite d’un audit clinique. De plus, au sein de ma société actuelle j’ai eu l’opportunité de participer à la création et à la mise à jour des procédures cliniques, dont les formulaires originaux proviennent de votre société Sunnikan. Enfin, mon aisance relationnelle ainsi que mes expériences en temps qu’enseignant et formateur sont une réelle plus-value concernant la préparation et l’animation de sessions de formations.</w:t>
      </w:r>
    </w:p>
    <w:p w:rsidR="00A24526" w:rsidRDefault="00A24526" w:rsidP="00445CC7">
      <w:pPr>
        <w:ind w:firstLine="900"/>
        <w:jc w:val="both"/>
        <w:rPr>
          <w:rFonts w:ascii="Arial" w:hAnsi="Arial" w:cs="Arial"/>
          <w:color w:val="000000"/>
        </w:rPr>
      </w:pPr>
      <w:r>
        <w:rPr>
          <w:rFonts w:ascii="Arial" w:hAnsi="Arial" w:cs="Arial"/>
          <w:color w:val="000000"/>
        </w:rPr>
        <w:t xml:space="preserve">Je serais très heureux de pouvoir vous rencontrer pour vous faire part plus avant de mon parcours et de mes motivations. </w:t>
      </w:r>
    </w:p>
    <w:p w:rsidR="00A24526" w:rsidRDefault="00A24526" w:rsidP="00445CC7">
      <w:pPr>
        <w:ind w:firstLine="900"/>
        <w:jc w:val="both"/>
        <w:rPr>
          <w:rFonts w:ascii="Arial" w:hAnsi="Arial" w:cs="Arial"/>
          <w:color w:val="000000"/>
        </w:rPr>
      </w:pPr>
      <w:r>
        <w:rPr>
          <w:rFonts w:ascii="Arial" w:hAnsi="Arial" w:cs="Arial"/>
          <w:color w:val="000000"/>
        </w:rPr>
        <w:t>Concernant mes prétentions salariales, la rémunération annuelle brute souhaitée pour ce poste serait comprise entre 44K€ et 48K€.</w:t>
      </w:r>
    </w:p>
    <w:p w:rsidR="00A24526" w:rsidRDefault="00A24526" w:rsidP="00445CC7">
      <w:pPr>
        <w:ind w:firstLine="900"/>
        <w:jc w:val="both"/>
        <w:rPr>
          <w:rFonts w:ascii="Arial" w:hAnsi="Arial" w:cs="Arial"/>
          <w:color w:val="000000"/>
        </w:rPr>
      </w:pPr>
      <w:r>
        <w:rPr>
          <w:rFonts w:ascii="Arial" w:hAnsi="Arial" w:cs="Arial"/>
          <w:color w:val="000000"/>
        </w:rPr>
        <w:t>Dans cette perspective, je vous prie d'agréer, Madame, l’expression de mes sincères salutations.</w:t>
      </w:r>
    </w:p>
    <w:p w:rsidR="00A24526" w:rsidRDefault="00A24526" w:rsidP="00445CC7">
      <w:pPr>
        <w:ind w:firstLine="900"/>
        <w:jc w:val="both"/>
        <w:rPr>
          <w:rFonts w:ascii="Arial" w:hAnsi="Arial" w:cs="Arial"/>
          <w:color w:val="000000"/>
        </w:rPr>
      </w:pPr>
    </w:p>
    <w:p w:rsidR="00A24526" w:rsidRDefault="00A24526" w:rsidP="00445CC7">
      <w:pPr>
        <w:ind w:firstLine="900"/>
        <w:jc w:val="both"/>
        <w:rPr>
          <w:rFonts w:ascii="Arial" w:hAnsi="Arial" w:cs="Arial"/>
          <w:color w:val="000000"/>
        </w:rPr>
      </w:pPr>
      <w:r>
        <w:rPr>
          <w:rFonts w:ascii="Arial" w:hAnsi="Arial" w:cs="Arial"/>
          <w:color w:val="000000"/>
        </w:rPr>
        <w:t>Arnaud NICOLAS</w:t>
      </w:r>
    </w:p>
    <w:p w:rsidR="00A24526" w:rsidRDefault="00A24526">
      <w:pPr>
        <w:rPr>
          <w:rFonts w:ascii="Arial" w:hAnsi="Arial" w:cs="Arial"/>
          <w:color w:val="000000"/>
        </w:rPr>
      </w:pPr>
    </w:p>
    <w:sectPr w:rsidR="00A24526" w:rsidSect="002C410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D7A"/>
    <w:multiLevelType w:val="multilevel"/>
    <w:tmpl w:val="01B26A16"/>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2FBA3778"/>
    <w:multiLevelType w:val="multilevel"/>
    <w:tmpl w:val="6552724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D02CD"/>
    <w:rsid w:val="00082E91"/>
    <w:rsid w:val="00085673"/>
    <w:rsid w:val="00153867"/>
    <w:rsid w:val="00191D5C"/>
    <w:rsid w:val="001E6AF2"/>
    <w:rsid w:val="002146B9"/>
    <w:rsid w:val="00214DAC"/>
    <w:rsid w:val="00230D25"/>
    <w:rsid w:val="002C410D"/>
    <w:rsid w:val="003A5ACE"/>
    <w:rsid w:val="0043337D"/>
    <w:rsid w:val="00445CC7"/>
    <w:rsid w:val="00501C00"/>
    <w:rsid w:val="005218F6"/>
    <w:rsid w:val="00546020"/>
    <w:rsid w:val="00692979"/>
    <w:rsid w:val="006C6CE1"/>
    <w:rsid w:val="008D02CD"/>
    <w:rsid w:val="008F3400"/>
    <w:rsid w:val="00956CAF"/>
    <w:rsid w:val="00A24526"/>
    <w:rsid w:val="00AC184D"/>
    <w:rsid w:val="00AE4944"/>
    <w:rsid w:val="00B30359"/>
    <w:rsid w:val="00C06B48"/>
    <w:rsid w:val="00C55494"/>
    <w:rsid w:val="00CC18D3"/>
    <w:rsid w:val="00E10590"/>
    <w:rsid w:val="00E159C7"/>
    <w:rsid w:val="00EF2E06"/>
    <w:rsid w:val="00F51279"/>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10D"/>
    <w:pPr>
      <w:spacing w:after="200" w:line="276" w:lineRule="auto"/>
    </w:pPr>
    <w:rPr>
      <w:rFonts w:cs="Calibri"/>
      <w:lang w:eastAsia="en-US"/>
    </w:rPr>
  </w:style>
  <w:style w:type="paragraph" w:styleId="Heading1">
    <w:name w:val="heading 1"/>
    <w:basedOn w:val="Normal"/>
    <w:link w:val="Heading1Char"/>
    <w:uiPriority w:val="99"/>
    <w:qFormat/>
    <w:rsid w:val="00C06B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Heading2">
    <w:name w:val="heading 2"/>
    <w:basedOn w:val="Normal"/>
    <w:link w:val="Heading2Char"/>
    <w:uiPriority w:val="99"/>
    <w:qFormat/>
    <w:rsid w:val="00C06B48"/>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06B48"/>
    <w:rPr>
      <w:rFonts w:ascii="Times New Roman" w:hAnsi="Times New Roman" w:cs="Times New Roman"/>
      <w:b/>
      <w:bCs/>
      <w:kern w:val="36"/>
      <w:sz w:val="48"/>
      <w:szCs w:val="48"/>
      <w:lang w:eastAsia="fr-FR"/>
    </w:rPr>
  </w:style>
  <w:style w:type="character" w:customStyle="1" w:styleId="Heading2Char">
    <w:name w:val="Heading 2 Char"/>
    <w:basedOn w:val="DefaultParagraphFont"/>
    <w:link w:val="Heading2"/>
    <w:uiPriority w:val="99"/>
    <w:locked/>
    <w:rsid w:val="00C06B48"/>
    <w:rPr>
      <w:rFonts w:ascii="Times New Roman" w:hAnsi="Times New Roman" w:cs="Times New Roman"/>
      <w:b/>
      <w:bCs/>
      <w:sz w:val="36"/>
      <w:szCs w:val="36"/>
      <w:lang w:eastAsia="fr-FR"/>
    </w:rPr>
  </w:style>
  <w:style w:type="character" w:styleId="Emphasis">
    <w:name w:val="Emphasis"/>
    <w:basedOn w:val="DefaultParagraphFont"/>
    <w:uiPriority w:val="99"/>
    <w:qFormat/>
    <w:rsid w:val="008D02CD"/>
    <w:rPr>
      <w:i/>
      <w:iCs/>
    </w:rPr>
  </w:style>
  <w:style w:type="character" w:styleId="Hyperlink">
    <w:name w:val="Hyperlink"/>
    <w:basedOn w:val="DefaultParagraphFont"/>
    <w:uiPriority w:val="99"/>
    <w:semiHidden/>
    <w:rsid w:val="008D02CD"/>
    <w:rPr>
      <w:color w:val="0000FF"/>
      <w:u w:val="single"/>
    </w:rPr>
  </w:style>
  <w:style w:type="character" w:styleId="Strong">
    <w:name w:val="Strong"/>
    <w:basedOn w:val="DefaultParagraphFont"/>
    <w:uiPriority w:val="99"/>
    <w:qFormat/>
    <w:rsid w:val="008D02CD"/>
    <w:rPr>
      <w:b/>
      <w:bCs/>
    </w:rPr>
  </w:style>
  <w:style w:type="paragraph" w:styleId="NormalWeb">
    <w:name w:val="Normal (Web)"/>
    <w:basedOn w:val="Normal"/>
    <w:uiPriority w:val="99"/>
    <w:semiHidden/>
    <w:rsid w:val="00C06B4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827236421">
      <w:marLeft w:val="0"/>
      <w:marRight w:val="0"/>
      <w:marTop w:val="0"/>
      <w:marBottom w:val="0"/>
      <w:divBdr>
        <w:top w:val="none" w:sz="0" w:space="0" w:color="auto"/>
        <w:left w:val="none" w:sz="0" w:space="0" w:color="auto"/>
        <w:bottom w:val="none" w:sz="0" w:space="0" w:color="auto"/>
        <w:right w:val="none" w:sz="0" w:space="0" w:color="auto"/>
      </w:divBdr>
      <w:divsChild>
        <w:div w:id="1827236420">
          <w:marLeft w:val="0"/>
          <w:marRight w:val="0"/>
          <w:marTop w:val="0"/>
          <w:marBottom w:val="0"/>
          <w:divBdr>
            <w:top w:val="none" w:sz="0" w:space="0" w:color="auto"/>
            <w:left w:val="none" w:sz="0" w:space="0" w:color="auto"/>
            <w:bottom w:val="none" w:sz="0" w:space="0" w:color="auto"/>
            <w:right w:val="none" w:sz="0" w:space="0" w:color="auto"/>
          </w:divBdr>
          <w:divsChild>
            <w:div w:id="1827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Pages>
  <Words>324</Words>
  <Characters>1785</Characters>
  <Application>Microsoft Office Outlook</Application>
  <DocSecurity>0</DocSecurity>
  <Lines>0</Lines>
  <Paragraphs>0</Paragraphs>
  <ScaleCrop>false</ScaleCrop>
  <Company>AB Science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Madame, </dc:title>
  <dc:subject/>
  <dc:creator>Nono</dc:creator>
  <cp:keywords/>
  <dc:description/>
  <cp:lastModifiedBy>arnaud.nicolas</cp:lastModifiedBy>
  <cp:revision>3</cp:revision>
  <dcterms:created xsi:type="dcterms:W3CDTF">2010-06-02T13:52:00Z</dcterms:created>
  <dcterms:modified xsi:type="dcterms:W3CDTF">2010-06-02T13:55:00Z</dcterms:modified>
</cp:coreProperties>
</file>