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EF0124" w:rsidTr="0030335F">
        <w:tc>
          <w:tcPr>
            <w:tcW w:w="5000" w:type="pct"/>
            <w:shd w:val="clear" w:color="auto" w:fill="auto"/>
          </w:tcPr>
          <w:p w:rsidR="00EF0124" w:rsidRDefault="00EF0124" w:rsidP="0030335F">
            <w:pPr>
              <w:ind w:left="0"/>
            </w:pPr>
            <w:bookmarkStart w:id="0" w:name="_GoBack"/>
            <w:bookmarkEnd w:id="0"/>
          </w:p>
          <w:p w:rsidR="00EF0124" w:rsidRDefault="00EF0124" w:rsidP="0030335F">
            <w:pPr>
              <w:ind w:left="0"/>
            </w:pPr>
            <w:r>
              <w:t>Titre de la formation :</w:t>
            </w:r>
          </w:p>
          <w:p w:rsidR="00EF0124" w:rsidRDefault="00EF0124" w:rsidP="0030335F">
            <w:pPr>
              <w:ind w:left="0"/>
            </w:pPr>
            <w:r>
              <w:t>Référence de la formation :</w:t>
            </w:r>
          </w:p>
          <w:p w:rsidR="00EF0124" w:rsidRDefault="00EF0124" w:rsidP="0030335F">
            <w:pPr>
              <w:ind w:left="0"/>
            </w:pPr>
          </w:p>
        </w:tc>
      </w:tr>
    </w:tbl>
    <w:p w:rsidR="00EF0124" w:rsidRDefault="00EF0124" w:rsidP="00EF0124"/>
    <w:p w:rsidR="00EF0124" w:rsidRDefault="00EF0124" w:rsidP="00EF0124">
      <w:pPr>
        <w:pStyle w:val="Titre1"/>
      </w:pPr>
      <w:r>
        <w:t>But du test</w:t>
      </w:r>
    </w:p>
    <w:p w:rsidR="00EF0124" w:rsidRDefault="00EF0124" w:rsidP="00EF0124">
      <w:r>
        <w:t>Ce test à pour but de valider le contenu et la présentation d'un programme de formation e-Learning.</w:t>
      </w:r>
    </w:p>
    <w:p w:rsidR="00EF0124" w:rsidRDefault="00EF0124" w:rsidP="00EF0124">
      <w:r>
        <w:t xml:space="preserve">En cas de non-conformité constatée : </w:t>
      </w:r>
    </w:p>
    <w:p w:rsidR="00CA104D" w:rsidRDefault="00CA104D" w:rsidP="00CA104D">
      <w:pPr>
        <w:pStyle w:val="B1"/>
      </w:pPr>
      <w:r>
        <w:t>remplir une Fiche d'Anomalie / Demande de modification conformément à la procédure :</w:t>
      </w:r>
    </w:p>
    <w:p w:rsidR="00CA104D" w:rsidRDefault="00CA104D" w:rsidP="00CA104D">
      <w:pPr>
        <w:pStyle w:val="B2"/>
      </w:pPr>
      <w:r>
        <w:t>SOP_eLea_04 "Exploitation"</w:t>
      </w:r>
    </w:p>
    <w:p w:rsidR="00EF0124" w:rsidRDefault="00EF0124" w:rsidP="00EF0124">
      <w:pPr>
        <w:pStyle w:val="B1"/>
      </w:pPr>
      <w:r>
        <w:t>noter sur cette fiche de qualification opérationnelle que le système n'est pas validé</w:t>
      </w:r>
    </w:p>
    <w:p w:rsidR="00EF0124" w:rsidRDefault="00EF0124" w:rsidP="00EF0124">
      <w:pPr>
        <w:pStyle w:val="Titre2"/>
      </w:pPr>
      <w:r>
        <w:t>Pré-requis</w:t>
      </w:r>
    </w:p>
    <w:p w:rsidR="00CA104D" w:rsidRDefault="00EF0124" w:rsidP="00354B70">
      <w:pPr>
        <w:pStyle w:val="B1"/>
      </w:pPr>
      <w:smartTag w:uri="urn:schemas-microsoft-com:office:smarttags" w:element="PersonName">
        <w:smartTagPr>
          <w:attr w:name="ProductID" w:val="La Qualification"/>
        </w:smartTagPr>
        <w:r>
          <w:t>La Qualification</w:t>
        </w:r>
      </w:smartTag>
      <w:r>
        <w:t xml:space="preserve"> d'Installation du serveur doit avoir été obtenue, conformément au </w:t>
      </w:r>
    </w:p>
    <w:p w:rsidR="00EF0124" w:rsidRDefault="00CA104D" w:rsidP="00CA104D">
      <w:pPr>
        <w:pStyle w:val="B2"/>
      </w:pPr>
      <w:r>
        <w:t>SOP_eLea_01c "</w:t>
      </w:r>
      <w:r w:rsidR="00EF0124">
        <w:t>Plan et Protocole de Validat</w:t>
      </w:r>
      <w:r w:rsidR="00354B70">
        <w:t>ion</w:t>
      </w:r>
      <w:r>
        <w:t>"</w:t>
      </w:r>
    </w:p>
    <w:p w:rsidR="00EF0124" w:rsidRDefault="00EF0124" w:rsidP="00354B70">
      <w:pPr>
        <w:pStyle w:val="B1"/>
      </w:pPr>
      <w:r>
        <w:t>Le contenu du Diaporama de support doit avoir été validé,</w:t>
      </w:r>
    </w:p>
    <w:p w:rsidR="00EF0124" w:rsidRDefault="00EF0124" w:rsidP="00354B70">
      <w:pPr>
        <w:pStyle w:val="B1"/>
      </w:pPr>
      <w:r>
        <w:t>La formation et l'évaluation associée doivent avoir été installées sur le serveur.</w:t>
      </w:r>
    </w:p>
    <w:p w:rsidR="00354B70" w:rsidRDefault="00354B70" w:rsidP="00354B70">
      <w:pPr>
        <w:pStyle w:val="Titre2"/>
      </w:pPr>
      <w:r>
        <w:t>Méthodologie de test</w:t>
      </w:r>
    </w:p>
    <w:p w:rsidR="00354B70" w:rsidRDefault="00354B70" w:rsidP="00354B70">
      <w:r>
        <w:t>La méthodologie de test est décrite dans le Plan et Protocole de Validation.</w:t>
      </w:r>
    </w:p>
    <w:p w:rsidR="00FF4BE7" w:rsidRDefault="00354B70" w:rsidP="00497475">
      <w:pPr>
        <w:pStyle w:val="Titre2"/>
      </w:pPr>
      <w:r>
        <w:t xml:space="preserve">Identification </w:t>
      </w:r>
      <w:r w:rsidR="00BE2A60">
        <w:t>Testeurs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EF0124" w:rsidTr="0030335F">
        <w:tc>
          <w:tcPr>
            <w:tcW w:w="2500" w:type="pct"/>
            <w:shd w:val="clear" w:color="auto" w:fill="auto"/>
          </w:tcPr>
          <w:p w:rsidR="00EF0124" w:rsidRDefault="00EF0124" w:rsidP="0030335F">
            <w:pPr>
              <w:ind w:left="0"/>
            </w:pPr>
          </w:p>
          <w:p w:rsidR="00EF0124" w:rsidRDefault="00EF0124" w:rsidP="0030335F">
            <w:pPr>
              <w:ind w:left="0"/>
            </w:pPr>
            <w:r>
              <w:t xml:space="preserve">Initiales testeur : </w:t>
            </w:r>
          </w:p>
          <w:p w:rsidR="00EF0124" w:rsidRDefault="00EF0124" w:rsidP="0030335F">
            <w:pPr>
              <w:ind w:left="0"/>
            </w:pPr>
            <w:r>
              <w:t xml:space="preserve">Nom du testeur : </w:t>
            </w:r>
          </w:p>
          <w:p w:rsidR="00EF0124" w:rsidRDefault="00EF0124" w:rsidP="0030335F">
            <w:pPr>
              <w:ind w:left="0"/>
            </w:pPr>
            <w:r>
              <w:t>Titre du testeur :</w:t>
            </w:r>
          </w:p>
          <w:p w:rsidR="0036036C" w:rsidRDefault="0036036C" w:rsidP="0030335F">
            <w:pPr>
              <w:ind w:left="0"/>
            </w:pPr>
            <w:r>
              <w:t>Poste utilisé :</w:t>
            </w:r>
          </w:p>
          <w:p w:rsidR="00EF0124" w:rsidRDefault="00EF0124" w:rsidP="0030335F">
            <w:pPr>
              <w:ind w:left="0"/>
            </w:pPr>
            <w: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EF0124" w:rsidRDefault="00EF0124" w:rsidP="0030335F">
            <w:pPr>
              <w:ind w:left="0"/>
            </w:pPr>
          </w:p>
          <w:p w:rsidR="00EF0124" w:rsidRDefault="00EF0124" w:rsidP="0030335F">
            <w:pPr>
              <w:ind w:left="0"/>
            </w:pPr>
            <w:r>
              <w:t>Test exécuté le : _</w:t>
            </w:r>
            <w:r w:rsidR="00B96455">
              <w:t>_</w:t>
            </w:r>
            <w:r>
              <w:t>_/_</w:t>
            </w:r>
            <w:r w:rsidR="00B96455">
              <w:t>_</w:t>
            </w:r>
            <w:r>
              <w:t>_/____</w:t>
            </w:r>
            <w:r w:rsidR="00B96455">
              <w:t>__</w:t>
            </w:r>
          </w:p>
          <w:p w:rsidR="00EF0124" w:rsidRDefault="00EF0124" w:rsidP="0030335F">
            <w:pPr>
              <w:ind w:left="0"/>
            </w:pPr>
          </w:p>
          <w:p w:rsidR="00EF0124" w:rsidRDefault="00EF0124" w:rsidP="0030335F">
            <w:pPr>
              <w:ind w:left="0"/>
            </w:pPr>
            <w:r>
              <w:t>Signature :</w:t>
            </w:r>
          </w:p>
          <w:p w:rsidR="00EF0124" w:rsidRDefault="00EF0124" w:rsidP="0030335F">
            <w:pPr>
              <w:ind w:left="0"/>
            </w:pPr>
          </w:p>
        </w:tc>
      </w:tr>
    </w:tbl>
    <w:p w:rsidR="00EF0124" w:rsidRDefault="00EF0124" w:rsidP="00EF012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EF0124" w:rsidTr="0030335F">
        <w:tc>
          <w:tcPr>
            <w:tcW w:w="2500" w:type="pct"/>
            <w:shd w:val="clear" w:color="auto" w:fill="auto"/>
          </w:tcPr>
          <w:p w:rsidR="00EF0124" w:rsidRDefault="00EF0124" w:rsidP="0030335F">
            <w:pPr>
              <w:ind w:left="0"/>
            </w:pPr>
          </w:p>
          <w:p w:rsidR="00EF0124" w:rsidRDefault="00EF0124" w:rsidP="0030335F">
            <w:pPr>
              <w:ind w:left="0"/>
            </w:pPr>
            <w:r>
              <w:t xml:space="preserve">Initiales testeur : </w:t>
            </w:r>
          </w:p>
          <w:p w:rsidR="00EF0124" w:rsidRDefault="00EF0124" w:rsidP="0030335F">
            <w:pPr>
              <w:ind w:left="0"/>
            </w:pPr>
            <w:r>
              <w:t xml:space="preserve">Nom du testeur : </w:t>
            </w:r>
          </w:p>
          <w:p w:rsidR="00EF0124" w:rsidRDefault="00EF0124" w:rsidP="0030335F">
            <w:pPr>
              <w:ind w:left="0"/>
            </w:pPr>
            <w:r>
              <w:t>Titre du testeur :</w:t>
            </w:r>
          </w:p>
          <w:p w:rsidR="0036036C" w:rsidRDefault="0036036C" w:rsidP="0030335F">
            <w:pPr>
              <w:ind w:left="0"/>
            </w:pPr>
            <w:r>
              <w:t>Poste utilisé :</w:t>
            </w:r>
          </w:p>
          <w:p w:rsidR="00EF0124" w:rsidRDefault="00EF0124" w:rsidP="0030335F">
            <w:pPr>
              <w:ind w:left="0"/>
            </w:pPr>
            <w: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EF0124" w:rsidRDefault="00EF0124" w:rsidP="0030335F">
            <w:pPr>
              <w:ind w:left="0"/>
            </w:pPr>
          </w:p>
          <w:p w:rsidR="00EF0124" w:rsidRDefault="00EF0124" w:rsidP="0030335F">
            <w:pPr>
              <w:ind w:left="0"/>
            </w:pPr>
            <w:r>
              <w:t>Test exécuté le : _</w:t>
            </w:r>
            <w:r w:rsidR="00B96455">
              <w:t>_</w:t>
            </w:r>
            <w:r>
              <w:t>_/_</w:t>
            </w:r>
            <w:r w:rsidR="00B96455">
              <w:t>_</w:t>
            </w:r>
            <w:r>
              <w:t>_/___</w:t>
            </w:r>
            <w:r w:rsidR="00B96455">
              <w:t>__</w:t>
            </w:r>
            <w:r>
              <w:t>_</w:t>
            </w:r>
          </w:p>
          <w:p w:rsidR="00EF0124" w:rsidRDefault="00EF0124" w:rsidP="0030335F">
            <w:pPr>
              <w:ind w:left="0"/>
            </w:pPr>
          </w:p>
          <w:p w:rsidR="00EF0124" w:rsidRDefault="00EF0124" w:rsidP="0030335F">
            <w:pPr>
              <w:ind w:left="0"/>
            </w:pPr>
            <w:r>
              <w:t>Signature :</w:t>
            </w:r>
          </w:p>
          <w:p w:rsidR="00EF0124" w:rsidRDefault="00EF0124" w:rsidP="0030335F">
            <w:pPr>
              <w:ind w:left="0"/>
            </w:pPr>
          </w:p>
        </w:tc>
      </w:tr>
    </w:tbl>
    <w:p w:rsidR="00EF0124" w:rsidRDefault="00EF0124" w:rsidP="00EF012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EF0124" w:rsidTr="0030335F">
        <w:tc>
          <w:tcPr>
            <w:tcW w:w="2500" w:type="pct"/>
            <w:shd w:val="clear" w:color="auto" w:fill="auto"/>
          </w:tcPr>
          <w:p w:rsidR="00EF0124" w:rsidRDefault="00EF0124" w:rsidP="0030335F">
            <w:pPr>
              <w:ind w:left="0"/>
            </w:pPr>
          </w:p>
          <w:p w:rsidR="00EF0124" w:rsidRDefault="00EF0124" w:rsidP="0030335F">
            <w:pPr>
              <w:ind w:left="0"/>
            </w:pPr>
            <w:r>
              <w:t xml:space="preserve">Initiales testeur : </w:t>
            </w:r>
          </w:p>
          <w:p w:rsidR="00EF0124" w:rsidRDefault="00EF0124" w:rsidP="0030335F">
            <w:pPr>
              <w:ind w:left="0"/>
            </w:pPr>
            <w:r>
              <w:t xml:space="preserve">Nom du testeur : </w:t>
            </w:r>
          </w:p>
          <w:p w:rsidR="00EF0124" w:rsidRDefault="00EF0124" w:rsidP="0030335F">
            <w:pPr>
              <w:ind w:left="0"/>
            </w:pPr>
            <w:r>
              <w:t>Titre du testeur :</w:t>
            </w:r>
          </w:p>
          <w:p w:rsidR="0036036C" w:rsidRDefault="0036036C" w:rsidP="0030335F">
            <w:pPr>
              <w:ind w:left="0"/>
            </w:pPr>
            <w:r>
              <w:t>Poste utilisé :</w:t>
            </w:r>
          </w:p>
          <w:p w:rsidR="00EF0124" w:rsidRDefault="00EF0124" w:rsidP="0030335F">
            <w:pPr>
              <w:ind w:left="0"/>
            </w:pPr>
          </w:p>
        </w:tc>
        <w:tc>
          <w:tcPr>
            <w:tcW w:w="2500" w:type="pct"/>
            <w:shd w:val="clear" w:color="auto" w:fill="auto"/>
          </w:tcPr>
          <w:p w:rsidR="00EF0124" w:rsidRDefault="00EF0124" w:rsidP="0030335F">
            <w:pPr>
              <w:ind w:left="0"/>
            </w:pPr>
          </w:p>
          <w:p w:rsidR="00EF0124" w:rsidRDefault="00EF0124" w:rsidP="0030335F">
            <w:pPr>
              <w:ind w:left="0"/>
            </w:pPr>
            <w:r>
              <w:t>Test exécuté le : _</w:t>
            </w:r>
            <w:r w:rsidR="00B96455">
              <w:t>_</w:t>
            </w:r>
            <w:r>
              <w:t>_/_</w:t>
            </w:r>
            <w:r w:rsidR="00B96455">
              <w:t>_</w:t>
            </w:r>
            <w:r>
              <w:t>_/____</w:t>
            </w:r>
            <w:r w:rsidR="00B96455">
              <w:t>__</w:t>
            </w:r>
          </w:p>
          <w:p w:rsidR="00EF0124" w:rsidRDefault="00EF0124" w:rsidP="0030335F">
            <w:pPr>
              <w:ind w:left="0"/>
            </w:pPr>
          </w:p>
          <w:p w:rsidR="00EF0124" w:rsidRDefault="00EF0124" w:rsidP="0030335F">
            <w:pPr>
              <w:ind w:left="0"/>
            </w:pPr>
            <w:r>
              <w:t>Signature :</w:t>
            </w:r>
          </w:p>
          <w:p w:rsidR="00EF0124" w:rsidRDefault="00EF0124" w:rsidP="0030335F">
            <w:pPr>
              <w:ind w:left="0"/>
            </w:pPr>
          </w:p>
        </w:tc>
      </w:tr>
    </w:tbl>
    <w:p w:rsidR="00EF0124" w:rsidRPr="00EF0124" w:rsidRDefault="00EF0124" w:rsidP="00EF0124"/>
    <w:p w:rsidR="00497475" w:rsidRDefault="00F52224" w:rsidP="00497475">
      <w:pPr>
        <w:pStyle w:val="Titre1"/>
      </w:pPr>
      <w:r>
        <w:br w:type="page"/>
      </w:r>
      <w:r w:rsidR="00603D24">
        <w:lastRenderedPageBreak/>
        <w:t>Étapes d</w:t>
      </w:r>
      <w:r w:rsidR="00347E8F">
        <w:t>e</w:t>
      </w:r>
      <w:r w:rsidR="00603D24">
        <w:t xml:space="preserve"> test</w:t>
      </w:r>
    </w:p>
    <w:p w:rsidR="00CD7DB6" w:rsidRDefault="00C1685E" w:rsidP="004E3C8E">
      <w:pPr>
        <w:pStyle w:val="Titre2"/>
      </w:pPr>
      <w:r>
        <w:t>Tests préliminaires</w:t>
      </w:r>
    </w:p>
    <w:tbl>
      <w:tblPr>
        <w:tblW w:w="15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4"/>
        <w:gridCol w:w="1213"/>
      </w:tblGrid>
      <w:tr w:rsidR="000F57FA" w:rsidTr="0030335F">
        <w:tc>
          <w:tcPr>
            <w:tcW w:w="2839" w:type="pct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0F57FA" w:rsidRPr="0030335F" w:rsidRDefault="000F57FA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Initiales Testeur</w:t>
            </w:r>
          </w:p>
        </w:tc>
        <w:tc>
          <w:tcPr>
            <w:tcW w:w="2161" w:type="pct"/>
            <w:shd w:val="clear" w:color="auto" w:fill="auto"/>
            <w:vAlign w:val="center"/>
          </w:tcPr>
          <w:p w:rsidR="000F57FA" w:rsidRDefault="000F57FA" w:rsidP="0030335F">
            <w:pPr>
              <w:ind w:left="0"/>
              <w:jc w:val="center"/>
            </w:pPr>
          </w:p>
        </w:tc>
      </w:tr>
    </w:tbl>
    <w:p w:rsidR="000F57FA" w:rsidRPr="000F57FA" w:rsidRDefault="000F57FA" w:rsidP="000F57FA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68"/>
        <w:gridCol w:w="1249"/>
        <w:gridCol w:w="1428"/>
        <w:gridCol w:w="1467"/>
      </w:tblGrid>
      <w:tr w:rsidR="00C1685E" w:rsidRPr="00391FC5" w:rsidTr="00864612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85E" w:rsidRPr="00391FC5" w:rsidRDefault="000352A5" w:rsidP="00C1685E">
            <w:pPr>
              <w:spacing w:after="0"/>
              <w:ind w:left="0"/>
            </w:pPr>
            <w:r>
              <w:t>Étapes de test</w:t>
            </w:r>
            <w:r w:rsidR="00C1685E">
              <w:t xml:space="preserve"> </w:t>
            </w:r>
            <w:r w:rsidR="00C1685E" w:rsidRPr="00391FC5">
              <w:t>: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1685E" w:rsidRPr="00391FC5" w:rsidRDefault="00C1685E" w:rsidP="00C1685E">
            <w:pPr>
              <w:spacing w:after="0"/>
              <w:ind w:left="0"/>
              <w:jc w:val="center"/>
            </w:pPr>
            <w:r w:rsidRPr="00391FC5">
              <w:t>Conforme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685E" w:rsidRPr="00391FC5" w:rsidRDefault="00C1685E" w:rsidP="00C1685E">
            <w:pPr>
              <w:spacing w:after="0"/>
              <w:ind w:left="0"/>
              <w:jc w:val="center"/>
            </w:pPr>
            <w:r w:rsidRPr="00391FC5">
              <w:t>Non-conforme mineur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85E" w:rsidRPr="00391FC5" w:rsidRDefault="00C1685E" w:rsidP="00C1685E">
            <w:pPr>
              <w:spacing w:after="0"/>
              <w:ind w:left="0"/>
              <w:jc w:val="center"/>
            </w:pPr>
            <w:r w:rsidRPr="00391FC5">
              <w:t>Non-conforme majeur</w:t>
            </w:r>
          </w:p>
        </w:tc>
      </w:tr>
      <w:tr w:rsidR="000352A5" w:rsidTr="00864612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352A5" w:rsidRDefault="000352A5" w:rsidP="00483F3E">
            <w:pPr>
              <w:spacing w:after="0"/>
            </w:pPr>
            <w:r>
              <w:t>Connexion au système :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352A5" w:rsidRDefault="000352A5" w:rsidP="00483F3E">
            <w:pPr>
              <w:spacing w:after="0"/>
              <w:ind w:left="0"/>
              <w:jc w:val="center"/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352A5" w:rsidRDefault="000352A5" w:rsidP="00483F3E">
            <w:pPr>
              <w:spacing w:after="0"/>
              <w:ind w:left="0"/>
              <w:jc w:val="center"/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52A5" w:rsidRDefault="000352A5" w:rsidP="00483F3E">
            <w:pPr>
              <w:spacing w:after="0"/>
              <w:ind w:left="0"/>
              <w:jc w:val="center"/>
            </w:pPr>
          </w:p>
        </w:tc>
      </w:tr>
      <w:tr w:rsidR="000F57FA" w:rsidTr="00864612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F57FA" w:rsidRDefault="000333EC" w:rsidP="00483F3E">
            <w:pPr>
              <w:pStyle w:val="B1"/>
              <w:spacing w:after="0"/>
            </w:pPr>
            <w:r>
              <w:t xml:space="preserve">Système accessible sous </w:t>
            </w:r>
            <w:r w:rsidR="000F57FA">
              <w:t>IE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F57FA" w:rsidRDefault="000F57FA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57FA" w:rsidRDefault="000F57FA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57FA" w:rsidRDefault="000F57FA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0F57FA" w:rsidTr="00864612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F57FA" w:rsidRDefault="000333EC" w:rsidP="00483F3E">
            <w:pPr>
              <w:pStyle w:val="B1"/>
              <w:spacing w:after="0"/>
            </w:pPr>
            <w:r>
              <w:t xml:space="preserve">Système accessible sous </w:t>
            </w:r>
            <w:r w:rsidR="000F57FA">
              <w:t>Firefox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F57FA" w:rsidRDefault="000F57FA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57FA" w:rsidRDefault="000F57FA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57FA" w:rsidRDefault="000F57FA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0F57FA" w:rsidTr="00864612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F57FA" w:rsidRDefault="000333EC" w:rsidP="00483F3E">
            <w:pPr>
              <w:pStyle w:val="B1"/>
              <w:spacing w:after="0"/>
            </w:pPr>
            <w:r>
              <w:t xml:space="preserve">Système accessible sous </w:t>
            </w:r>
            <w:r w:rsidR="000F57FA">
              <w:t>Safari</w:t>
            </w:r>
            <w:r>
              <w:t xml:space="preserve"> (optionnel)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F57FA" w:rsidRDefault="000333EC" w:rsidP="00483F3E">
            <w:pPr>
              <w:spacing w:after="0"/>
              <w:ind w:left="0"/>
              <w:jc w:val="center"/>
            </w:pPr>
            <w:r>
              <w:t>(</w:t>
            </w:r>
            <w:r w:rsidR="000F57FA" w:rsidRPr="003565D1">
              <w:sym w:font="Wingdings" w:char="F06F"/>
            </w:r>
            <w:r>
              <w:t>)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57FA" w:rsidRDefault="000333EC" w:rsidP="00483F3E">
            <w:pPr>
              <w:spacing w:after="0"/>
              <w:ind w:left="0"/>
              <w:jc w:val="center"/>
            </w:pPr>
            <w:r>
              <w:t>(</w:t>
            </w:r>
            <w:r w:rsidRPr="003565D1">
              <w:sym w:font="Wingdings" w:char="F06F"/>
            </w:r>
            <w:r>
              <w:t>)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57FA" w:rsidRDefault="000333EC" w:rsidP="00483F3E">
            <w:pPr>
              <w:spacing w:after="0"/>
              <w:ind w:left="0"/>
              <w:jc w:val="center"/>
            </w:pPr>
            <w:r>
              <w:t>(</w:t>
            </w:r>
            <w:r w:rsidRPr="003565D1">
              <w:sym w:font="Wingdings" w:char="F06F"/>
            </w:r>
            <w:r>
              <w:t>)</w:t>
            </w:r>
          </w:p>
        </w:tc>
      </w:tr>
      <w:tr w:rsidR="000F57FA" w:rsidTr="00864612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F57FA" w:rsidRDefault="000333EC" w:rsidP="00483F3E">
            <w:pPr>
              <w:pStyle w:val="B1"/>
              <w:spacing w:after="0"/>
            </w:pPr>
            <w:r>
              <w:t xml:space="preserve">Système </w:t>
            </w:r>
            <w:r w:rsidR="00473FF1">
              <w:t>empêche plusieurs connexions simultanées avec le même login.</w:t>
            </w:r>
            <w:r w:rsidR="000F57FA">
              <w:t xml:space="preserve"> 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F57FA" w:rsidRDefault="000F57FA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57FA" w:rsidRDefault="000F57FA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57FA" w:rsidRDefault="000F57FA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473FF1" w:rsidTr="00864612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73FF1" w:rsidRDefault="00473FF1" w:rsidP="00483F3E">
            <w:pPr>
              <w:spacing w:after="0"/>
            </w:pPr>
            <w:r>
              <w:t>Intégrité de la présentation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73FF1" w:rsidRPr="003565D1" w:rsidRDefault="00473FF1" w:rsidP="00483F3E">
            <w:pPr>
              <w:spacing w:after="0"/>
              <w:ind w:left="0"/>
              <w:jc w:val="center"/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3FF1" w:rsidRPr="003565D1" w:rsidRDefault="00473FF1" w:rsidP="00483F3E">
            <w:pPr>
              <w:spacing w:after="0"/>
              <w:ind w:left="0"/>
              <w:jc w:val="center"/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73FF1" w:rsidRPr="003565D1" w:rsidRDefault="00473FF1" w:rsidP="00483F3E">
            <w:pPr>
              <w:spacing w:after="0"/>
              <w:ind w:left="0"/>
              <w:jc w:val="center"/>
            </w:pPr>
          </w:p>
        </w:tc>
      </w:tr>
      <w:tr w:rsidR="00473FF1" w:rsidTr="00864612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73FF1" w:rsidRDefault="00473FF1" w:rsidP="00483F3E">
            <w:pPr>
              <w:pStyle w:val="B1"/>
              <w:spacing w:after="0"/>
            </w:pPr>
            <w:r>
              <w:t>présence de toutes les pages du diaporama support dans la présentation en ligne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73FF1" w:rsidRDefault="00473FF1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3FF1" w:rsidRDefault="00473FF1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73FF1" w:rsidRDefault="00473FF1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473FF1" w:rsidTr="00864612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73FF1" w:rsidRDefault="00473FF1" w:rsidP="00483F3E">
            <w:pPr>
              <w:spacing w:after="0"/>
            </w:pPr>
            <w:r>
              <w:t>Apparence générale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73FF1" w:rsidRPr="003565D1" w:rsidRDefault="00473FF1" w:rsidP="00483F3E">
            <w:pPr>
              <w:spacing w:after="0"/>
              <w:ind w:left="0"/>
              <w:jc w:val="center"/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3FF1" w:rsidRPr="003565D1" w:rsidRDefault="00473FF1" w:rsidP="00483F3E">
            <w:pPr>
              <w:spacing w:after="0"/>
              <w:ind w:left="0"/>
              <w:jc w:val="center"/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73FF1" w:rsidRPr="003565D1" w:rsidRDefault="00473FF1" w:rsidP="00483F3E">
            <w:pPr>
              <w:spacing w:after="0"/>
              <w:ind w:left="0"/>
              <w:jc w:val="center"/>
            </w:pPr>
          </w:p>
        </w:tc>
      </w:tr>
      <w:tr w:rsidR="00473FF1" w:rsidTr="00864612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73FF1" w:rsidRDefault="00473FF1" w:rsidP="00483F3E">
            <w:pPr>
              <w:pStyle w:val="B1"/>
              <w:spacing w:after="0"/>
            </w:pPr>
            <w:r>
              <w:t>confort visuel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73FF1" w:rsidRDefault="00473FF1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3FF1" w:rsidRDefault="00473FF1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73FF1" w:rsidRDefault="00473FF1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473FF1" w:rsidTr="00864612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73FF1" w:rsidRDefault="00473FF1" w:rsidP="00483F3E">
            <w:pPr>
              <w:pStyle w:val="B1"/>
              <w:spacing w:after="0"/>
            </w:pPr>
            <w:r>
              <w:t>respect de la charte graphique (voir Cahier des charges)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73FF1" w:rsidRDefault="00473FF1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3FF1" w:rsidRDefault="00473FF1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73FF1" w:rsidRDefault="00473FF1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473FF1" w:rsidTr="005056F5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FF1" w:rsidRPr="00391FC5" w:rsidRDefault="00473FF1" w:rsidP="00483F3E">
            <w:pPr>
              <w:pStyle w:val="B1"/>
              <w:spacing w:after="0"/>
            </w:pPr>
            <w:r>
              <w:t>qualité des médias associés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73FF1" w:rsidRDefault="00473FF1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73FF1" w:rsidRDefault="00473FF1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3FF1" w:rsidRDefault="00473FF1" w:rsidP="00483F3E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</w:tbl>
    <w:p w:rsidR="00072A0D" w:rsidRDefault="00CD7DB6" w:rsidP="004E3C8E">
      <w:pPr>
        <w:pStyle w:val="Titre2"/>
      </w:pPr>
      <w:r>
        <w:t>Confrontation</w:t>
      </w:r>
      <w:r w:rsidR="008E57CD">
        <w:t xml:space="preserve"> Diaporama vs. Présentation en ligne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3"/>
        <w:gridCol w:w="1395"/>
        <w:gridCol w:w="1620"/>
        <w:gridCol w:w="1438"/>
        <w:gridCol w:w="810"/>
        <w:gridCol w:w="812"/>
        <w:gridCol w:w="810"/>
        <w:gridCol w:w="810"/>
      </w:tblGrid>
      <w:tr w:rsidR="0060167C" w:rsidTr="0030335F">
        <w:tc>
          <w:tcPr>
            <w:tcW w:w="858" w:type="pct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60167C" w:rsidRPr="0030335F" w:rsidRDefault="0060167C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Initiales Testeur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60167C" w:rsidRDefault="0060167C" w:rsidP="0030335F">
            <w:pPr>
              <w:ind w:left="0"/>
              <w:jc w:val="center"/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60167C" w:rsidRDefault="0060167C" w:rsidP="0030335F">
            <w:pPr>
              <w:ind w:left="0"/>
              <w:jc w:val="center"/>
            </w:pPr>
          </w:p>
        </w:tc>
        <w:tc>
          <w:tcPr>
            <w:tcW w:w="774" w:type="pct"/>
            <w:shd w:val="clear" w:color="auto" w:fill="auto"/>
            <w:vAlign w:val="center"/>
          </w:tcPr>
          <w:p w:rsidR="0060167C" w:rsidRDefault="0060167C" w:rsidP="0030335F">
            <w:pPr>
              <w:ind w:left="0"/>
              <w:jc w:val="center"/>
            </w:pPr>
          </w:p>
        </w:tc>
        <w:tc>
          <w:tcPr>
            <w:tcW w:w="4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167C" w:rsidRDefault="0060167C" w:rsidP="0030335F">
            <w:pPr>
              <w:ind w:left="0"/>
              <w:jc w:val="center"/>
            </w:pP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167C" w:rsidRDefault="0060167C" w:rsidP="0030335F">
            <w:pPr>
              <w:ind w:left="0"/>
              <w:jc w:val="center"/>
            </w:pPr>
          </w:p>
        </w:tc>
        <w:tc>
          <w:tcPr>
            <w:tcW w:w="4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167C" w:rsidRDefault="0060167C" w:rsidP="0030335F">
            <w:pPr>
              <w:ind w:left="0"/>
              <w:jc w:val="center"/>
            </w:pPr>
          </w:p>
        </w:tc>
        <w:tc>
          <w:tcPr>
            <w:tcW w:w="4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167C" w:rsidRDefault="0060167C" w:rsidP="0030335F">
            <w:pPr>
              <w:ind w:left="0"/>
              <w:jc w:val="center"/>
            </w:pPr>
          </w:p>
        </w:tc>
      </w:tr>
    </w:tbl>
    <w:p w:rsidR="0060167C" w:rsidRDefault="0060167C" w:rsidP="00F5222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"/>
        <w:gridCol w:w="897"/>
        <w:gridCol w:w="1393"/>
        <w:gridCol w:w="1620"/>
        <w:gridCol w:w="1438"/>
        <w:gridCol w:w="810"/>
        <w:gridCol w:w="812"/>
        <w:gridCol w:w="812"/>
        <w:gridCol w:w="808"/>
      </w:tblGrid>
      <w:tr w:rsidR="0060167C" w:rsidTr="0030335F">
        <w:trPr>
          <w:tblHeader/>
        </w:trPr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vAlign w:val="center"/>
          </w:tcPr>
          <w:p w:rsidR="00CD7DB6" w:rsidRPr="0030335F" w:rsidRDefault="00CD7DB6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No. Page</w:t>
            </w:r>
          </w:p>
        </w:tc>
        <w:tc>
          <w:tcPr>
            <w:tcW w:w="750" w:type="pct"/>
            <w:vMerge w:val="restart"/>
            <w:tcBorders>
              <w:left w:val="single" w:sz="4" w:space="0" w:color="auto"/>
            </w:tcBorders>
            <w:shd w:val="clear" w:color="auto" w:fill="C0C0C0"/>
            <w:vAlign w:val="center"/>
          </w:tcPr>
          <w:p w:rsidR="00CD7DB6" w:rsidRPr="0030335F" w:rsidRDefault="009542D1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 xml:space="preserve">Apparence </w:t>
            </w:r>
          </w:p>
        </w:tc>
        <w:tc>
          <w:tcPr>
            <w:tcW w:w="872" w:type="pct"/>
            <w:vMerge w:val="restart"/>
            <w:shd w:val="clear" w:color="auto" w:fill="C0C0C0"/>
            <w:vAlign w:val="center"/>
          </w:tcPr>
          <w:p w:rsidR="00CD7DB6" w:rsidRPr="0030335F" w:rsidRDefault="00CD7DB6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Enchaînements</w:t>
            </w:r>
          </w:p>
        </w:tc>
        <w:tc>
          <w:tcPr>
            <w:tcW w:w="774" w:type="pct"/>
            <w:vMerge w:val="restart"/>
            <w:tcBorders>
              <w:right w:val="single" w:sz="4" w:space="0" w:color="auto"/>
            </w:tcBorders>
            <w:shd w:val="clear" w:color="auto" w:fill="C0C0C0"/>
            <w:vAlign w:val="center"/>
          </w:tcPr>
          <w:p w:rsidR="00CD7DB6" w:rsidRPr="0030335F" w:rsidRDefault="009542D1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Contenu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vAlign w:val="center"/>
          </w:tcPr>
          <w:p w:rsidR="00CD7DB6" w:rsidRPr="0030335F" w:rsidRDefault="00CD7DB6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Liens Glossaire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vAlign w:val="center"/>
          </w:tcPr>
          <w:p w:rsidR="00CD7DB6" w:rsidRPr="0030335F" w:rsidRDefault="00CD7DB6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Liens Réf</w:t>
            </w:r>
            <w:r w:rsidR="0060167C" w:rsidRPr="0030335F">
              <w:rPr>
                <w:b/>
              </w:rPr>
              <w:t>.</w:t>
            </w:r>
          </w:p>
        </w:tc>
      </w:tr>
      <w:tr w:rsidR="0060167C" w:rsidTr="0030335F">
        <w:trPr>
          <w:tblHeader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:rsidR="00CD7DB6" w:rsidRPr="0030335F" w:rsidRDefault="00CD7DB6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Diap.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D7DB6" w:rsidRPr="0030335F" w:rsidRDefault="00CD7DB6" w:rsidP="0030335F">
            <w:pPr>
              <w:spacing w:after="0"/>
              <w:ind w:left="0"/>
              <w:jc w:val="center"/>
              <w:rPr>
                <w:rFonts w:cs="Arial"/>
                <w:b/>
              </w:rPr>
            </w:pPr>
            <w:r w:rsidRPr="0030335F">
              <w:rPr>
                <w:rFonts w:cs="Arial"/>
                <w:b/>
              </w:rPr>
              <w:t>En ligne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  <w:shd w:val="clear" w:color="auto" w:fill="999999"/>
            <w:vAlign w:val="center"/>
          </w:tcPr>
          <w:p w:rsidR="00CD7DB6" w:rsidRPr="0030335F" w:rsidRDefault="00CD7DB6" w:rsidP="0030335F">
            <w:pPr>
              <w:spacing w:after="0"/>
              <w:ind w:left="0"/>
              <w:jc w:val="center"/>
              <w:rPr>
                <w:rFonts w:cs="Arial"/>
                <w:b/>
              </w:rPr>
            </w:pPr>
          </w:p>
        </w:tc>
        <w:tc>
          <w:tcPr>
            <w:tcW w:w="872" w:type="pct"/>
            <w:vMerge/>
            <w:shd w:val="clear" w:color="auto" w:fill="999999"/>
            <w:vAlign w:val="center"/>
          </w:tcPr>
          <w:p w:rsidR="00CD7DB6" w:rsidRPr="0030335F" w:rsidRDefault="00CD7DB6" w:rsidP="0030335F">
            <w:pPr>
              <w:spacing w:after="0"/>
              <w:ind w:left="0"/>
              <w:jc w:val="center"/>
              <w:rPr>
                <w:rFonts w:cs="Arial"/>
                <w:b/>
              </w:rPr>
            </w:pPr>
          </w:p>
        </w:tc>
        <w:tc>
          <w:tcPr>
            <w:tcW w:w="774" w:type="pct"/>
            <w:vMerge/>
            <w:tcBorders>
              <w:right w:val="single" w:sz="4" w:space="0" w:color="auto"/>
            </w:tcBorders>
            <w:shd w:val="clear" w:color="auto" w:fill="C0C0C0"/>
            <w:vAlign w:val="center"/>
          </w:tcPr>
          <w:p w:rsidR="00CD7DB6" w:rsidRPr="0030335F" w:rsidRDefault="00CD7DB6" w:rsidP="0030335F">
            <w:pPr>
              <w:spacing w:after="0"/>
              <w:ind w:left="0"/>
              <w:jc w:val="center"/>
              <w:rPr>
                <w:b/>
              </w:rPr>
            </w:pP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:rsidR="00CD7DB6" w:rsidRPr="0030335F" w:rsidRDefault="00A253D0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Fct</w:t>
            </w:r>
            <w:r w:rsidR="00C42166" w:rsidRPr="0030335F">
              <w:rPr>
                <w:b/>
              </w:rPr>
              <w:t>.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7DB6" w:rsidRPr="0030335F" w:rsidRDefault="00A253D0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Dest</w:t>
            </w:r>
            <w:r w:rsidR="0060167C" w:rsidRPr="0030335F">
              <w:rPr>
                <w:b/>
              </w:rPr>
              <w:t>.</w:t>
            </w:r>
          </w:p>
        </w:tc>
        <w:tc>
          <w:tcPr>
            <w:tcW w:w="4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:rsidR="00CD7DB6" w:rsidRPr="0030335F" w:rsidRDefault="00A253D0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Fct</w:t>
            </w:r>
            <w:r w:rsidR="00C42166" w:rsidRPr="0030335F">
              <w:rPr>
                <w:b/>
              </w:rPr>
              <w:t>.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7DB6" w:rsidRPr="0030335F" w:rsidRDefault="00A253D0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Dest</w:t>
            </w:r>
            <w:r w:rsidR="0060167C" w:rsidRPr="0030335F">
              <w:rPr>
                <w:b/>
              </w:rPr>
              <w:t>.</w:t>
            </w:r>
          </w:p>
        </w:tc>
      </w:tr>
      <w:tr w:rsidR="00F52224" w:rsidTr="0030335F">
        <w:tc>
          <w:tcPr>
            <w:tcW w:w="375" w:type="pct"/>
            <w:tcBorders>
              <w:top w:val="single" w:sz="4" w:space="0" w:color="auto"/>
            </w:tcBorders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483" w:type="pct"/>
            <w:tcBorders>
              <w:top w:val="single" w:sz="4" w:space="0" w:color="auto"/>
            </w:tcBorders>
            <w:shd w:val="clear" w:color="auto" w:fill="auto"/>
          </w:tcPr>
          <w:p w:rsidR="00F52224" w:rsidRPr="0030335F" w:rsidRDefault="00F52224" w:rsidP="0030335F">
            <w:pPr>
              <w:spacing w:after="0"/>
              <w:ind w:left="0"/>
              <w:jc w:val="center"/>
              <w:rPr>
                <w:rFonts w:cs="Arial"/>
              </w:rPr>
            </w:pPr>
            <w:r w:rsidRPr="0030335F">
              <w:rPr>
                <w:rFonts w:cs="Arial"/>
              </w:rPr>
              <w:t>Login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483" w:type="pct"/>
            <w:shd w:val="clear" w:color="auto" w:fill="auto"/>
          </w:tcPr>
          <w:p w:rsidR="00F52224" w:rsidRPr="0030335F" w:rsidRDefault="00F52224" w:rsidP="0030335F">
            <w:pPr>
              <w:spacing w:after="0"/>
              <w:ind w:left="0"/>
              <w:jc w:val="center"/>
              <w:rPr>
                <w:rFonts w:cs="Arial"/>
              </w:rPr>
            </w:pPr>
            <w:r w:rsidRPr="0030335F">
              <w:rPr>
                <w:rFonts w:cs="Arial"/>
              </w:rPr>
              <w:t>Choix modules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lastRenderedPageBreak/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F52224" w:rsidTr="0030335F">
        <w:tc>
          <w:tcPr>
            <w:tcW w:w="375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483" w:type="pct"/>
            <w:shd w:val="clear" w:color="auto" w:fill="auto"/>
          </w:tcPr>
          <w:p w:rsidR="00F52224" w:rsidRDefault="00F52224" w:rsidP="0030335F">
            <w:pPr>
              <w:spacing w:after="0"/>
              <w:ind w:left="0"/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F52224" w:rsidRDefault="00F52224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</w:tbl>
    <w:p w:rsidR="00BC3BE6" w:rsidRDefault="00A253D0" w:rsidP="00BC3BE6">
      <w:pPr>
        <w:pStyle w:val="Titre2"/>
      </w:pPr>
      <w:r>
        <w:t>Test Quizz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9"/>
        <w:gridCol w:w="1890"/>
        <w:gridCol w:w="1890"/>
        <w:gridCol w:w="1890"/>
        <w:gridCol w:w="1889"/>
      </w:tblGrid>
      <w:tr w:rsidR="002C0052" w:rsidTr="0030335F">
        <w:tc>
          <w:tcPr>
            <w:tcW w:w="930" w:type="pct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2C0052" w:rsidRPr="0030335F" w:rsidRDefault="002C0052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Initiales Testeurs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2C0052" w:rsidRDefault="002C0052" w:rsidP="0030335F">
            <w:pPr>
              <w:ind w:left="0"/>
              <w:jc w:val="center"/>
            </w:pPr>
          </w:p>
        </w:tc>
        <w:tc>
          <w:tcPr>
            <w:tcW w:w="1017" w:type="pct"/>
            <w:shd w:val="clear" w:color="auto" w:fill="auto"/>
            <w:vAlign w:val="center"/>
          </w:tcPr>
          <w:p w:rsidR="002C0052" w:rsidRDefault="002C0052" w:rsidP="0030335F">
            <w:pPr>
              <w:ind w:left="0"/>
              <w:jc w:val="center"/>
            </w:pPr>
          </w:p>
        </w:tc>
        <w:tc>
          <w:tcPr>
            <w:tcW w:w="1017" w:type="pct"/>
            <w:shd w:val="clear" w:color="auto" w:fill="auto"/>
            <w:vAlign w:val="center"/>
          </w:tcPr>
          <w:p w:rsidR="002C0052" w:rsidRDefault="002C0052" w:rsidP="0030335F">
            <w:pPr>
              <w:ind w:left="0"/>
              <w:jc w:val="center"/>
            </w:pPr>
          </w:p>
        </w:tc>
        <w:tc>
          <w:tcPr>
            <w:tcW w:w="10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0052" w:rsidRDefault="002C0052" w:rsidP="0030335F">
            <w:pPr>
              <w:ind w:left="0"/>
              <w:jc w:val="center"/>
            </w:pPr>
          </w:p>
        </w:tc>
      </w:tr>
    </w:tbl>
    <w:p w:rsidR="00BC3BE6" w:rsidRDefault="00BC3BE6" w:rsidP="00BC3BE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959"/>
        <w:gridCol w:w="1878"/>
        <w:gridCol w:w="1878"/>
        <w:gridCol w:w="1878"/>
        <w:gridCol w:w="1878"/>
      </w:tblGrid>
      <w:tr w:rsidR="002C0052" w:rsidTr="0030335F">
        <w:trPr>
          <w:tblHeader/>
        </w:trPr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vAlign w:val="center"/>
          </w:tcPr>
          <w:p w:rsidR="002C0052" w:rsidRPr="0030335F" w:rsidRDefault="002C0052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No. Question</w:t>
            </w:r>
          </w:p>
        </w:tc>
        <w:tc>
          <w:tcPr>
            <w:tcW w:w="1011" w:type="pct"/>
            <w:vMerge w:val="restart"/>
            <w:tcBorders>
              <w:left w:val="single" w:sz="4" w:space="0" w:color="auto"/>
            </w:tcBorders>
            <w:shd w:val="clear" w:color="auto" w:fill="C0C0C0"/>
            <w:vAlign w:val="center"/>
          </w:tcPr>
          <w:p w:rsidR="002C0052" w:rsidRPr="0030335F" w:rsidRDefault="002C0052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 xml:space="preserve">Apparence </w:t>
            </w:r>
          </w:p>
        </w:tc>
        <w:tc>
          <w:tcPr>
            <w:tcW w:w="1011" w:type="pct"/>
            <w:vMerge w:val="restart"/>
            <w:shd w:val="clear" w:color="auto" w:fill="C0C0C0"/>
            <w:vAlign w:val="center"/>
          </w:tcPr>
          <w:p w:rsidR="002C0052" w:rsidRPr="0030335F" w:rsidRDefault="002C0052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Enchaînements</w:t>
            </w:r>
          </w:p>
        </w:tc>
        <w:tc>
          <w:tcPr>
            <w:tcW w:w="1011" w:type="pct"/>
            <w:vMerge w:val="restart"/>
            <w:tcBorders>
              <w:right w:val="single" w:sz="4" w:space="0" w:color="auto"/>
            </w:tcBorders>
            <w:shd w:val="clear" w:color="auto" w:fill="C0C0C0"/>
            <w:vAlign w:val="center"/>
          </w:tcPr>
          <w:p w:rsidR="002C0052" w:rsidRPr="0030335F" w:rsidRDefault="002C0052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Contenu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C0052" w:rsidRPr="0030335F" w:rsidRDefault="002C0052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Logique</w:t>
            </w:r>
          </w:p>
        </w:tc>
      </w:tr>
      <w:tr w:rsidR="002C0052" w:rsidTr="0030335F">
        <w:trPr>
          <w:tblHeader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:rsidR="002C0052" w:rsidRPr="0030335F" w:rsidRDefault="002C0052" w:rsidP="0030335F">
            <w:pPr>
              <w:spacing w:after="0"/>
              <w:ind w:left="0"/>
              <w:jc w:val="center"/>
              <w:rPr>
                <w:b/>
              </w:rPr>
            </w:pPr>
            <w:r w:rsidRPr="0030335F">
              <w:rPr>
                <w:b/>
              </w:rPr>
              <w:t>Diap.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C0052" w:rsidRPr="0030335F" w:rsidRDefault="002C0052" w:rsidP="0030335F">
            <w:pPr>
              <w:spacing w:after="0"/>
              <w:ind w:left="0"/>
              <w:jc w:val="center"/>
              <w:rPr>
                <w:rFonts w:cs="Arial"/>
                <w:b/>
              </w:rPr>
            </w:pPr>
            <w:r w:rsidRPr="0030335F">
              <w:rPr>
                <w:rFonts w:cs="Arial"/>
                <w:b/>
              </w:rPr>
              <w:t>En ligne</w:t>
            </w:r>
          </w:p>
        </w:tc>
        <w:tc>
          <w:tcPr>
            <w:tcW w:w="1011" w:type="pct"/>
            <w:vMerge/>
            <w:tcBorders>
              <w:left w:val="single" w:sz="4" w:space="0" w:color="auto"/>
            </w:tcBorders>
            <w:shd w:val="clear" w:color="auto" w:fill="999999"/>
            <w:vAlign w:val="center"/>
          </w:tcPr>
          <w:p w:rsidR="002C0052" w:rsidRPr="0030335F" w:rsidRDefault="002C0052" w:rsidP="0030335F">
            <w:pPr>
              <w:spacing w:after="0"/>
              <w:ind w:left="0"/>
              <w:jc w:val="center"/>
              <w:rPr>
                <w:rFonts w:cs="Arial"/>
                <w:b/>
              </w:rPr>
            </w:pPr>
          </w:p>
        </w:tc>
        <w:tc>
          <w:tcPr>
            <w:tcW w:w="1011" w:type="pct"/>
            <w:vMerge/>
            <w:shd w:val="clear" w:color="auto" w:fill="999999"/>
            <w:vAlign w:val="center"/>
          </w:tcPr>
          <w:p w:rsidR="002C0052" w:rsidRPr="0030335F" w:rsidRDefault="002C0052" w:rsidP="0030335F">
            <w:pPr>
              <w:spacing w:after="0"/>
              <w:ind w:left="0"/>
              <w:jc w:val="center"/>
              <w:rPr>
                <w:rFonts w:cs="Arial"/>
                <w:b/>
              </w:rPr>
            </w:pPr>
          </w:p>
        </w:tc>
        <w:tc>
          <w:tcPr>
            <w:tcW w:w="1011" w:type="pct"/>
            <w:vMerge/>
            <w:tcBorders>
              <w:right w:val="single" w:sz="4" w:space="0" w:color="auto"/>
            </w:tcBorders>
            <w:shd w:val="clear" w:color="auto" w:fill="C0C0C0"/>
            <w:vAlign w:val="center"/>
          </w:tcPr>
          <w:p w:rsidR="002C0052" w:rsidRPr="0030335F" w:rsidRDefault="002C0052" w:rsidP="0030335F">
            <w:pPr>
              <w:spacing w:after="0"/>
              <w:ind w:left="0"/>
              <w:jc w:val="center"/>
              <w:rPr>
                <w:b/>
              </w:rPr>
            </w:pPr>
          </w:p>
        </w:tc>
        <w:tc>
          <w:tcPr>
            <w:tcW w:w="10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C0052" w:rsidRPr="0030335F" w:rsidRDefault="002C0052" w:rsidP="0030335F">
            <w:pPr>
              <w:spacing w:after="0"/>
              <w:ind w:left="0"/>
              <w:jc w:val="center"/>
              <w:rPr>
                <w:b/>
              </w:rPr>
            </w:pPr>
          </w:p>
        </w:tc>
      </w:tr>
      <w:tr w:rsidR="002C0052" w:rsidTr="0030335F">
        <w:tc>
          <w:tcPr>
            <w:tcW w:w="440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1</w:t>
            </w:r>
          </w:p>
        </w:tc>
        <w:tc>
          <w:tcPr>
            <w:tcW w:w="515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1</w:t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2C0052" w:rsidTr="0030335F">
        <w:tc>
          <w:tcPr>
            <w:tcW w:w="440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2</w:t>
            </w:r>
          </w:p>
        </w:tc>
        <w:tc>
          <w:tcPr>
            <w:tcW w:w="515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2</w:t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2C0052" w:rsidTr="0030335F">
        <w:tc>
          <w:tcPr>
            <w:tcW w:w="440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3</w:t>
            </w:r>
          </w:p>
        </w:tc>
        <w:tc>
          <w:tcPr>
            <w:tcW w:w="515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3</w:t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2C0052" w:rsidTr="0030335F">
        <w:tc>
          <w:tcPr>
            <w:tcW w:w="440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4</w:t>
            </w:r>
          </w:p>
        </w:tc>
        <w:tc>
          <w:tcPr>
            <w:tcW w:w="515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4</w:t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2C0052" w:rsidTr="0030335F">
        <w:tc>
          <w:tcPr>
            <w:tcW w:w="440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5</w:t>
            </w:r>
          </w:p>
        </w:tc>
        <w:tc>
          <w:tcPr>
            <w:tcW w:w="515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5</w:t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2C0052" w:rsidTr="0030335F">
        <w:tc>
          <w:tcPr>
            <w:tcW w:w="440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6</w:t>
            </w:r>
          </w:p>
        </w:tc>
        <w:tc>
          <w:tcPr>
            <w:tcW w:w="515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6</w:t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2C0052" w:rsidTr="0030335F">
        <w:tc>
          <w:tcPr>
            <w:tcW w:w="440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7</w:t>
            </w:r>
          </w:p>
        </w:tc>
        <w:tc>
          <w:tcPr>
            <w:tcW w:w="515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7</w:t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2C0052" w:rsidTr="0030335F">
        <w:tc>
          <w:tcPr>
            <w:tcW w:w="440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8</w:t>
            </w:r>
          </w:p>
        </w:tc>
        <w:tc>
          <w:tcPr>
            <w:tcW w:w="515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8</w:t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2C0052" w:rsidTr="0030335F">
        <w:tc>
          <w:tcPr>
            <w:tcW w:w="440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9</w:t>
            </w:r>
          </w:p>
        </w:tc>
        <w:tc>
          <w:tcPr>
            <w:tcW w:w="515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9</w:t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2C0052" w:rsidTr="0030335F">
        <w:tc>
          <w:tcPr>
            <w:tcW w:w="440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10</w:t>
            </w:r>
          </w:p>
        </w:tc>
        <w:tc>
          <w:tcPr>
            <w:tcW w:w="515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10</w:t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  <w:tr w:rsidR="002C0052" w:rsidTr="0030335F">
        <w:tc>
          <w:tcPr>
            <w:tcW w:w="440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515" w:type="pct"/>
            <w:shd w:val="clear" w:color="auto" w:fill="auto"/>
          </w:tcPr>
          <w:p w:rsidR="002C0052" w:rsidRDefault="002C0052" w:rsidP="0030335F">
            <w:pPr>
              <w:spacing w:after="0"/>
              <w:ind w:left="0"/>
              <w:jc w:val="center"/>
            </w:pPr>
            <w:r>
              <w:t>réponses</w:t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2C0052" w:rsidRDefault="002C0052" w:rsidP="0030335F">
            <w:pPr>
              <w:spacing w:after="0"/>
              <w:ind w:left="0"/>
              <w:jc w:val="center"/>
            </w:pPr>
            <w:r w:rsidRPr="0030335F">
              <w:sym w:font="Wingdings" w:char="F06F"/>
            </w:r>
          </w:p>
        </w:tc>
      </w:tr>
    </w:tbl>
    <w:p w:rsidR="00497475" w:rsidRDefault="00DF1BF3" w:rsidP="00497475">
      <w:pPr>
        <w:pStyle w:val="Titre1"/>
      </w:pPr>
      <w:r>
        <w:br w:type="page"/>
      </w:r>
      <w:r w:rsidR="00497475">
        <w:t>Résultat</w:t>
      </w:r>
      <w:r w:rsidR="001B1C7A">
        <w:t>s</w:t>
      </w:r>
      <w:r w:rsidR="00497475">
        <w:t xml:space="preserve"> du test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68"/>
        <w:gridCol w:w="1249"/>
        <w:gridCol w:w="1428"/>
        <w:gridCol w:w="1467"/>
      </w:tblGrid>
      <w:tr w:rsidR="000C4669" w:rsidRPr="00391FC5" w:rsidTr="00864612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C0C0C0"/>
          </w:tcPr>
          <w:p w:rsidR="000C4669" w:rsidRPr="00391FC5" w:rsidRDefault="000C4669" w:rsidP="000C4669">
            <w:pPr>
              <w:spacing w:after="0"/>
              <w:ind w:left="0"/>
              <w:rPr>
                <w:b/>
              </w:rPr>
            </w:pPr>
            <w:r w:rsidRPr="00391FC5">
              <w:rPr>
                <w:b/>
              </w:rPr>
              <w:t>Résultats du test</w:t>
            </w:r>
          </w:p>
        </w:tc>
      </w:tr>
      <w:tr w:rsidR="00544AF8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C4669" w:rsidRPr="00391FC5" w:rsidRDefault="000C4669" w:rsidP="006879A0">
            <w:pPr>
              <w:spacing w:after="0"/>
              <w:ind w:left="0"/>
            </w:pPr>
            <w:r w:rsidRPr="00391FC5">
              <w:t xml:space="preserve">Étapes </w:t>
            </w:r>
            <w:r w:rsidR="001F10F3">
              <w:t>de test</w:t>
            </w:r>
            <w:r w:rsidRPr="00391FC5">
              <w:t>: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4669" w:rsidRPr="00391FC5" w:rsidRDefault="000C4669" w:rsidP="006879A0">
            <w:pPr>
              <w:spacing w:after="0"/>
              <w:ind w:left="0"/>
              <w:jc w:val="center"/>
            </w:pPr>
            <w:r w:rsidRPr="00391FC5">
              <w:t>Conforme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4669" w:rsidRPr="00391FC5" w:rsidRDefault="000C4669" w:rsidP="006879A0">
            <w:pPr>
              <w:spacing w:after="0"/>
              <w:ind w:left="0"/>
              <w:jc w:val="center"/>
            </w:pPr>
            <w:r w:rsidRPr="00391FC5">
              <w:t>Non-conforme mineur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669" w:rsidRPr="00391FC5" w:rsidRDefault="000C4669" w:rsidP="006879A0">
            <w:pPr>
              <w:spacing w:after="0"/>
              <w:ind w:left="0"/>
              <w:jc w:val="center"/>
            </w:pPr>
            <w:r w:rsidRPr="00391FC5">
              <w:t>Non-conforme majeur</w:t>
            </w:r>
          </w:p>
        </w:tc>
      </w:tr>
      <w:tr w:rsidR="00544AF8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52224" w:rsidRDefault="00E011D9" w:rsidP="001B1C7A">
            <w:pPr>
              <w:spacing w:after="0"/>
            </w:pPr>
            <w:r>
              <w:t>Vérifications préliminaires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52224" w:rsidRDefault="00F52224" w:rsidP="001B1C7A">
            <w:pPr>
              <w:spacing w:after="0"/>
              <w:ind w:left="0"/>
              <w:jc w:val="center"/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2224" w:rsidRDefault="00F52224" w:rsidP="001B1C7A">
            <w:pPr>
              <w:spacing w:after="0"/>
              <w:ind w:left="0"/>
              <w:jc w:val="center"/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52224" w:rsidRDefault="00F52224" w:rsidP="001B1C7A">
            <w:pPr>
              <w:spacing w:after="0"/>
              <w:ind w:left="0"/>
              <w:jc w:val="center"/>
            </w:pPr>
          </w:p>
        </w:tc>
      </w:tr>
      <w:tr w:rsidR="00544AF8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52224" w:rsidRDefault="00E011D9" w:rsidP="001B1C7A">
            <w:pPr>
              <w:pStyle w:val="B1"/>
              <w:spacing w:after="0"/>
            </w:pPr>
            <w:r>
              <w:t>connexion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52224" w:rsidRDefault="00F52224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2224" w:rsidRDefault="00F52224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52224" w:rsidRDefault="00F52224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544AF8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52224" w:rsidRDefault="001947B5" w:rsidP="001B1C7A">
            <w:pPr>
              <w:pStyle w:val="B1"/>
              <w:spacing w:after="0"/>
            </w:pPr>
            <w:r>
              <w:t>Intégrité de la présentation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52224" w:rsidRDefault="00F52224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2224" w:rsidRDefault="00F52224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52224" w:rsidRDefault="00F52224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1947B5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47B5" w:rsidRDefault="001947B5" w:rsidP="001947B5">
            <w:pPr>
              <w:pStyle w:val="B1"/>
              <w:spacing w:after="0"/>
            </w:pPr>
            <w:r>
              <w:t>apparence générale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1947B5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1947B5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47B5" w:rsidRDefault="001947B5" w:rsidP="001947B5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1947B5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47B5" w:rsidRDefault="001947B5" w:rsidP="001B1C7A">
            <w:pPr>
              <w:spacing w:after="0"/>
            </w:pPr>
            <w:r>
              <w:t>Confrontation Diaporama vs. Présentation en ligne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</w:p>
        </w:tc>
      </w:tr>
      <w:tr w:rsidR="001947B5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47B5" w:rsidRDefault="001947B5" w:rsidP="001B1C7A">
            <w:pPr>
              <w:pStyle w:val="B1"/>
              <w:spacing w:after="0"/>
            </w:pPr>
            <w:r>
              <w:t xml:space="preserve">Apparence 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1947B5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47B5" w:rsidRPr="00391FC5" w:rsidRDefault="001947B5" w:rsidP="001B1C7A">
            <w:pPr>
              <w:pStyle w:val="B1"/>
              <w:spacing w:after="0"/>
            </w:pPr>
            <w:r>
              <w:t xml:space="preserve">Enchainements 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1947B5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47B5" w:rsidRPr="00391FC5" w:rsidRDefault="001947B5" w:rsidP="001B1C7A">
            <w:pPr>
              <w:pStyle w:val="B1"/>
              <w:spacing w:after="0"/>
            </w:pPr>
            <w:r>
              <w:t>Contenu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1947B5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47B5" w:rsidRPr="00391FC5" w:rsidRDefault="001947B5" w:rsidP="001B1C7A">
            <w:pPr>
              <w:pStyle w:val="B1"/>
              <w:spacing w:after="0"/>
            </w:pPr>
            <w:r>
              <w:t>Liens hypertexte (références)</w:t>
            </w:r>
            <w:r w:rsidRPr="00391FC5">
              <w:t xml:space="preserve"> 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1947B5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47B5" w:rsidRPr="00391FC5" w:rsidRDefault="001947B5" w:rsidP="001B1C7A">
            <w:pPr>
              <w:pStyle w:val="B1"/>
              <w:spacing w:after="0"/>
            </w:pPr>
            <w:r>
              <w:t>Liens hypertexte (glossaire)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1947B5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47B5" w:rsidRDefault="001947B5" w:rsidP="001B1C7A">
            <w:pPr>
              <w:spacing w:after="0"/>
            </w:pPr>
            <w:r>
              <w:t>Confrontation Quizz vs Quizz en ligne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</w:p>
        </w:tc>
      </w:tr>
      <w:tr w:rsidR="001947B5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47B5" w:rsidRDefault="001947B5" w:rsidP="001B1C7A">
            <w:pPr>
              <w:pStyle w:val="B1"/>
              <w:spacing w:after="0"/>
            </w:pPr>
            <w:r>
              <w:t xml:space="preserve">Apparence 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C4617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C4617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47B5" w:rsidRDefault="001947B5" w:rsidP="00C4617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1947B5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47B5" w:rsidRPr="00391FC5" w:rsidRDefault="001947B5" w:rsidP="001B1C7A">
            <w:pPr>
              <w:pStyle w:val="B1"/>
              <w:spacing w:after="0"/>
            </w:pPr>
            <w:r>
              <w:t xml:space="preserve">Enchainements 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C4617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C4617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47B5" w:rsidRDefault="001947B5" w:rsidP="00C4617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1947B5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47B5" w:rsidRPr="00391FC5" w:rsidRDefault="001947B5" w:rsidP="001B1C7A">
            <w:pPr>
              <w:pStyle w:val="B1"/>
              <w:spacing w:after="0"/>
            </w:pPr>
            <w:r>
              <w:t>Contenu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C4617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47B5" w:rsidRDefault="001947B5" w:rsidP="00C4617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47B5" w:rsidRDefault="001947B5" w:rsidP="00C4617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1947B5" w:rsidRPr="00391FC5" w:rsidTr="00325E51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B5" w:rsidRPr="00391FC5" w:rsidRDefault="001947B5" w:rsidP="001B1C7A">
            <w:pPr>
              <w:pStyle w:val="B1"/>
              <w:spacing w:after="0"/>
            </w:pPr>
            <w:r>
              <w:t>Logique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7B5" w:rsidRDefault="001947B5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1947B5" w:rsidRPr="00391FC5" w:rsidTr="00325E51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275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947B5" w:rsidRPr="00A074C6" w:rsidRDefault="001947B5" w:rsidP="00A074C6">
            <w:pPr>
              <w:spacing w:after="0"/>
              <w:ind w:left="0"/>
              <w:jc w:val="left"/>
              <w:rPr>
                <w:b/>
              </w:rPr>
            </w:pPr>
            <w:r w:rsidRPr="00A074C6">
              <w:rPr>
                <w:b/>
              </w:rPr>
              <w:t xml:space="preserve">Résultat </w:t>
            </w:r>
            <w:r>
              <w:rPr>
                <w:b/>
              </w:rPr>
              <w:t xml:space="preserve">de </w:t>
            </w:r>
            <w:smartTag w:uri="urn:schemas-microsoft-com:office:smarttags" w:element="PersonName">
              <w:smartTagPr>
                <w:attr w:name="ProductID" w:val="La Qualification"/>
              </w:smartTagPr>
              <w:r>
                <w:rPr>
                  <w:b/>
                </w:rPr>
                <w:t>la Qualification</w:t>
              </w:r>
            </w:smartTag>
            <w:r>
              <w:rPr>
                <w:b/>
              </w:rPr>
              <w:t xml:space="preserve"> Opérationnelle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47B5" w:rsidRPr="00C4617B" w:rsidRDefault="001947B5" w:rsidP="00325E51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t>Conforme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47B5" w:rsidRPr="00C4617B" w:rsidRDefault="001947B5" w:rsidP="00325E51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t>Non conforme mineur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47B5" w:rsidRPr="00C4617B" w:rsidRDefault="001947B5" w:rsidP="00325E51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t>Non conforme majeur</w:t>
            </w:r>
          </w:p>
        </w:tc>
      </w:tr>
      <w:tr w:rsidR="001947B5" w:rsidRPr="00391FC5" w:rsidTr="00325E51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2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7B5" w:rsidRPr="00A074C6" w:rsidRDefault="001947B5" w:rsidP="00A074C6">
            <w:pPr>
              <w:spacing w:after="0"/>
              <w:ind w:left="0"/>
              <w:jc w:val="left"/>
              <w:rPr>
                <w:b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7B5" w:rsidRPr="00C4617B" w:rsidRDefault="001947B5" w:rsidP="009B3EF1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7B5" w:rsidRPr="00C4617B" w:rsidRDefault="001947B5" w:rsidP="009B3EF1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7B5" w:rsidRPr="00C4617B" w:rsidRDefault="001947B5" w:rsidP="00544AF8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sym w:font="Wingdings" w:char="F06F"/>
            </w:r>
          </w:p>
        </w:tc>
      </w:tr>
      <w:tr w:rsidR="001947B5" w:rsidRPr="00391FC5" w:rsidTr="00325E51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B5" w:rsidRPr="00391FC5" w:rsidRDefault="001947B5" w:rsidP="000C4669">
            <w:pPr>
              <w:spacing w:after="0"/>
              <w:ind w:left="0"/>
              <w:rPr>
                <w:b/>
              </w:rPr>
            </w:pPr>
            <w:r w:rsidRPr="00391FC5">
              <w:rPr>
                <w:b/>
              </w:rPr>
              <w:t xml:space="preserve">Référence des </w:t>
            </w:r>
            <w:r>
              <w:rPr>
                <w:b/>
              </w:rPr>
              <w:t>Anomalies rencontrées</w:t>
            </w:r>
          </w:p>
          <w:p w:rsidR="001947B5" w:rsidRDefault="001947B5" w:rsidP="002C6117">
            <w:pPr>
              <w:pStyle w:val="B1"/>
              <w:numPr>
                <w:ilvl w:val="0"/>
                <w:numId w:val="0"/>
              </w:numPr>
            </w:pPr>
          </w:p>
          <w:p w:rsidR="001947B5" w:rsidRDefault="001947B5" w:rsidP="002C6117">
            <w:pPr>
              <w:pStyle w:val="B1"/>
              <w:numPr>
                <w:ilvl w:val="0"/>
                <w:numId w:val="0"/>
              </w:numPr>
            </w:pPr>
          </w:p>
          <w:p w:rsidR="001947B5" w:rsidRDefault="001947B5" w:rsidP="002C6117">
            <w:pPr>
              <w:pStyle w:val="B1"/>
              <w:numPr>
                <w:ilvl w:val="0"/>
                <w:numId w:val="0"/>
              </w:numPr>
            </w:pPr>
          </w:p>
          <w:p w:rsidR="001947B5" w:rsidRDefault="001947B5" w:rsidP="002C6117">
            <w:pPr>
              <w:pStyle w:val="B1"/>
              <w:numPr>
                <w:ilvl w:val="0"/>
                <w:numId w:val="0"/>
              </w:numPr>
            </w:pPr>
          </w:p>
          <w:p w:rsidR="001947B5" w:rsidRDefault="001947B5" w:rsidP="002C6117">
            <w:pPr>
              <w:pStyle w:val="B1"/>
              <w:numPr>
                <w:ilvl w:val="0"/>
                <w:numId w:val="0"/>
              </w:numPr>
            </w:pPr>
          </w:p>
          <w:p w:rsidR="001947B5" w:rsidRDefault="001947B5" w:rsidP="002C6117">
            <w:pPr>
              <w:pStyle w:val="B1"/>
              <w:numPr>
                <w:ilvl w:val="0"/>
                <w:numId w:val="0"/>
              </w:numPr>
            </w:pPr>
          </w:p>
          <w:p w:rsidR="001947B5" w:rsidRPr="00391FC5" w:rsidRDefault="001947B5" w:rsidP="002C6117">
            <w:pPr>
              <w:pStyle w:val="B1"/>
              <w:numPr>
                <w:ilvl w:val="0"/>
                <w:numId w:val="0"/>
              </w:numPr>
            </w:pPr>
          </w:p>
        </w:tc>
      </w:tr>
      <w:tr w:rsidR="001947B5" w:rsidRPr="00391FC5" w:rsidTr="00864612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B5" w:rsidRPr="00391FC5" w:rsidRDefault="001947B5" w:rsidP="000C4669">
            <w:pPr>
              <w:spacing w:after="0"/>
              <w:ind w:left="0"/>
            </w:pPr>
            <w:r w:rsidRPr="00391FC5">
              <w:rPr>
                <w:b/>
              </w:rPr>
              <w:t>Conclusions</w:t>
            </w:r>
          </w:p>
          <w:p w:rsidR="001947B5" w:rsidRDefault="001947B5" w:rsidP="002C6117">
            <w:pPr>
              <w:pStyle w:val="B1"/>
              <w:numPr>
                <w:ilvl w:val="0"/>
                <w:numId w:val="0"/>
              </w:numPr>
            </w:pPr>
          </w:p>
          <w:p w:rsidR="001947B5" w:rsidRDefault="001947B5" w:rsidP="002C6117">
            <w:pPr>
              <w:pStyle w:val="B1"/>
              <w:numPr>
                <w:ilvl w:val="0"/>
                <w:numId w:val="0"/>
              </w:numPr>
            </w:pPr>
          </w:p>
          <w:p w:rsidR="001947B5" w:rsidRDefault="001947B5" w:rsidP="002C6117">
            <w:pPr>
              <w:pStyle w:val="B1"/>
              <w:numPr>
                <w:ilvl w:val="0"/>
                <w:numId w:val="0"/>
              </w:numPr>
            </w:pPr>
          </w:p>
          <w:p w:rsidR="001947B5" w:rsidRDefault="001947B5" w:rsidP="002C6117">
            <w:pPr>
              <w:pStyle w:val="B1"/>
              <w:numPr>
                <w:ilvl w:val="0"/>
                <w:numId w:val="0"/>
              </w:numPr>
            </w:pPr>
          </w:p>
          <w:p w:rsidR="001947B5" w:rsidRDefault="001947B5" w:rsidP="002C6117">
            <w:pPr>
              <w:pStyle w:val="B1"/>
              <w:numPr>
                <w:ilvl w:val="0"/>
                <w:numId w:val="0"/>
              </w:numPr>
            </w:pPr>
          </w:p>
          <w:p w:rsidR="001947B5" w:rsidRDefault="001947B5" w:rsidP="002C6117">
            <w:pPr>
              <w:pStyle w:val="B1"/>
              <w:numPr>
                <w:ilvl w:val="0"/>
                <w:numId w:val="0"/>
              </w:numPr>
            </w:pPr>
          </w:p>
          <w:p w:rsidR="001947B5" w:rsidRPr="00391FC5" w:rsidRDefault="001947B5" w:rsidP="002C6117">
            <w:pPr>
              <w:pStyle w:val="B1"/>
              <w:numPr>
                <w:ilvl w:val="0"/>
                <w:numId w:val="0"/>
              </w:numPr>
            </w:pPr>
          </w:p>
        </w:tc>
      </w:tr>
    </w:tbl>
    <w:p w:rsidR="00497475" w:rsidRPr="00497475" w:rsidRDefault="00497475" w:rsidP="00497475"/>
    <w:p w:rsidR="00FF4BE7" w:rsidRDefault="00FF4BE7" w:rsidP="00497475">
      <w:pPr>
        <w:pStyle w:val="Titre1"/>
      </w:pPr>
      <w:r>
        <w:t>Historique des versions</w:t>
      </w:r>
    </w:p>
    <w:p w:rsidR="00FF4BE7" w:rsidRPr="00497475" w:rsidRDefault="00497475" w:rsidP="00FF4BE7">
      <w:pPr>
        <w:tabs>
          <w:tab w:val="left" w:pos="1440"/>
          <w:tab w:val="left" w:pos="2880"/>
        </w:tabs>
        <w:rPr>
          <w:b/>
        </w:rPr>
      </w:pPr>
      <w:r w:rsidRPr="00497475">
        <w:rPr>
          <w:b/>
        </w:rPr>
        <w:t>V</w:t>
      </w:r>
      <w:r w:rsidR="00FF4BE7" w:rsidRPr="00497475">
        <w:rPr>
          <w:b/>
        </w:rPr>
        <w:t>ersion</w:t>
      </w:r>
      <w:r w:rsidR="00FF4BE7" w:rsidRPr="00497475">
        <w:rPr>
          <w:b/>
        </w:rPr>
        <w:tab/>
      </w:r>
      <w:r>
        <w:rPr>
          <w:b/>
        </w:rPr>
        <w:t>D</w:t>
      </w:r>
      <w:r w:rsidR="00FF4BE7" w:rsidRPr="00497475">
        <w:rPr>
          <w:b/>
        </w:rPr>
        <w:t>ate de version</w:t>
      </w:r>
      <w:r w:rsidR="00FF4BE7" w:rsidRPr="00497475">
        <w:rPr>
          <w:b/>
        </w:rPr>
        <w:tab/>
        <w:t>Commentaires</w:t>
      </w:r>
    </w:p>
    <w:p w:rsidR="00FF4BE7" w:rsidRDefault="00FF4BE7" w:rsidP="00FF4BE7">
      <w:pPr>
        <w:tabs>
          <w:tab w:val="left" w:pos="1440"/>
          <w:tab w:val="left" w:pos="2880"/>
        </w:tabs>
      </w:pPr>
      <w:r>
        <w:t>0.1</w:t>
      </w:r>
      <w:r>
        <w:tab/>
        <w:t>08/02/08</w:t>
      </w:r>
      <w:r>
        <w:tab/>
        <w:t>Création (draft)</w:t>
      </w:r>
    </w:p>
    <w:p w:rsidR="00FF4BE7" w:rsidRDefault="00FF4BE7" w:rsidP="00FF4BE7">
      <w:pPr>
        <w:tabs>
          <w:tab w:val="left" w:pos="1440"/>
          <w:tab w:val="left" w:pos="2880"/>
        </w:tabs>
      </w:pPr>
      <w:r>
        <w:t>0.2</w:t>
      </w:r>
      <w:r>
        <w:tab/>
        <w:t>29/02/08</w:t>
      </w:r>
      <w:r>
        <w:tab/>
        <w:t>Ajout remarques GM+CM</w:t>
      </w:r>
    </w:p>
    <w:p w:rsidR="00FF4BE7" w:rsidRDefault="00FF4BE7" w:rsidP="00FF4BE7">
      <w:pPr>
        <w:tabs>
          <w:tab w:val="left" w:pos="1440"/>
          <w:tab w:val="left" w:pos="2880"/>
        </w:tabs>
      </w:pPr>
      <w:r>
        <w:t>0.3</w:t>
      </w:r>
      <w:r>
        <w:tab/>
        <w:t>03/03/08</w:t>
      </w:r>
      <w:r>
        <w:tab/>
        <w:t>MAJ doc pour prendre en compte validation diaporama support.</w:t>
      </w:r>
    </w:p>
    <w:p w:rsidR="00FF4BE7" w:rsidRPr="00FF4BE7" w:rsidRDefault="00497475" w:rsidP="00FF4BE7">
      <w:pPr>
        <w:tabs>
          <w:tab w:val="left" w:pos="1440"/>
          <w:tab w:val="left" w:pos="2880"/>
        </w:tabs>
      </w:pPr>
      <w:r>
        <w:t>0.4</w:t>
      </w:r>
      <w:r>
        <w:tab/>
        <w:t>05/03/08</w:t>
      </w:r>
      <w:r>
        <w:tab/>
        <w:t>Transformation HTML &gt;&gt; Word, ajout de cases à cocher</w:t>
      </w:r>
    </w:p>
    <w:sectPr w:rsidR="00FF4BE7" w:rsidRPr="00FF4BE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35F" w:rsidRDefault="0030335F">
      <w:r>
        <w:separator/>
      </w:r>
    </w:p>
  </w:endnote>
  <w:endnote w:type="continuationSeparator" w:id="0">
    <w:p w:rsidR="0030335F" w:rsidRDefault="0030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743" w:rsidRDefault="00094743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35F" w:rsidRDefault="0030335F">
      <w:r>
        <w:separator/>
      </w:r>
    </w:p>
  </w:footnote>
  <w:footnote w:type="continuationSeparator" w:id="0">
    <w:p w:rsidR="0030335F" w:rsidRDefault="003033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379"/>
      <w:gridCol w:w="5029"/>
      <w:gridCol w:w="1440"/>
      <w:gridCol w:w="1440"/>
    </w:tblGrid>
    <w:tr w:rsidR="00094743" w:rsidTr="0030335F">
      <w:trPr>
        <w:trHeight w:val="193"/>
      </w:trPr>
      <w:tc>
        <w:tcPr>
          <w:tcW w:w="1379" w:type="dxa"/>
          <w:vMerge w:val="restart"/>
          <w:shd w:val="clear" w:color="auto" w:fill="auto"/>
          <w:vAlign w:val="center"/>
        </w:tcPr>
        <w:p w:rsidR="00094743" w:rsidRDefault="00121D74" w:rsidP="0030335F">
          <w:pPr>
            <w:pStyle w:val="En-tte"/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094743" w:rsidRPr="0030335F" w:rsidRDefault="00094743" w:rsidP="0030335F">
          <w:pPr>
            <w:pStyle w:val="En-tte"/>
            <w:spacing w:after="0"/>
            <w:jc w:val="center"/>
            <w:rPr>
              <w:rFonts w:ascii="Arial Black" w:hAnsi="Arial Black"/>
              <w:caps/>
              <w:sz w:val="20"/>
              <w:szCs w:val="20"/>
            </w:rPr>
          </w:pPr>
          <w:r w:rsidRPr="0030335F">
            <w:rPr>
              <w:rFonts w:ascii="Arial Black" w:hAnsi="Arial Black"/>
              <w:caps/>
              <w:sz w:val="20"/>
              <w:szCs w:val="20"/>
            </w:rPr>
            <w:t>fiche de qualification opérationnelle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094743" w:rsidRPr="0030335F" w:rsidRDefault="00094743" w:rsidP="0030335F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30335F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44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094743" w:rsidRPr="0030335F" w:rsidRDefault="00094743" w:rsidP="0030335F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SOP_eLea_03a</w:t>
          </w:r>
        </w:p>
      </w:tc>
    </w:tr>
    <w:tr w:rsidR="00094743" w:rsidTr="0030335F">
      <w:trPr>
        <w:trHeight w:val="194"/>
      </w:trPr>
      <w:tc>
        <w:tcPr>
          <w:tcW w:w="1379" w:type="dxa"/>
          <w:vMerge/>
          <w:shd w:val="clear" w:color="auto" w:fill="auto"/>
        </w:tcPr>
        <w:p w:rsidR="00094743" w:rsidRDefault="00094743" w:rsidP="0030335F">
          <w:pPr>
            <w:pStyle w:val="En-tte"/>
            <w:spacing w:after="0"/>
          </w:pPr>
        </w:p>
      </w:tc>
      <w:tc>
        <w:tcPr>
          <w:tcW w:w="502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094743" w:rsidRPr="0030335F" w:rsidRDefault="00094743" w:rsidP="0030335F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094743" w:rsidRPr="0030335F" w:rsidRDefault="00094743" w:rsidP="0030335F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30335F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144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094743" w:rsidRDefault="00094743" w:rsidP="0030335F">
          <w:pPr>
            <w:pStyle w:val="En-tte"/>
            <w:spacing w:after="0"/>
            <w:jc w:val="center"/>
          </w:pPr>
          <w:r>
            <w:t>0.4</w:t>
          </w:r>
        </w:p>
      </w:tc>
    </w:tr>
    <w:tr w:rsidR="00094743" w:rsidTr="0030335F">
      <w:trPr>
        <w:trHeight w:val="193"/>
      </w:trPr>
      <w:tc>
        <w:tcPr>
          <w:tcW w:w="1379" w:type="dxa"/>
          <w:vMerge/>
          <w:tcBorders>
            <w:bottom w:val="single" w:sz="4" w:space="0" w:color="auto"/>
          </w:tcBorders>
          <w:shd w:val="clear" w:color="auto" w:fill="auto"/>
        </w:tcPr>
        <w:p w:rsidR="00094743" w:rsidRDefault="00094743" w:rsidP="0030335F">
          <w:pPr>
            <w:pStyle w:val="En-tte"/>
            <w:spacing w:after="0"/>
          </w:pPr>
        </w:p>
      </w:tc>
      <w:tc>
        <w:tcPr>
          <w:tcW w:w="5029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094743" w:rsidRPr="0030335F" w:rsidRDefault="00094743" w:rsidP="0030335F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094743" w:rsidRDefault="00094743" w:rsidP="0030335F">
          <w:pPr>
            <w:pStyle w:val="En-tte"/>
            <w:spacing w:after="0"/>
            <w:jc w:val="left"/>
          </w:pPr>
          <w:r w:rsidRPr="0030335F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144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094743" w:rsidRDefault="00094743" w:rsidP="0030335F">
          <w:pPr>
            <w:pStyle w:val="En-tte"/>
            <w:spacing w:after="0"/>
            <w:jc w:val="center"/>
          </w:pPr>
          <w:r>
            <w:t>05/03/2008</w:t>
          </w:r>
        </w:p>
      </w:tc>
    </w:tr>
    <w:tr w:rsidR="00094743" w:rsidTr="0030335F">
      <w:trPr>
        <w:trHeight w:val="194"/>
      </w:trPr>
      <w:tc>
        <w:tcPr>
          <w:tcW w:w="7848" w:type="dxa"/>
          <w:gridSpan w:val="3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094743" w:rsidRPr="0030335F" w:rsidRDefault="00094743" w:rsidP="0030335F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30335F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094743" w:rsidRPr="0030335F" w:rsidRDefault="00094743" w:rsidP="0030335F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30335F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094743" w:rsidTr="0030335F">
      <w:trPr>
        <w:trHeight w:val="194"/>
      </w:trPr>
      <w:tc>
        <w:tcPr>
          <w:tcW w:w="7848" w:type="dxa"/>
          <w:gridSpan w:val="3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094743" w:rsidRPr="0030335F" w:rsidRDefault="00094743" w:rsidP="0030335F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Qualification opérationnelle du programme e-Learning REF de LABO PHARMA</w:t>
            </w:r>
          </w:fldSimple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094743" w:rsidRPr="0030335F" w:rsidRDefault="00094743" w:rsidP="0030335F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21D74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121D74">
              <w:rPr>
                <w:noProof/>
              </w:rPr>
              <w:t>3</w:t>
            </w:r>
          </w:fldSimple>
        </w:p>
      </w:tc>
    </w:tr>
  </w:tbl>
  <w:p w:rsidR="00094743" w:rsidRDefault="00094743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DF2E1B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928AB0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664A91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0A2C05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F12199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0EAE34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CF6913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3ACF60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7C6A8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C506F528"/>
    <w:lvl w:ilvl="0" w:tplc="87007116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56D56B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C6D622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BE3231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6"/>
  </w:num>
  <w:num w:numId="3">
    <w:abstractNumId w:val="1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3"/>
  </w:num>
  <w:num w:numId="15">
    <w:abstractNumId w:val="15"/>
  </w:num>
  <w:num w:numId="16">
    <w:abstractNumId w:val="10"/>
  </w:num>
  <w:num w:numId="17">
    <w:abstractNumId w:val="18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BE7"/>
    <w:rsid w:val="000333EC"/>
    <w:rsid w:val="000352A5"/>
    <w:rsid w:val="00072A0D"/>
    <w:rsid w:val="00094743"/>
    <w:rsid w:val="000A2CE9"/>
    <w:rsid w:val="000C4669"/>
    <w:rsid w:val="000F57FA"/>
    <w:rsid w:val="00121D74"/>
    <w:rsid w:val="001375F9"/>
    <w:rsid w:val="00157EC6"/>
    <w:rsid w:val="001947B5"/>
    <w:rsid w:val="001B1C7A"/>
    <w:rsid w:val="001F10F3"/>
    <w:rsid w:val="002346D6"/>
    <w:rsid w:val="002941BF"/>
    <w:rsid w:val="002C0052"/>
    <w:rsid w:val="002C6117"/>
    <w:rsid w:val="0030335F"/>
    <w:rsid w:val="00325E51"/>
    <w:rsid w:val="00347E8F"/>
    <w:rsid w:val="00354B70"/>
    <w:rsid w:val="0036036C"/>
    <w:rsid w:val="003F73F6"/>
    <w:rsid w:val="00400921"/>
    <w:rsid w:val="00437F1C"/>
    <w:rsid w:val="00473FF1"/>
    <w:rsid w:val="00483F3E"/>
    <w:rsid w:val="00497475"/>
    <w:rsid w:val="004A2510"/>
    <w:rsid w:val="004E3C8E"/>
    <w:rsid w:val="005056F5"/>
    <w:rsid w:val="00512B4A"/>
    <w:rsid w:val="00544AF8"/>
    <w:rsid w:val="00580DCB"/>
    <w:rsid w:val="0060167C"/>
    <w:rsid w:val="00603D24"/>
    <w:rsid w:val="006255DE"/>
    <w:rsid w:val="0063059C"/>
    <w:rsid w:val="00686721"/>
    <w:rsid w:val="006879A0"/>
    <w:rsid w:val="006B176E"/>
    <w:rsid w:val="0073750E"/>
    <w:rsid w:val="007A1863"/>
    <w:rsid w:val="00864612"/>
    <w:rsid w:val="00873B31"/>
    <w:rsid w:val="008D0F0F"/>
    <w:rsid w:val="008E57CD"/>
    <w:rsid w:val="008F3D60"/>
    <w:rsid w:val="00904C48"/>
    <w:rsid w:val="00951B94"/>
    <w:rsid w:val="009542D1"/>
    <w:rsid w:val="009B3EF1"/>
    <w:rsid w:val="00A074C6"/>
    <w:rsid w:val="00A253D0"/>
    <w:rsid w:val="00B27715"/>
    <w:rsid w:val="00B96455"/>
    <w:rsid w:val="00BA7DDC"/>
    <w:rsid w:val="00BC3BE6"/>
    <w:rsid w:val="00BE2A60"/>
    <w:rsid w:val="00C13B66"/>
    <w:rsid w:val="00C1685E"/>
    <w:rsid w:val="00C42166"/>
    <w:rsid w:val="00C4617B"/>
    <w:rsid w:val="00C80BAC"/>
    <w:rsid w:val="00C9490E"/>
    <w:rsid w:val="00CA104D"/>
    <w:rsid w:val="00CD7DB6"/>
    <w:rsid w:val="00CF36C3"/>
    <w:rsid w:val="00D43817"/>
    <w:rsid w:val="00D540EC"/>
    <w:rsid w:val="00D5676A"/>
    <w:rsid w:val="00D8571E"/>
    <w:rsid w:val="00DC7FC5"/>
    <w:rsid w:val="00DE3F70"/>
    <w:rsid w:val="00DE4AE2"/>
    <w:rsid w:val="00DF1BF3"/>
    <w:rsid w:val="00E011D9"/>
    <w:rsid w:val="00E13751"/>
    <w:rsid w:val="00E23AC2"/>
    <w:rsid w:val="00E43176"/>
    <w:rsid w:val="00E8473B"/>
    <w:rsid w:val="00EF0124"/>
    <w:rsid w:val="00F1569F"/>
    <w:rsid w:val="00F52224"/>
    <w:rsid w:val="00F678AC"/>
    <w:rsid w:val="00FF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3BE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73750E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73750E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73750E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73750E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3750E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numbering" w:styleId="111111">
    <w:name w:val="Outline List 2"/>
    <w:basedOn w:val="Aucuneliste"/>
    <w:rsid w:val="0073750E"/>
    <w:pPr>
      <w:numPr>
        <w:numId w:val="17"/>
      </w:numPr>
    </w:pPr>
  </w:style>
  <w:style w:type="numbering" w:styleId="1ai">
    <w:name w:val="Outline List 1"/>
    <w:basedOn w:val="Aucuneliste"/>
    <w:rsid w:val="0073750E"/>
    <w:pPr>
      <w:numPr>
        <w:numId w:val="18"/>
      </w:numPr>
    </w:pPr>
  </w:style>
  <w:style w:type="character" w:styleId="Accentuation">
    <w:name w:val="Emphasis"/>
    <w:qFormat/>
    <w:rsid w:val="0073750E"/>
    <w:rPr>
      <w:i/>
      <w:iCs/>
    </w:rPr>
  </w:style>
  <w:style w:type="character" w:styleId="AcronymeHTML">
    <w:name w:val="HTML Acronym"/>
    <w:rsid w:val="0073750E"/>
  </w:style>
  <w:style w:type="paragraph" w:styleId="Adressedestinataire">
    <w:name w:val="envelope address"/>
    <w:basedOn w:val="Normal"/>
    <w:rsid w:val="0073750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73750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3750E"/>
    <w:rPr>
      <w:i/>
      <w:iCs/>
    </w:rPr>
  </w:style>
  <w:style w:type="character" w:customStyle="1" w:styleId="AdresseHTMLCar">
    <w:name w:val="Adresse HTML Car"/>
    <w:link w:val="AdresseHTML"/>
    <w:rsid w:val="0073750E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73750E"/>
    <w:rPr>
      <w:vertAlign w:val="superscript"/>
    </w:rPr>
  </w:style>
  <w:style w:type="character" w:styleId="Appelnotedebasdep">
    <w:name w:val="footnote reference"/>
    <w:rsid w:val="0073750E"/>
    <w:rPr>
      <w:vertAlign w:val="superscript"/>
    </w:rPr>
  </w:style>
  <w:style w:type="character" w:customStyle="1" w:styleId="Titre5Car">
    <w:name w:val="Titre 5 Car"/>
    <w:link w:val="Titre5"/>
    <w:semiHidden/>
    <w:rsid w:val="0073750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73750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73750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73750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73750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73750E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3750E"/>
  </w:style>
  <w:style w:type="paragraph" w:styleId="Citation">
    <w:name w:val="Quote"/>
    <w:basedOn w:val="Normal"/>
    <w:next w:val="Normal"/>
    <w:link w:val="CitationCar"/>
    <w:uiPriority w:val="29"/>
    <w:qFormat/>
    <w:rsid w:val="0073750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3750E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73750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75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3750E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73750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3750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3750E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3750E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3750E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3750E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3750E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3750E"/>
    <w:rPr>
      <w:sz w:val="20"/>
      <w:szCs w:val="20"/>
    </w:rPr>
  </w:style>
  <w:style w:type="character" w:customStyle="1" w:styleId="CommentaireCar">
    <w:name w:val="Commentaire Car"/>
    <w:link w:val="Commentaire"/>
    <w:rsid w:val="0073750E"/>
    <w:rPr>
      <w:rFonts w:ascii="Arial" w:hAnsi="Arial"/>
    </w:rPr>
  </w:style>
  <w:style w:type="paragraph" w:styleId="Corpsdetexte">
    <w:name w:val="Body Text"/>
    <w:basedOn w:val="Normal"/>
    <w:link w:val="CorpsdetexteCar"/>
    <w:rsid w:val="0073750E"/>
    <w:pPr>
      <w:spacing w:after="120"/>
    </w:pPr>
  </w:style>
  <w:style w:type="character" w:customStyle="1" w:styleId="CorpsdetexteCar">
    <w:name w:val="Corps de texte Car"/>
    <w:link w:val="Corpsdetexte"/>
    <w:rsid w:val="0073750E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73750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3750E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73750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3750E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73750E"/>
  </w:style>
  <w:style w:type="character" w:customStyle="1" w:styleId="DateCar">
    <w:name w:val="Date Car"/>
    <w:link w:val="Date"/>
    <w:rsid w:val="0073750E"/>
    <w:rPr>
      <w:rFonts w:ascii="Arial" w:hAnsi="Arial"/>
      <w:sz w:val="18"/>
      <w:szCs w:val="24"/>
    </w:rPr>
  </w:style>
  <w:style w:type="character" w:styleId="DfinitionHTML">
    <w:name w:val="HTML Definition"/>
    <w:rsid w:val="0073750E"/>
    <w:rPr>
      <w:i/>
      <w:iCs/>
    </w:rPr>
  </w:style>
  <w:style w:type="table" w:styleId="Effetsdetableau3D1">
    <w:name w:val="Table 3D effects 1"/>
    <w:basedOn w:val="TableauNormal"/>
    <w:rsid w:val="0073750E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3750E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3750E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3750E"/>
    <w:rPr>
      <w:b/>
      <w:bCs/>
    </w:rPr>
  </w:style>
  <w:style w:type="character" w:styleId="Emphaseintense">
    <w:name w:val="Intense Emphasis"/>
    <w:uiPriority w:val="21"/>
    <w:qFormat/>
    <w:rsid w:val="0073750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3750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375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73750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3750E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73750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3750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3750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3750E"/>
    <w:pPr>
      <w:ind w:left="4252"/>
    </w:pPr>
  </w:style>
  <w:style w:type="character" w:customStyle="1" w:styleId="FormuledepolitesseCar">
    <w:name w:val="Formule de politesse Car"/>
    <w:link w:val="Formuledepolitesse"/>
    <w:rsid w:val="0073750E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73750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3750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3750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3750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3750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3750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3750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3750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3750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3750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3750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3750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3750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3750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3750E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3750E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3750E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3750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3750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3750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3750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3750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3750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3750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3750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3750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3750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3750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3750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3750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3750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3750E"/>
    <w:pPr>
      <w:ind w:left="180" w:hanging="180"/>
    </w:pPr>
  </w:style>
  <w:style w:type="paragraph" w:styleId="Index2">
    <w:name w:val="index 2"/>
    <w:basedOn w:val="Normal"/>
    <w:next w:val="Normal"/>
    <w:rsid w:val="0073750E"/>
    <w:pPr>
      <w:ind w:left="360" w:hanging="180"/>
    </w:pPr>
  </w:style>
  <w:style w:type="paragraph" w:styleId="Index3">
    <w:name w:val="index 3"/>
    <w:basedOn w:val="Normal"/>
    <w:next w:val="Normal"/>
    <w:rsid w:val="0073750E"/>
    <w:pPr>
      <w:ind w:left="540" w:hanging="180"/>
    </w:pPr>
  </w:style>
  <w:style w:type="paragraph" w:styleId="Index4">
    <w:name w:val="index 4"/>
    <w:basedOn w:val="Normal"/>
    <w:next w:val="Normal"/>
    <w:rsid w:val="0073750E"/>
    <w:pPr>
      <w:ind w:left="720" w:hanging="180"/>
    </w:pPr>
  </w:style>
  <w:style w:type="paragraph" w:styleId="Index5">
    <w:name w:val="index 5"/>
    <w:basedOn w:val="Normal"/>
    <w:next w:val="Normal"/>
    <w:rsid w:val="0073750E"/>
    <w:pPr>
      <w:ind w:left="900" w:hanging="180"/>
    </w:pPr>
  </w:style>
  <w:style w:type="paragraph" w:styleId="Index6">
    <w:name w:val="index 6"/>
    <w:basedOn w:val="Normal"/>
    <w:next w:val="Normal"/>
    <w:rsid w:val="0073750E"/>
    <w:pPr>
      <w:ind w:left="1080" w:hanging="180"/>
    </w:pPr>
  </w:style>
  <w:style w:type="paragraph" w:styleId="Index7">
    <w:name w:val="index 7"/>
    <w:basedOn w:val="Normal"/>
    <w:next w:val="Normal"/>
    <w:rsid w:val="0073750E"/>
    <w:pPr>
      <w:ind w:left="1260" w:hanging="180"/>
    </w:pPr>
  </w:style>
  <w:style w:type="paragraph" w:styleId="Index8">
    <w:name w:val="index 8"/>
    <w:basedOn w:val="Normal"/>
    <w:next w:val="Normal"/>
    <w:rsid w:val="0073750E"/>
    <w:pPr>
      <w:ind w:left="1440" w:hanging="180"/>
    </w:pPr>
  </w:style>
  <w:style w:type="paragraph" w:styleId="Index9">
    <w:name w:val="index 9"/>
    <w:basedOn w:val="Normal"/>
    <w:next w:val="Normal"/>
    <w:rsid w:val="0073750E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73750E"/>
    <w:rPr>
      <w:b/>
      <w:bCs/>
      <w:sz w:val="20"/>
      <w:szCs w:val="20"/>
    </w:rPr>
  </w:style>
  <w:style w:type="character" w:styleId="Lienhypertexte">
    <w:name w:val="Hyperlink"/>
    <w:rsid w:val="0073750E"/>
    <w:rPr>
      <w:color w:val="0000FF"/>
      <w:u w:val="single"/>
    </w:rPr>
  </w:style>
  <w:style w:type="character" w:styleId="Lienhypertextesuivivisit">
    <w:name w:val="FollowedHyperlink"/>
    <w:rsid w:val="0073750E"/>
    <w:rPr>
      <w:color w:val="800080"/>
      <w:u w:val="single"/>
    </w:rPr>
  </w:style>
  <w:style w:type="paragraph" w:styleId="Liste">
    <w:name w:val="List"/>
    <w:basedOn w:val="Normal"/>
    <w:rsid w:val="0073750E"/>
    <w:pPr>
      <w:ind w:left="283" w:hanging="283"/>
      <w:contextualSpacing/>
    </w:pPr>
  </w:style>
  <w:style w:type="paragraph" w:styleId="Liste2">
    <w:name w:val="List 2"/>
    <w:basedOn w:val="Normal"/>
    <w:rsid w:val="0073750E"/>
    <w:pPr>
      <w:ind w:left="566" w:hanging="283"/>
      <w:contextualSpacing/>
    </w:pPr>
  </w:style>
  <w:style w:type="paragraph" w:styleId="Liste3">
    <w:name w:val="List 3"/>
    <w:basedOn w:val="Normal"/>
    <w:rsid w:val="0073750E"/>
    <w:pPr>
      <w:ind w:left="849" w:hanging="283"/>
      <w:contextualSpacing/>
    </w:pPr>
  </w:style>
  <w:style w:type="paragraph" w:styleId="Liste4">
    <w:name w:val="List 4"/>
    <w:basedOn w:val="Normal"/>
    <w:rsid w:val="0073750E"/>
    <w:pPr>
      <w:ind w:left="1132" w:hanging="283"/>
      <w:contextualSpacing/>
    </w:pPr>
  </w:style>
  <w:style w:type="paragraph" w:styleId="Liste5">
    <w:name w:val="List 5"/>
    <w:basedOn w:val="Normal"/>
    <w:rsid w:val="0073750E"/>
    <w:pPr>
      <w:ind w:left="1415" w:hanging="283"/>
      <w:contextualSpacing/>
    </w:pPr>
  </w:style>
  <w:style w:type="paragraph" w:styleId="Listenumros">
    <w:name w:val="List Number"/>
    <w:basedOn w:val="Normal"/>
    <w:rsid w:val="0073750E"/>
    <w:pPr>
      <w:numPr>
        <w:numId w:val="4"/>
      </w:numPr>
      <w:contextualSpacing/>
    </w:pPr>
  </w:style>
  <w:style w:type="paragraph" w:styleId="Listenumros2">
    <w:name w:val="List Number 2"/>
    <w:basedOn w:val="Normal"/>
    <w:rsid w:val="0073750E"/>
    <w:pPr>
      <w:numPr>
        <w:numId w:val="5"/>
      </w:numPr>
      <w:contextualSpacing/>
    </w:pPr>
  </w:style>
  <w:style w:type="paragraph" w:styleId="Listenumros3">
    <w:name w:val="List Number 3"/>
    <w:basedOn w:val="Normal"/>
    <w:rsid w:val="0073750E"/>
    <w:pPr>
      <w:numPr>
        <w:numId w:val="6"/>
      </w:numPr>
      <w:contextualSpacing/>
    </w:pPr>
  </w:style>
  <w:style w:type="paragraph" w:styleId="Listenumros4">
    <w:name w:val="List Number 4"/>
    <w:basedOn w:val="Normal"/>
    <w:rsid w:val="0073750E"/>
    <w:pPr>
      <w:numPr>
        <w:numId w:val="7"/>
      </w:numPr>
      <w:contextualSpacing/>
    </w:pPr>
  </w:style>
  <w:style w:type="paragraph" w:styleId="Listenumros5">
    <w:name w:val="List Number 5"/>
    <w:basedOn w:val="Normal"/>
    <w:rsid w:val="0073750E"/>
    <w:pPr>
      <w:numPr>
        <w:numId w:val="8"/>
      </w:numPr>
      <w:contextualSpacing/>
    </w:pPr>
  </w:style>
  <w:style w:type="paragraph" w:styleId="Listepuces2">
    <w:name w:val="List Bullet 2"/>
    <w:basedOn w:val="Normal"/>
    <w:rsid w:val="0073750E"/>
    <w:pPr>
      <w:numPr>
        <w:numId w:val="10"/>
      </w:numPr>
      <w:contextualSpacing/>
    </w:pPr>
  </w:style>
  <w:style w:type="paragraph" w:styleId="Listepuces3">
    <w:name w:val="List Bullet 3"/>
    <w:basedOn w:val="Normal"/>
    <w:rsid w:val="0073750E"/>
    <w:pPr>
      <w:numPr>
        <w:numId w:val="11"/>
      </w:numPr>
      <w:contextualSpacing/>
    </w:pPr>
  </w:style>
  <w:style w:type="paragraph" w:styleId="Listepuces4">
    <w:name w:val="List Bullet 4"/>
    <w:basedOn w:val="Normal"/>
    <w:rsid w:val="0073750E"/>
    <w:pPr>
      <w:numPr>
        <w:numId w:val="12"/>
      </w:numPr>
      <w:contextualSpacing/>
    </w:pPr>
  </w:style>
  <w:style w:type="paragraph" w:styleId="Listepuces5">
    <w:name w:val="List Bullet 5"/>
    <w:basedOn w:val="Normal"/>
    <w:rsid w:val="0073750E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73750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3750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3750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3750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3750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3750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3750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3750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3750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3750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3750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3750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3750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3750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3750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3750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3750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3750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3750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3750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3750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3750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3750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3750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3750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3750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3750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3750E"/>
    <w:rPr>
      <w:sz w:val="16"/>
      <w:szCs w:val="16"/>
    </w:rPr>
  </w:style>
  <w:style w:type="paragraph" w:styleId="NormalWeb">
    <w:name w:val="Normal (Web)"/>
    <w:basedOn w:val="Normal"/>
    <w:rsid w:val="0073750E"/>
    <w:rPr>
      <w:rFonts w:ascii="Times New Roman" w:hAnsi="Times New Roman"/>
      <w:sz w:val="24"/>
    </w:rPr>
  </w:style>
  <w:style w:type="paragraph" w:styleId="Normalcentr">
    <w:name w:val="Block Text"/>
    <w:basedOn w:val="Normal"/>
    <w:rsid w:val="0073750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3750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73750E"/>
    <w:rPr>
      <w:rFonts w:ascii="Arial" w:hAnsi="Arial"/>
    </w:rPr>
  </w:style>
  <w:style w:type="paragraph" w:styleId="Notedefin">
    <w:name w:val="endnote text"/>
    <w:basedOn w:val="Normal"/>
    <w:link w:val="NotedefinCar"/>
    <w:rsid w:val="0073750E"/>
    <w:rPr>
      <w:sz w:val="20"/>
      <w:szCs w:val="20"/>
    </w:rPr>
  </w:style>
  <w:style w:type="character" w:customStyle="1" w:styleId="NotedefinCar">
    <w:name w:val="Note de fin Car"/>
    <w:link w:val="Notedefin"/>
    <w:rsid w:val="0073750E"/>
    <w:rPr>
      <w:rFonts w:ascii="Arial" w:hAnsi="Arial"/>
    </w:rPr>
  </w:style>
  <w:style w:type="character" w:styleId="Numrodeligne">
    <w:name w:val="line number"/>
    <w:rsid w:val="0073750E"/>
  </w:style>
  <w:style w:type="character" w:styleId="Numrodepage">
    <w:name w:val="page number"/>
    <w:rsid w:val="0073750E"/>
  </w:style>
  <w:style w:type="paragraph" w:styleId="Objetducommentaire">
    <w:name w:val="annotation subject"/>
    <w:basedOn w:val="Commentaire"/>
    <w:next w:val="Commentaire"/>
    <w:link w:val="ObjetducommentaireCar"/>
    <w:rsid w:val="0073750E"/>
    <w:rPr>
      <w:b/>
      <w:bCs/>
    </w:rPr>
  </w:style>
  <w:style w:type="character" w:customStyle="1" w:styleId="ObjetducommentaireCar">
    <w:name w:val="Objet du commentaire Car"/>
    <w:link w:val="Objetducommentaire"/>
    <w:rsid w:val="0073750E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3750E"/>
    <w:pPr>
      <w:ind w:left="708"/>
    </w:pPr>
  </w:style>
  <w:style w:type="paragraph" w:styleId="PrformatHTML">
    <w:name w:val="HTML Preformatted"/>
    <w:basedOn w:val="Normal"/>
    <w:link w:val="PrformatHTMLCar"/>
    <w:rsid w:val="0073750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3750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3750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3750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3750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3750E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73750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3750E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73750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3750E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73750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3750E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3750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3750E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73750E"/>
    <w:pPr>
      <w:ind w:left="708"/>
    </w:pPr>
  </w:style>
  <w:style w:type="paragraph" w:styleId="Salutations">
    <w:name w:val="Salutation"/>
    <w:basedOn w:val="Normal"/>
    <w:next w:val="Normal"/>
    <w:link w:val="SalutationsCar"/>
    <w:rsid w:val="0073750E"/>
  </w:style>
  <w:style w:type="character" w:customStyle="1" w:styleId="SalutationsCar">
    <w:name w:val="Salutations Car"/>
    <w:link w:val="Salutations"/>
    <w:rsid w:val="0073750E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73750E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73750E"/>
    <w:pPr>
      <w:ind w:left="4252"/>
    </w:pPr>
  </w:style>
  <w:style w:type="character" w:customStyle="1" w:styleId="SignatureCar">
    <w:name w:val="Signature Car"/>
    <w:link w:val="Signature"/>
    <w:rsid w:val="0073750E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73750E"/>
  </w:style>
  <w:style w:type="character" w:customStyle="1" w:styleId="SignaturelectroniqueCar">
    <w:name w:val="Signature électronique Car"/>
    <w:link w:val="Signaturelectronique"/>
    <w:rsid w:val="0073750E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73750E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73750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73750E"/>
    <w:pPr>
      <w:ind w:left="0"/>
    </w:pPr>
  </w:style>
  <w:style w:type="paragraph" w:styleId="Tabledesrfrencesjuridiques">
    <w:name w:val="table of authorities"/>
    <w:basedOn w:val="Normal"/>
    <w:next w:val="Normal"/>
    <w:rsid w:val="0073750E"/>
    <w:pPr>
      <w:ind w:left="180" w:hanging="180"/>
    </w:pPr>
  </w:style>
  <w:style w:type="table" w:styleId="Tableauclassique1">
    <w:name w:val="Table Classic 1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3750E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3750E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3750E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3750E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3750E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3750E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3750E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3750E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3750E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3750E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3750E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3750E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3750E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3750E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3750E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3750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3750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73750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3750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3750E"/>
    <w:rPr>
      <w:color w:val="808080"/>
    </w:rPr>
  </w:style>
  <w:style w:type="paragraph" w:styleId="Textedemacro">
    <w:name w:val="macro"/>
    <w:link w:val="TextedemacroCar"/>
    <w:rsid w:val="007375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3750E"/>
    <w:rPr>
      <w:rFonts w:ascii="Courier New" w:hAnsi="Courier New" w:cs="Courier New"/>
    </w:rPr>
  </w:style>
  <w:style w:type="table" w:styleId="Thmedutableau">
    <w:name w:val="Table Theme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73750E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3750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73750E"/>
  </w:style>
  <w:style w:type="character" w:customStyle="1" w:styleId="TitredenoteCar">
    <w:name w:val="Titre de note Car"/>
    <w:link w:val="Titredenote"/>
    <w:rsid w:val="0073750E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73750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3750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3750E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73750E"/>
    <w:pPr>
      <w:ind w:left="0"/>
    </w:pPr>
  </w:style>
  <w:style w:type="paragraph" w:styleId="TM2">
    <w:name w:val="toc 2"/>
    <w:basedOn w:val="Normal"/>
    <w:next w:val="Normal"/>
    <w:rsid w:val="0073750E"/>
    <w:pPr>
      <w:ind w:left="180"/>
    </w:pPr>
  </w:style>
  <w:style w:type="paragraph" w:styleId="TM3">
    <w:name w:val="toc 3"/>
    <w:basedOn w:val="Normal"/>
    <w:next w:val="Normal"/>
    <w:rsid w:val="0073750E"/>
    <w:pPr>
      <w:ind w:left="360"/>
    </w:pPr>
  </w:style>
  <w:style w:type="paragraph" w:styleId="TM4">
    <w:name w:val="toc 4"/>
    <w:basedOn w:val="Normal"/>
    <w:next w:val="Normal"/>
    <w:rsid w:val="0073750E"/>
    <w:pPr>
      <w:ind w:left="540"/>
    </w:pPr>
  </w:style>
  <w:style w:type="paragraph" w:styleId="TM5">
    <w:name w:val="toc 5"/>
    <w:basedOn w:val="Normal"/>
    <w:next w:val="Normal"/>
    <w:rsid w:val="0073750E"/>
    <w:pPr>
      <w:ind w:left="720"/>
    </w:pPr>
  </w:style>
  <w:style w:type="paragraph" w:styleId="TM6">
    <w:name w:val="toc 6"/>
    <w:basedOn w:val="Normal"/>
    <w:next w:val="Normal"/>
    <w:rsid w:val="0073750E"/>
    <w:pPr>
      <w:ind w:left="900"/>
    </w:pPr>
  </w:style>
  <w:style w:type="paragraph" w:styleId="TM7">
    <w:name w:val="toc 7"/>
    <w:basedOn w:val="Normal"/>
    <w:next w:val="Normal"/>
    <w:rsid w:val="0073750E"/>
    <w:pPr>
      <w:ind w:left="1080"/>
    </w:pPr>
  </w:style>
  <w:style w:type="paragraph" w:styleId="TM8">
    <w:name w:val="toc 8"/>
    <w:basedOn w:val="Normal"/>
    <w:next w:val="Normal"/>
    <w:rsid w:val="0073750E"/>
    <w:pPr>
      <w:ind w:left="1260"/>
    </w:pPr>
  </w:style>
  <w:style w:type="paragraph" w:styleId="TM9">
    <w:name w:val="toc 9"/>
    <w:basedOn w:val="Normal"/>
    <w:next w:val="Normal"/>
    <w:rsid w:val="0073750E"/>
    <w:pPr>
      <w:ind w:left="1440"/>
    </w:pPr>
  </w:style>
  <w:style w:type="table" w:styleId="Trameclaire-Accent1">
    <w:name w:val="Light Shading Accent 1"/>
    <w:basedOn w:val="TableauNormal"/>
    <w:uiPriority w:val="60"/>
    <w:rsid w:val="0073750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3750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3750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3750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3750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3750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3750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3750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3750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3750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3750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3750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3750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3750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3750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3750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3750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3750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3750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3750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3750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3BE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73750E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73750E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73750E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73750E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3750E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numbering" w:styleId="111111">
    <w:name w:val="Outline List 2"/>
    <w:basedOn w:val="Aucuneliste"/>
    <w:rsid w:val="0073750E"/>
    <w:pPr>
      <w:numPr>
        <w:numId w:val="17"/>
      </w:numPr>
    </w:pPr>
  </w:style>
  <w:style w:type="numbering" w:styleId="1ai">
    <w:name w:val="Outline List 1"/>
    <w:basedOn w:val="Aucuneliste"/>
    <w:rsid w:val="0073750E"/>
    <w:pPr>
      <w:numPr>
        <w:numId w:val="18"/>
      </w:numPr>
    </w:pPr>
  </w:style>
  <w:style w:type="character" w:styleId="Accentuation">
    <w:name w:val="Emphasis"/>
    <w:qFormat/>
    <w:rsid w:val="0073750E"/>
    <w:rPr>
      <w:i/>
      <w:iCs/>
    </w:rPr>
  </w:style>
  <w:style w:type="character" w:styleId="AcronymeHTML">
    <w:name w:val="HTML Acronym"/>
    <w:rsid w:val="0073750E"/>
  </w:style>
  <w:style w:type="paragraph" w:styleId="Adressedestinataire">
    <w:name w:val="envelope address"/>
    <w:basedOn w:val="Normal"/>
    <w:rsid w:val="0073750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73750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3750E"/>
    <w:rPr>
      <w:i/>
      <w:iCs/>
    </w:rPr>
  </w:style>
  <w:style w:type="character" w:customStyle="1" w:styleId="AdresseHTMLCar">
    <w:name w:val="Adresse HTML Car"/>
    <w:link w:val="AdresseHTML"/>
    <w:rsid w:val="0073750E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73750E"/>
    <w:rPr>
      <w:vertAlign w:val="superscript"/>
    </w:rPr>
  </w:style>
  <w:style w:type="character" w:styleId="Appelnotedebasdep">
    <w:name w:val="footnote reference"/>
    <w:rsid w:val="0073750E"/>
    <w:rPr>
      <w:vertAlign w:val="superscript"/>
    </w:rPr>
  </w:style>
  <w:style w:type="character" w:customStyle="1" w:styleId="Titre5Car">
    <w:name w:val="Titre 5 Car"/>
    <w:link w:val="Titre5"/>
    <w:semiHidden/>
    <w:rsid w:val="0073750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73750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73750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73750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73750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73750E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3750E"/>
  </w:style>
  <w:style w:type="paragraph" w:styleId="Citation">
    <w:name w:val="Quote"/>
    <w:basedOn w:val="Normal"/>
    <w:next w:val="Normal"/>
    <w:link w:val="CitationCar"/>
    <w:uiPriority w:val="29"/>
    <w:qFormat/>
    <w:rsid w:val="0073750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3750E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73750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75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3750E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73750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3750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3750E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3750E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3750E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3750E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3750E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3750E"/>
    <w:rPr>
      <w:sz w:val="20"/>
      <w:szCs w:val="20"/>
    </w:rPr>
  </w:style>
  <w:style w:type="character" w:customStyle="1" w:styleId="CommentaireCar">
    <w:name w:val="Commentaire Car"/>
    <w:link w:val="Commentaire"/>
    <w:rsid w:val="0073750E"/>
    <w:rPr>
      <w:rFonts w:ascii="Arial" w:hAnsi="Arial"/>
    </w:rPr>
  </w:style>
  <w:style w:type="paragraph" w:styleId="Corpsdetexte">
    <w:name w:val="Body Text"/>
    <w:basedOn w:val="Normal"/>
    <w:link w:val="CorpsdetexteCar"/>
    <w:rsid w:val="0073750E"/>
    <w:pPr>
      <w:spacing w:after="120"/>
    </w:pPr>
  </w:style>
  <w:style w:type="character" w:customStyle="1" w:styleId="CorpsdetexteCar">
    <w:name w:val="Corps de texte Car"/>
    <w:link w:val="Corpsdetexte"/>
    <w:rsid w:val="0073750E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73750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3750E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73750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3750E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73750E"/>
  </w:style>
  <w:style w:type="character" w:customStyle="1" w:styleId="DateCar">
    <w:name w:val="Date Car"/>
    <w:link w:val="Date"/>
    <w:rsid w:val="0073750E"/>
    <w:rPr>
      <w:rFonts w:ascii="Arial" w:hAnsi="Arial"/>
      <w:sz w:val="18"/>
      <w:szCs w:val="24"/>
    </w:rPr>
  </w:style>
  <w:style w:type="character" w:styleId="DfinitionHTML">
    <w:name w:val="HTML Definition"/>
    <w:rsid w:val="0073750E"/>
    <w:rPr>
      <w:i/>
      <w:iCs/>
    </w:rPr>
  </w:style>
  <w:style w:type="table" w:styleId="Effetsdetableau3D1">
    <w:name w:val="Table 3D effects 1"/>
    <w:basedOn w:val="TableauNormal"/>
    <w:rsid w:val="0073750E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3750E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3750E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3750E"/>
    <w:rPr>
      <w:b/>
      <w:bCs/>
    </w:rPr>
  </w:style>
  <w:style w:type="character" w:styleId="Emphaseintense">
    <w:name w:val="Intense Emphasis"/>
    <w:uiPriority w:val="21"/>
    <w:qFormat/>
    <w:rsid w:val="0073750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3750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375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73750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3750E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73750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3750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3750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3750E"/>
    <w:pPr>
      <w:ind w:left="4252"/>
    </w:pPr>
  </w:style>
  <w:style w:type="character" w:customStyle="1" w:styleId="FormuledepolitesseCar">
    <w:name w:val="Formule de politesse Car"/>
    <w:link w:val="Formuledepolitesse"/>
    <w:rsid w:val="0073750E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73750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3750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3750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3750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3750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3750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3750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3750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3750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3750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3750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3750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3750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3750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3750E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3750E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3750E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3750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3750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3750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3750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3750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3750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3750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3750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3750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3750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3750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3750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3750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3750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3750E"/>
    <w:pPr>
      <w:ind w:left="180" w:hanging="180"/>
    </w:pPr>
  </w:style>
  <w:style w:type="paragraph" w:styleId="Index2">
    <w:name w:val="index 2"/>
    <w:basedOn w:val="Normal"/>
    <w:next w:val="Normal"/>
    <w:rsid w:val="0073750E"/>
    <w:pPr>
      <w:ind w:left="360" w:hanging="180"/>
    </w:pPr>
  </w:style>
  <w:style w:type="paragraph" w:styleId="Index3">
    <w:name w:val="index 3"/>
    <w:basedOn w:val="Normal"/>
    <w:next w:val="Normal"/>
    <w:rsid w:val="0073750E"/>
    <w:pPr>
      <w:ind w:left="540" w:hanging="180"/>
    </w:pPr>
  </w:style>
  <w:style w:type="paragraph" w:styleId="Index4">
    <w:name w:val="index 4"/>
    <w:basedOn w:val="Normal"/>
    <w:next w:val="Normal"/>
    <w:rsid w:val="0073750E"/>
    <w:pPr>
      <w:ind w:left="720" w:hanging="180"/>
    </w:pPr>
  </w:style>
  <w:style w:type="paragraph" w:styleId="Index5">
    <w:name w:val="index 5"/>
    <w:basedOn w:val="Normal"/>
    <w:next w:val="Normal"/>
    <w:rsid w:val="0073750E"/>
    <w:pPr>
      <w:ind w:left="900" w:hanging="180"/>
    </w:pPr>
  </w:style>
  <w:style w:type="paragraph" w:styleId="Index6">
    <w:name w:val="index 6"/>
    <w:basedOn w:val="Normal"/>
    <w:next w:val="Normal"/>
    <w:rsid w:val="0073750E"/>
    <w:pPr>
      <w:ind w:left="1080" w:hanging="180"/>
    </w:pPr>
  </w:style>
  <w:style w:type="paragraph" w:styleId="Index7">
    <w:name w:val="index 7"/>
    <w:basedOn w:val="Normal"/>
    <w:next w:val="Normal"/>
    <w:rsid w:val="0073750E"/>
    <w:pPr>
      <w:ind w:left="1260" w:hanging="180"/>
    </w:pPr>
  </w:style>
  <w:style w:type="paragraph" w:styleId="Index8">
    <w:name w:val="index 8"/>
    <w:basedOn w:val="Normal"/>
    <w:next w:val="Normal"/>
    <w:rsid w:val="0073750E"/>
    <w:pPr>
      <w:ind w:left="1440" w:hanging="180"/>
    </w:pPr>
  </w:style>
  <w:style w:type="paragraph" w:styleId="Index9">
    <w:name w:val="index 9"/>
    <w:basedOn w:val="Normal"/>
    <w:next w:val="Normal"/>
    <w:rsid w:val="0073750E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73750E"/>
    <w:rPr>
      <w:b/>
      <w:bCs/>
      <w:sz w:val="20"/>
      <w:szCs w:val="20"/>
    </w:rPr>
  </w:style>
  <w:style w:type="character" w:styleId="Lienhypertexte">
    <w:name w:val="Hyperlink"/>
    <w:rsid w:val="0073750E"/>
    <w:rPr>
      <w:color w:val="0000FF"/>
      <w:u w:val="single"/>
    </w:rPr>
  </w:style>
  <w:style w:type="character" w:styleId="Lienhypertextesuivivisit">
    <w:name w:val="FollowedHyperlink"/>
    <w:rsid w:val="0073750E"/>
    <w:rPr>
      <w:color w:val="800080"/>
      <w:u w:val="single"/>
    </w:rPr>
  </w:style>
  <w:style w:type="paragraph" w:styleId="Liste">
    <w:name w:val="List"/>
    <w:basedOn w:val="Normal"/>
    <w:rsid w:val="0073750E"/>
    <w:pPr>
      <w:ind w:left="283" w:hanging="283"/>
      <w:contextualSpacing/>
    </w:pPr>
  </w:style>
  <w:style w:type="paragraph" w:styleId="Liste2">
    <w:name w:val="List 2"/>
    <w:basedOn w:val="Normal"/>
    <w:rsid w:val="0073750E"/>
    <w:pPr>
      <w:ind w:left="566" w:hanging="283"/>
      <w:contextualSpacing/>
    </w:pPr>
  </w:style>
  <w:style w:type="paragraph" w:styleId="Liste3">
    <w:name w:val="List 3"/>
    <w:basedOn w:val="Normal"/>
    <w:rsid w:val="0073750E"/>
    <w:pPr>
      <w:ind w:left="849" w:hanging="283"/>
      <w:contextualSpacing/>
    </w:pPr>
  </w:style>
  <w:style w:type="paragraph" w:styleId="Liste4">
    <w:name w:val="List 4"/>
    <w:basedOn w:val="Normal"/>
    <w:rsid w:val="0073750E"/>
    <w:pPr>
      <w:ind w:left="1132" w:hanging="283"/>
      <w:contextualSpacing/>
    </w:pPr>
  </w:style>
  <w:style w:type="paragraph" w:styleId="Liste5">
    <w:name w:val="List 5"/>
    <w:basedOn w:val="Normal"/>
    <w:rsid w:val="0073750E"/>
    <w:pPr>
      <w:ind w:left="1415" w:hanging="283"/>
      <w:contextualSpacing/>
    </w:pPr>
  </w:style>
  <w:style w:type="paragraph" w:styleId="Listenumros">
    <w:name w:val="List Number"/>
    <w:basedOn w:val="Normal"/>
    <w:rsid w:val="0073750E"/>
    <w:pPr>
      <w:numPr>
        <w:numId w:val="4"/>
      </w:numPr>
      <w:contextualSpacing/>
    </w:pPr>
  </w:style>
  <w:style w:type="paragraph" w:styleId="Listenumros2">
    <w:name w:val="List Number 2"/>
    <w:basedOn w:val="Normal"/>
    <w:rsid w:val="0073750E"/>
    <w:pPr>
      <w:numPr>
        <w:numId w:val="5"/>
      </w:numPr>
      <w:contextualSpacing/>
    </w:pPr>
  </w:style>
  <w:style w:type="paragraph" w:styleId="Listenumros3">
    <w:name w:val="List Number 3"/>
    <w:basedOn w:val="Normal"/>
    <w:rsid w:val="0073750E"/>
    <w:pPr>
      <w:numPr>
        <w:numId w:val="6"/>
      </w:numPr>
      <w:contextualSpacing/>
    </w:pPr>
  </w:style>
  <w:style w:type="paragraph" w:styleId="Listenumros4">
    <w:name w:val="List Number 4"/>
    <w:basedOn w:val="Normal"/>
    <w:rsid w:val="0073750E"/>
    <w:pPr>
      <w:numPr>
        <w:numId w:val="7"/>
      </w:numPr>
      <w:contextualSpacing/>
    </w:pPr>
  </w:style>
  <w:style w:type="paragraph" w:styleId="Listenumros5">
    <w:name w:val="List Number 5"/>
    <w:basedOn w:val="Normal"/>
    <w:rsid w:val="0073750E"/>
    <w:pPr>
      <w:numPr>
        <w:numId w:val="8"/>
      </w:numPr>
      <w:contextualSpacing/>
    </w:pPr>
  </w:style>
  <w:style w:type="paragraph" w:styleId="Listepuces2">
    <w:name w:val="List Bullet 2"/>
    <w:basedOn w:val="Normal"/>
    <w:rsid w:val="0073750E"/>
    <w:pPr>
      <w:numPr>
        <w:numId w:val="10"/>
      </w:numPr>
      <w:contextualSpacing/>
    </w:pPr>
  </w:style>
  <w:style w:type="paragraph" w:styleId="Listepuces3">
    <w:name w:val="List Bullet 3"/>
    <w:basedOn w:val="Normal"/>
    <w:rsid w:val="0073750E"/>
    <w:pPr>
      <w:numPr>
        <w:numId w:val="11"/>
      </w:numPr>
      <w:contextualSpacing/>
    </w:pPr>
  </w:style>
  <w:style w:type="paragraph" w:styleId="Listepuces4">
    <w:name w:val="List Bullet 4"/>
    <w:basedOn w:val="Normal"/>
    <w:rsid w:val="0073750E"/>
    <w:pPr>
      <w:numPr>
        <w:numId w:val="12"/>
      </w:numPr>
      <w:contextualSpacing/>
    </w:pPr>
  </w:style>
  <w:style w:type="paragraph" w:styleId="Listepuces5">
    <w:name w:val="List Bullet 5"/>
    <w:basedOn w:val="Normal"/>
    <w:rsid w:val="0073750E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73750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3750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3750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3750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3750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3750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3750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3750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3750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3750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3750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3750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3750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3750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3750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3750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3750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3750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3750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3750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3750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3750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3750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3750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3750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3750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37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3750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3750E"/>
    <w:rPr>
      <w:sz w:val="16"/>
      <w:szCs w:val="16"/>
    </w:rPr>
  </w:style>
  <w:style w:type="paragraph" w:styleId="NormalWeb">
    <w:name w:val="Normal (Web)"/>
    <w:basedOn w:val="Normal"/>
    <w:rsid w:val="0073750E"/>
    <w:rPr>
      <w:rFonts w:ascii="Times New Roman" w:hAnsi="Times New Roman"/>
      <w:sz w:val="24"/>
    </w:rPr>
  </w:style>
  <w:style w:type="paragraph" w:styleId="Normalcentr">
    <w:name w:val="Block Text"/>
    <w:basedOn w:val="Normal"/>
    <w:rsid w:val="0073750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3750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73750E"/>
    <w:rPr>
      <w:rFonts w:ascii="Arial" w:hAnsi="Arial"/>
    </w:rPr>
  </w:style>
  <w:style w:type="paragraph" w:styleId="Notedefin">
    <w:name w:val="endnote text"/>
    <w:basedOn w:val="Normal"/>
    <w:link w:val="NotedefinCar"/>
    <w:rsid w:val="0073750E"/>
    <w:rPr>
      <w:sz w:val="20"/>
      <w:szCs w:val="20"/>
    </w:rPr>
  </w:style>
  <w:style w:type="character" w:customStyle="1" w:styleId="NotedefinCar">
    <w:name w:val="Note de fin Car"/>
    <w:link w:val="Notedefin"/>
    <w:rsid w:val="0073750E"/>
    <w:rPr>
      <w:rFonts w:ascii="Arial" w:hAnsi="Arial"/>
    </w:rPr>
  </w:style>
  <w:style w:type="character" w:styleId="Numrodeligne">
    <w:name w:val="line number"/>
    <w:rsid w:val="0073750E"/>
  </w:style>
  <w:style w:type="character" w:styleId="Numrodepage">
    <w:name w:val="page number"/>
    <w:rsid w:val="0073750E"/>
  </w:style>
  <w:style w:type="paragraph" w:styleId="Objetducommentaire">
    <w:name w:val="annotation subject"/>
    <w:basedOn w:val="Commentaire"/>
    <w:next w:val="Commentaire"/>
    <w:link w:val="ObjetducommentaireCar"/>
    <w:rsid w:val="0073750E"/>
    <w:rPr>
      <w:b/>
      <w:bCs/>
    </w:rPr>
  </w:style>
  <w:style w:type="character" w:customStyle="1" w:styleId="ObjetducommentaireCar">
    <w:name w:val="Objet du commentaire Car"/>
    <w:link w:val="Objetducommentaire"/>
    <w:rsid w:val="0073750E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3750E"/>
    <w:pPr>
      <w:ind w:left="708"/>
    </w:pPr>
  </w:style>
  <w:style w:type="paragraph" w:styleId="PrformatHTML">
    <w:name w:val="HTML Preformatted"/>
    <w:basedOn w:val="Normal"/>
    <w:link w:val="PrformatHTMLCar"/>
    <w:rsid w:val="0073750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3750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3750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3750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3750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3750E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73750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3750E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73750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3750E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73750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3750E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3750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3750E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73750E"/>
    <w:pPr>
      <w:ind w:left="708"/>
    </w:pPr>
  </w:style>
  <w:style w:type="paragraph" w:styleId="Salutations">
    <w:name w:val="Salutation"/>
    <w:basedOn w:val="Normal"/>
    <w:next w:val="Normal"/>
    <w:link w:val="SalutationsCar"/>
    <w:rsid w:val="0073750E"/>
  </w:style>
  <w:style w:type="character" w:customStyle="1" w:styleId="SalutationsCar">
    <w:name w:val="Salutations Car"/>
    <w:link w:val="Salutations"/>
    <w:rsid w:val="0073750E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73750E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73750E"/>
    <w:pPr>
      <w:ind w:left="4252"/>
    </w:pPr>
  </w:style>
  <w:style w:type="character" w:customStyle="1" w:styleId="SignatureCar">
    <w:name w:val="Signature Car"/>
    <w:link w:val="Signature"/>
    <w:rsid w:val="0073750E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73750E"/>
  </w:style>
  <w:style w:type="character" w:customStyle="1" w:styleId="SignaturelectroniqueCar">
    <w:name w:val="Signature électronique Car"/>
    <w:link w:val="Signaturelectronique"/>
    <w:rsid w:val="0073750E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73750E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73750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73750E"/>
    <w:pPr>
      <w:ind w:left="0"/>
    </w:pPr>
  </w:style>
  <w:style w:type="paragraph" w:styleId="Tabledesrfrencesjuridiques">
    <w:name w:val="table of authorities"/>
    <w:basedOn w:val="Normal"/>
    <w:next w:val="Normal"/>
    <w:rsid w:val="0073750E"/>
    <w:pPr>
      <w:ind w:left="180" w:hanging="180"/>
    </w:pPr>
  </w:style>
  <w:style w:type="table" w:styleId="Tableauclassique1">
    <w:name w:val="Table Classic 1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3750E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3750E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3750E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3750E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3750E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3750E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3750E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3750E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3750E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3750E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3750E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3750E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3750E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3750E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3750E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3750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3750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73750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3750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3750E"/>
    <w:rPr>
      <w:color w:val="808080"/>
    </w:rPr>
  </w:style>
  <w:style w:type="paragraph" w:styleId="Textedemacro">
    <w:name w:val="macro"/>
    <w:link w:val="TextedemacroCar"/>
    <w:rsid w:val="007375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3750E"/>
    <w:rPr>
      <w:rFonts w:ascii="Courier New" w:hAnsi="Courier New" w:cs="Courier New"/>
    </w:rPr>
  </w:style>
  <w:style w:type="table" w:styleId="Thmedutableau">
    <w:name w:val="Table Theme"/>
    <w:basedOn w:val="TableauNormal"/>
    <w:rsid w:val="0073750E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73750E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3750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73750E"/>
  </w:style>
  <w:style w:type="character" w:customStyle="1" w:styleId="TitredenoteCar">
    <w:name w:val="Titre de note Car"/>
    <w:link w:val="Titredenote"/>
    <w:rsid w:val="0073750E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73750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3750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3750E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73750E"/>
    <w:pPr>
      <w:ind w:left="0"/>
    </w:pPr>
  </w:style>
  <w:style w:type="paragraph" w:styleId="TM2">
    <w:name w:val="toc 2"/>
    <w:basedOn w:val="Normal"/>
    <w:next w:val="Normal"/>
    <w:rsid w:val="0073750E"/>
    <w:pPr>
      <w:ind w:left="180"/>
    </w:pPr>
  </w:style>
  <w:style w:type="paragraph" w:styleId="TM3">
    <w:name w:val="toc 3"/>
    <w:basedOn w:val="Normal"/>
    <w:next w:val="Normal"/>
    <w:rsid w:val="0073750E"/>
    <w:pPr>
      <w:ind w:left="360"/>
    </w:pPr>
  </w:style>
  <w:style w:type="paragraph" w:styleId="TM4">
    <w:name w:val="toc 4"/>
    <w:basedOn w:val="Normal"/>
    <w:next w:val="Normal"/>
    <w:rsid w:val="0073750E"/>
    <w:pPr>
      <w:ind w:left="540"/>
    </w:pPr>
  </w:style>
  <w:style w:type="paragraph" w:styleId="TM5">
    <w:name w:val="toc 5"/>
    <w:basedOn w:val="Normal"/>
    <w:next w:val="Normal"/>
    <w:rsid w:val="0073750E"/>
    <w:pPr>
      <w:ind w:left="720"/>
    </w:pPr>
  </w:style>
  <w:style w:type="paragraph" w:styleId="TM6">
    <w:name w:val="toc 6"/>
    <w:basedOn w:val="Normal"/>
    <w:next w:val="Normal"/>
    <w:rsid w:val="0073750E"/>
    <w:pPr>
      <w:ind w:left="900"/>
    </w:pPr>
  </w:style>
  <w:style w:type="paragraph" w:styleId="TM7">
    <w:name w:val="toc 7"/>
    <w:basedOn w:val="Normal"/>
    <w:next w:val="Normal"/>
    <w:rsid w:val="0073750E"/>
    <w:pPr>
      <w:ind w:left="1080"/>
    </w:pPr>
  </w:style>
  <w:style w:type="paragraph" w:styleId="TM8">
    <w:name w:val="toc 8"/>
    <w:basedOn w:val="Normal"/>
    <w:next w:val="Normal"/>
    <w:rsid w:val="0073750E"/>
    <w:pPr>
      <w:ind w:left="1260"/>
    </w:pPr>
  </w:style>
  <w:style w:type="paragraph" w:styleId="TM9">
    <w:name w:val="toc 9"/>
    <w:basedOn w:val="Normal"/>
    <w:next w:val="Normal"/>
    <w:rsid w:val="0073750E"/>
    <w:pPr>
      <w:ind w:left="1440"/>
    </w:pPr>
  </w:style>
  <w:style w:type="table" w:styleId="Trameclaire-Accent1">
    <w:name w:val="Light Shading Accent 1"/>
    <w:basedOn w:val="TableauNormal"/>
    <w:uiPriority w:val="60"/>
    <w:rsid w:val="0073750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3750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3750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3750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3750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3750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3750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3750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3750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3750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3750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3750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3750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3750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3750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3750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3750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3750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3750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3750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3750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375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Mod&#232;leFicheTes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ModèleFicheTest.dot</Template>
  <TotalTime>0</TotalTime>
  <Pages>3</Pages>
  <Words>1148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Qualification opérationnelle du programme e-Learning REF de LABO PHARMA</vt:lpstr>
    </vt:vector>
  </TitlesOfParts>
  <Company>SUNNIKAN Consulting</Company>
  <LinksUpToDate>false</LinksUpToDate>
  <CharactersWithSpaces>7453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Qualification opérationnelle du programme e-Learning REF de LABO PHARMA</dc:title>
  <dc:subject/>
  <dc:creator>SUNNIKAN Consulting</dc:creator>
  <cp:keywords/>
  <dc:description/>
  <cp:lastModifiedBy>Pierre JOUBERT</cp:lastModifiedBy>
  <cp:revision>2</cp:revision>
  <cp:lastPrinted>2008-03-07T09:04:00Z</cp:lastPrinted>
  <dcterms:created xsi:type="dcterms:W3CDTF">2012-08-30T09:25:00Z</dcterms:created>
  <dcterms:modified xsi:type="dcterms:W3CDTF">2012-08-30T09:25:00Z</dcterms:modified>
</cp:coreProperties>
</file>