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F0124" w:rsidTr="001C308F">
        <w:tc>
          <w:tcPr>
            <w:tcW w:w="5000" w:type="pct"/>
            <w:shd w:val="clear" w:color="auto" w:fill="auto"/>
          </w:tcPr>
          <w:p w:rsidR="00EF0124" w:rsidRDefault="00EF0124" w:rsidP="001C308F">
            <w:pPr>
              <w:ind w:left="0"/>
            </w:pPr>
            <w:bookmarkStart w:id="0" w:name="_GoBack"/>
            <w:bookmarkEnd w:id="0"/>
          </w:p>
          <w:p w:rsidR="00EF0124" w:rsidRDefault="00EF0124" w:rsidP="001C308F">
            <w:pPr>
              <w:ind w:left="0"/>
            </w:pPr>
            <w:r>
              <w:t>Titre de la formation :</w:t>
            </w:r>
          </w:p>
          <w:p w:rsidR="00EF0124" w:rsidRDefault="00EF0124" w:rsidP="001C308F">
            <w:pPr>
              <w:ind w:left="0"/>
            </w:pPr>
            <w:r>
              <w:t>Référence de la formation :</w:t>
            </w:r>
          </w:p>
          <w:p w:rsidR="00EF0124" w:rsidRDefault="00EF0124" w:rsidP="001C308F">
            <w:pPr>
              <w:ind w:left="0"/>
            </w:pPr>
          </w:p>
        </w:tc>
      </w:tr>
    </w:tbl>
    <w:p w:rsidR="00EF0124" w:rsidRDefault="00EF0124" w:rsidP="00EF0124"/>
    <w:p w:rsidR="00EF0124" w:rsidRDefault="00EF0124" w:rsidP="00EF0124">
      <w:pPr>
        <w:pStyle w:val="Titre1"/>
      </w:pPr>
      <w:r>
        <w:t>But du test</w:t>
      </w:r>
    </w:p>
    <w:p w:rsidR="00652F18" w:rsidRDefault="00EF0124" w:rsidP="00EF0124">
      <w:r>
        <w:t>Ce test à pour but de valider l</w:t>
      </w:r>
      <w:r w:rsidR="00652F18">
        <w:t>a configuration et le paramétrage du serveur destiné à l'hébergement d'un programme de formation e-Learning.</w:t>
      </w:r>
    </w:p>
    <w:p w:rsidR="00EF0124" w:rsidRDefault="00EF0124" w:rsidP="00EF0124">
      <w:r>
        <w:t xml:space="preserve">En cas de non-conformité constatée : </w:t>
      </w:r>
    </w:p>
    <w:p w:rsidR="008B5418" w:rsidRDefault="00354B70" w:rsidP="00EF0124">
      <w:pPr>
        <w:pStyle w:val="B1"/>
      </w:pPr>
      <w:r>
        <w:t>r</w:t>
      </w:r>
      <w:r w:rsidR="00EF0124">
        <w:t>emplir une Fiche d'Anomalie / Demande de modification conformément à la procédure</w:t>
      </w:r>
      <w:r w:rsidR="00527B59">
        <w:t xml:space="preserve"> :</w:t>
      </w:r>
    </w:p>
    <w:p w:rsidR="00EF0124" w:rsidRDefault="008B5418" w:rsidP="008B5418">
      <w:pPr>
        <w:pStyle w:val="B2"/>
      </w:pPr>
      <w:r>
        <w:t xml:space="preserve">SOP_eLea_04 </w:t>
      </w:r>
      <w:r w:rsidR="00EF0124">
        <w:t>"Exploitation"</w:t>
      </w:r>
    </w:p>
    <w:p w:rsidR="00EF0124" w:rsidRDefault="00EF0124" w:rsidP="00EF0124">
      <w:pPr>
        <w:pStyle w:val="B1"/>
      </w:pPr>
      <w:r>
        <w:t xml:space="preserve">noter sur cette fiche de qualification </w:t>
      </w:r>
      <w:r w:rsidR="00652F18">
        <w:t>d'installation</w:t>
      </w:r>
      <w:r>
        <w:t xml:space="preserve"> que le système n'est pas validé</w:t>
      </w:r>
    </w:p>
    <w:p w:rsidR="00EF0124" w:rsidRDefault="00EF0124" w:rsidP="00EF0124">
      <w:pPr>
        <w:pStyle w:val="Titre2"/>
      </w:pPr>
      <w:r>
        <w:t>Pré-requis</w:t>
      </w:r>
    </w:p>
    <w:p w:rsidR="00EF0124" w:rsidRDefault="00652F18" w:rsidP="00652F18">
      <w:r>
        <w:t>aucun</w:t>
      </w:r>
    </w:p>
    <w:p w:rsidR="00354B70" w:rsidRDefault="00354B70" w:rsidP="00354B70">
      <w:pPr>
        <w:pStyle w:val="Titre2"/>
      </w:pPr>
      <w:r>
        <w:t>Méthodologie de test</w:t>
      </w:r>
    </w:p>
    <w:p w:rsidR="00354B70" w:rsidRDefault="00354B70" w:rsidP="00354B70">
      <w:r>
        <w:t>La méthodologie de test est décrite dans le Plan et Protocole de Validation.</w:t>
      </w:r>
    </w:p>
    <w:p w:rsidR="00FF4BE7" w:rsidRDefault="00354B70" w:rsidP="00497475">
      <w:pPr>
        <w:pStyle w:val="Titre2"/>
      </w:pPr>
      <w:r>
        <w:t xml:space="preserve">Identification </w:t>
      </w:r>
      <w:r w:rsidR="00BE2A60">
        <w:t>Testeurs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0124" w:rsidTr="001C308F">
        <w:tc>
          <w:tcPr>
            <w:tcW w:w="2500" w:type="pct"/>
            <w:shd w:val="clear" w:color="auto" w:fill="auto"/>
          </w:tcPr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 xml:space="preserve">Initiales testeur : </w:t>
            </w:r>
          </w:p>
          <w:p w:rsidR="00EF0124" w:rsidRDefault="00EF0124" w:rsidP="001C308F">
            <w:pPr>
              <w:ind w:left="0"/>
            </w:pPr>
            <w:r>
              <w:t xml:space="preserve">Nom du testeur : </w:t>
            </w:r>
          </w:p>
          <w:p w:rsidR="00EF0124" w:rsidRDefault="00EF0124" w:rsidP="001C308F">
            <w:pPr>
              <w:ind w:left="0"/>
            </w:pPr>
            <w:r>
              <w:t>Titre du testeur :</w:t>
            </w:r>
          </w:p>
          <w:p w:rsidR="0036036C" w:rsidRDefault="0036036C" w:rsidP="001C308F">
            <w:pPr>
              <w:ind w:left="0"/>
            </w:pPr>
            <w:r>
              <w:t>Poste utilisé :</w:t>
            </w:r>
          </w:p>
          <w:p w:rsidR="00EF0124" w:rsidRDefault="00EF0124" w:rsidP="001C308F">
            <w:pPr>
              <w:ind w:left="0"/>
            </w:pPr>
            <w: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>Test exécuté le : __/__/____</w:t>
            </w:r>
          </w:p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>Signature :</w:t>
            </w:r>
          </w:p>
          <w:p w:rsidR="00EF0124" w:rsidRDefault="00EF0124" w:rsidP="001C308F">
            <w:pPr>
              <w:ind w:left="0"/>
            </w:pPr>
          </w:p>
        </w:tc>
      </w:tr>
    </w:tbl>
    <w:p w:rsidR="00EF0124" w:rsidRDefault="00EF0124" w:rsidP="00EF01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0124" w:rsidTr="001C308F">
        <w:tc>
          <w:tcPr>
            <w:tcW w:w="2500" w:type="pct"/>
            <w:shd w:val="clear" w:color="auto" w:fill="auto"/>
          </w:tcPr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 xml:space="preserve">Initiales testeur : </w:t>
            </w:r>
          </w:p>
          <w:p w:rsidR="00EF0124" w:rsidRDefault="00EF0124" w:rsidP="001C308F">
            <w:pPr>
              <w:ind w:left="0"/>
            </w:pPr>
            <w:r>
              <w:t xml:space="preserve">Nom du testeur : </w:t>
            </w:r>
          </w:p>
          <w:p w:rsidR="00EF0124" w:rsidRDefault="00EF0124" w:rsidP="001C308F">
            <w:pPr>
              <w:ind w:left="0"/>
            </w:pPr>
            <w:r>
              <w:t>Titre du testeur :</w:t>
            </w:r>
          </w:p>
          <w:p w:rsidR="0036036C" w:rsidRDefault="0036036C" w:rsidP="001C308F">
            <w:pPr>
              <w:ind w:left="0"/>
            </w:pPr>
            <w:r>
              <w:t>Poste utilisé :</w:t>
            </w:r>
          </w:p>
          <w:p w:rsidR="00EF0124" w:rsidRDefault="00EF0124" w:rsidP="001C308F">
            <w:pPr>
              <w:ind w:left="0"/>
            </w:pPr>
            <w: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>Test exécuté le : __/__/____</w:t>
            </w:r>
          </w:p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>Signature :</w:t>
            </w:r>
          </w:p>
          <w:p w:rsidR="00EF0124" w:rsidRDefault="00EF0124" w:rsidP="001C308F">
            <w:pPr>
              <w:ind w:left="0"/>
            </w:pPr>
          </w:p>
        </w:tc>
      </w:tr>
    </w:tbl>
    <w:p w:rsidR="00EF0124" w:rsidRDefault="00EF0124" w:rsidP="00EF01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0124" w:rsidTr="001C308F">
        <w:tc>
          <w:tcPr>
            <w:tcW w:w="2500" w:type="pct"/>
            <w:shd w:val="clear" w:color="auto" w:fill="auto"/>
          </w:tcPr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 xml:space="preserve">Initiales testeur : </w:t>
            </w:r>
          </w:p>
          <w:p w:rsidR="00EF0124" w:rsidRDefault="00EF0124" w:rsidP="001C308F">
            <w:pPr>
              <w:ind w:left="0"/>
            </w:pPr>
            <w:r>
              <w:t xml:space="preserve">Nom du testeur : </w:t>
            </w:r>
          </w:p>
          <w:p w:rsidR="00EF0124" w:rsidRDefault="00EF0124" w:rsidP="001C308F">
            <w:pPr>
              <w:ind w:left="0"/>
            </w:pPr>
            <w:r>
              <w:t>Titre du testeur :</w:t>
            </w:r>
          </w:p>
          <w:p w:rsidR="0036036C" w:rsidRDefault="0036036C" w:rsidP="001C308F">
            <w:pPr>
              <w:ind w:left="0"/>
            </w:pPr>
            <w:r>
              <w:t>Poste utilisé :</w:t>
            </w:r>
          </w:p>
          <w:p w:rsidR="00EF0124" w:rsidRDefault="00EF0124" w:rsidP="001C308F">
            <w:pPr>
              <w:ind w:left="0"/>
            </w:pPr>
          </w:p>
        </w:tc>
        <w:tc>
          <w:tcPr>
            <w:tcW w:w="2500" w:type="pct"/>
            <w:shd w:val="clear" w:color="auto" w:fill="auto"/>
          </w:tcPr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>Test exécuté le : __/__/____</w:t>
            </w:r>
          </w:p>
          <w:p w:rsidR="00EF0124" w:rsidRDefault="00EF0124" w:rsidP="001C308F">
            <w:pPr>
              <w:ind w:left="0"/>
            </w:pPr>
          </w:p>
          <w:p w:rsidR="00EF0124" w:rsidRDefault="00EF0124" w:rsidP="001C308F">
            <w:pPr>
              <w:ind w:left="0"/>
            </w:pPr>
            <w:r>
              <w:t>Signature :</w:t>
            </w:r>
          </w:p>
          <w:p w:rsidR="00EF0124" w:rsidRDefault="00EF0124" w:rsidP="001C308F">
            <w:pPr>
              <w:ind w:left="0"/>
            </w:pPr>
          </w:p>
        </w:tc>
      </w:tr>
    </w:tbl>
    <w:p w:rsidR="00EF0124" w:rsidRPr="00EF0124" w:rsidRDefault="00EF0124" w:rsidP="00EF0124"/>
    <w:p w:rsidR="00497475" w:rsidRDefault="00F52224" w:rsidP="00497475">
      <w:pPr>
        <w:pStyle w:val="Titre1"/>
      </w:pPr>
      <w:r>
        <w:br w:type="page"/>
      </w:r>
      <w:r w:rsidR="005C7871">
        <w:lastRenderedPageBreak/>
        <w:t xml:space="preserve">Récapitulatif des </w:t>
      </w:r>
      <w:r w:rsidR="009D16A6">
        <w:t>Paramètres serveur</w:t>
      </w:r>
    </w:p>
    <w:tbl>
      <w:tblPr>
        <w:tblW w:w="15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1213"/>
      </w:tblGrid>
      <w:tr w:rsidR="000F57FA" w:rsidTr="001C308F">
        <w:tc>
          <w:tcPr>
            <w:tcW w:w="2839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57FA" w:rsidRPr="001C308F" w:rsidRDefault="000F57FA" w:rsidP="001C308F">
            <w:pPr>
              <w:spacing w:after="0"/>
              <w:ind w:left="0"/>
              <w:jc w:val="center"/>
              <w:rPr>
                <w:b/>
              </w:rPr>
            </w:pPr>
            <w:r w:rsidRPr="001C308F">
              <w:rPr>
                <w:b/>
              </w:rPr>
              <w:t>Initiales Testeur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0F57FA" w:rsidRDefault="000F57FA" w:rsidP="001C308F">
            <w:pPr>
              <w:ind w:left="0"/>
              <w:jc w:val="center"/>
            </w:pPr>
          </w:p>
        </w:tc>
      </w:tr>
    </w:tbl>
    <w:p w:rsidR="000F57FA" w:rsidRPr="000F57FA" w:rsidRDefault="000F57FA" w:rsidP="000F57FA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9"/>
        <w:gridCol w:w="1249"/>
        <w:gridCol w:w="2894"/>
      </w:tblGrid>
      <w:tr w:rsidR="009D16A6" w:rsidRPr="00391FC5" w:rsidTr="009D16A6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Pr="00391FC5" w:rsidRDefault="009D16A6" w:rsidP="00C1685E">
            <w:pPr>
              <w:spacing w:after="0"/>
              <w:ind w:left="0"/>
            </w:pPr>
            <w:r>
              <w:t xml:space="preserve">Étapes de test </w:t>
            </w:r>
            <w:r w:rsidRPr="00391FC5">
              <w:t>: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16A6" w:rsidRPr="00391FC5" w:rsidRDefault="009D16A6" w:rsidP="00C1685E">
            <w:pPr>
              <w:spacing w:after="0"/>
              <w:ind w:left="0"/>
              <w:jc w:val="center"/>
            </w:pPr>
            <w:r>
              <w:t>Effectué et conforme</w:t>
            </w: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Pr="00391FC5" w:rsidRDefault="009D16A6" w:rsidP="00C1685E">
            <w:pPr>
              <w:spacing w:after="0"/>
              <w:ind w:left="0"/>
              <w:jc w:val="center"/>
            </w:pPr>
            <w:r>
              <w:t>Preuves de test</w:t>
            </w:r>
          </w:p>
        </w:tc>
      </w:tr>
      <w:tr w:rsidR="009D16A6" w:rsidTr="009D16A6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jc w:val="left"/>
            </w:pPr>
            <w:r>
              <w:t>Attribution d'une IP externe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left"/>
            </w:pPr>
            <w:r>
              <w:t>____.____.____.____</w:t>
            </w:r>
          </w:p>
        </w:tc>
      </w:tr>
      <w:tr w:rsidR="009D16A6" w:rsidTr="009D16A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jc w:val="left"/>
            </w:pPr>
            <w:r>
              <w:t>Attribution d'une IP interne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left"/>
            </w:pPr>
            <w:r>
              <w:t>____.____.____.____</w:t>
            </w:r>
          </w:p>
        </w:tc>
      </w:tr>
      <w:tr w:rsidR="009D16A6" w:rsidTr="009D16A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jc w:val="left"/>
            </w:pPr>
            <w:r>
              <w:t>Attribution d'un nom de domaine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5C7871" w:rsidP="009D16A6">
            <w:pPr>
              <w:spacing w:after="0"/>
              <w:ind w:left="0"/>
              <w:jc w:val="left"/>
            </w:pPr>
            <w:r>
              <w:t>__________________________</w:t>
            </w:r>
          </w:p>
        </w:tc>
      </w:tr>
      <w:tr w:rsidR="009D16A6" w:rsidTr="009D16A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jc w:val="left"/>
            </w:pPr>
            <w:r>
              <w:t>Adresse d'accès au site pour les participants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16A6" w:rsidRDefault="005C7871" w:rsidP="009D16A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left"/>
            </w:pPr>
            <w:r>
              <w:t>http://________.sel.sunnikan.com</w:t>
            </w:r>
          </w:p>
        </w:tc>
      </w:tr>
      <w:tr w:rsidR="009D16A6" w:rsidTr="009D16A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6A6" w:rsidRPr="00391FC5" w:rsidRDefault="009D16A6" w:rsidP="009D16A6">
            <w:pPr>
              <w:spacing w:after="0"/>
            </w:pPr>
            <w:r>
              <w:t>Accès FTP pour upload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6A6" w:rsidRDefault="009D16A6" w:rsidP="009D16A6">
            <w:pPr>
              <w:spacing w:after="0"/>
              <w:ind w:left="0"/>
              <w:jc w:val="left"/>
            </w:pPr>
            <w:r>
              <w:t>ftp://____.____.____.____</w:t>
            </w:r>
          </w:p>
        </w:tc>
      </w:tr>
    </w:tbl>
    <w:p w:rsidR="00C1685E" w:rsidRPr="00C1685E" w:rsidRDefault="00C1685E" w:rsidP="00C1685E"/>
    <w:p w:rsidR="00072A0D" w:rsidRDefault="005C7871" w:rsidP="005C7871">
      <w:pPr>
        <w:pStyle w:val="Titre1"/>
      </w:pPr>
      <w:r>
        <w:t>Check-list de Création Serveur</w:t>
      </w:r>
    </w:p>
    <w:tbl>
      <w:tblPr>
        <w:tblW w:w="15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1213"/>
      </w:tblGrid>
      <w:tr w:rsidR="00AA1376" w:rsidTr="001C308F">
        <w:tc>
          <w:tcPr>
            <w:tcW w:w="2839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A1376" w:rsidRPr="001C308F" w:rsidRDefault="00AA1376" w:rsidP="001C308F">
            <w:pPr>
              <w:spacing w:after="0"/>
              <w:ind w:left="0"/>
              <w:jc w:val="center"/>
              <w:rPr>
                <w:b/>
              </w:rPr>
            </w:pPr>
            <w:r w:rsidRPr="001C308F">
              <w:rPr>
                <w:b/>
              </w:rPr>
              <w:t>Initiales Testeur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AA1376" w:rsidRDefault="00AA1376" w:rsidP="001C308F">
            <w:pPr>
              <w:ind w:left="0"/>
              <w:jc w:val="center"/>
            </w:pPr>
          </w:p>
        </w:tc>
      </w:tr>
    </w:tbl>
    <w:p w:rsidR="00AA1376" w:rsidRPr="00AA1376" w:rsidRDefault="00AA1376" w:rsidP="00AA1376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9"/>
        <w:gridCol w:w="1249"/>
        <w:gridCol w:w="2894"/>
      </w:tblGrid>
      <w:tr w:rsidR="005C7871" w:rsidRPr="00391FC5" w:rsidTr="005C7871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Pr="00391FC5" w:rsidRDefault="005C7871" w:rsidP="005C7871">
            <w:pPr>
              <w:spacing w:after="0"/>
              <w:ind w:left="0"/>
            </w:pPr>
            <w:r>
              <w:t xml:space="preserve">Étapes de test </w:t>
            </w:r>
            <w:r w:rsidRPr="00391FC5">
              <w:t>: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Pr="00391FC5" w:rsidRDefault="005C7871" w:rsidP="005C7871">
            <w:pPr>
              <w:spacing w:after="0"/>
              <w:ind w:left="0"/>
              <w:jc w:val="center"/>
            </w:pPr>
            <w:r>
              <w:t>Effectué et conforme</w:t>
            </w: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Pr="00391FC5" w:rsidRDefault="005C7871" w:rsidP="005C7871">
            <w:pPr>
              <w:spacing w:after="0"/>
              <w:ind w:left="0"/>
              <w:jc w:val="center"/>
            </w:pPr>
            <w:r>
              <w:t>Preuves de test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jc w:val="left"/>
            </w:pPr>
            <w:r>
              <w:t>Création d'un serveur virtuel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left"/>
            </w:pPr>
            <w:r>
              <w:t>Id : ________________________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jc w:val="left"/>
            </w:pPr>
            <w:r>
              <w:t xml:space="preserve">partage du disque serveur en deux partitions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left"/>
            </w:pPr>
            <w:r>
              <w:t>C: = _________ Gb</w:t>
            </w:r>
          </w:p>
          <w:p w:rsidR="005C7871" w:rsidRDefault="005C7871" w:rsidP="005C7871">
            <w:pPr>
              <w:spacing w:after="0"/>
              <w:ind w:left="0"/>
              <w:jc w:val="left"/>
            </w:pPr>
            <w:r>
              <w:t>D: = _________ Gb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jc w:val="left"/>
            </w:pPr>
            <w:r>
              <w:t>Installation OS (Windows 2003 server) ou clonage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left"/>
            </w:pPr>
            <w:r>
              <w:t>__________________________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A6115C" w:rsidP="005C7871">
            <w:pPr>
              <w:spacing w:after="0"/>
              <w:jc w:val="left"/>
            </w:pPr>
            <w:r>
              <w:t>Upload des fichiers d'installation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6115C" w:rsidRDefault="00A6115C" w:rsidP="005C7871">
            <w:pPr>
              <w:spacing w:after="0"/>
              <w:ind w:left="0"/>
              <w:jc w:val="left"/>
            </w:pPr>
            <w:r>
              <w:t>Programmes uploadés :</w:t>
            </w:r>
          </w:p>
          <w:p w:rsidR="00A6115C" w:rsidRDefault="00A6115C" w:rsidP="005C7871">
            <w:pPr>
              <w:spacing w:after="0"/>
              <w:ind w:left="0"/>
              <w:jc w:val="left"/>
            </w:pPr>
            <w:r>
              <w:t>-</w:t>
            </w:r>
          </w:p>
          <w:p w:rsidR="00A6115C" w:rsidRDefault="00A6115C" w:rsidP="005C7871">
            <w:pPr>
              <w:spacing w:after="0"/>
              <w:ind w:left="0"/>
              <w:jc w:val="left"/>
            </w:pPr>
            <w:r>
              <w:t>-</w:t>
            </w:r>
          </w:p>
          <w:p w:rsidR="00A6115C" w:rsidRDefault="00A6115C" w:rsidP="005C7871">
            <w:pPr>
              <w:spacing w:after="0"/>
              <w:ind w:left="0"/>
              <w:jc w:val="left"/>
            </w:pPr>
            <w:r>
              <w:t>-</w:t>
            </w:r>
          </w:p>
          <w:p w:rsidR="00A6115C" w:rsidRDefault="00A6115C" w:rsidP="005C7871">
            <w:pPr>
              <w:spacing w:after="0"/>
              <w:ind w:left="0"/>
              <w:jc w:val="left"/>
            </w:pPr>
            <w:r>
              <w:t>-</w:t>
            </w:r>
          </w:p>
          <w:p w:rsidR="00A6115C" w:rsidRDefault="00A6115C" w:rsidP="005C7871">
            <w:pPr>
              <w:spacing w:after="0"/>
              <w:ind w:left="0"/>
              <w:jc w:val="left"/>
            </w:pPr>
            <w:r>
              <w:t>-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Pr="00A6115C" w:rsidRDefault="00A6115C" w:rsidP="005C7871">
            <w:pPr>
              <w:spacing w:after="0"/>
              <w:jc w:val="left"/>
              <w:rPr>
                <w:highlight w:val="yellow"/>
              </w:rPr>
            </w:pPr>
            <w:r w:rsidRPr="00A6115C">
              <w:rPr>
                <w:highlight w:val="yellow"/>
              </w:rPr>
              <w:t>Configuration du serveur (à détailler)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Pr="00A6115C" w:rsidRDefault="005C7871" w:rsidP="005C7871">
            <w:pPr>
              <w:spacing w:after="0"/>
              <w:ind w:left="0"/>
              <w:jc w:val="center"/>
              <w:rPr>
                <w:highlight w:val="yellow"/>
              </w:rPr>
            </w:pPr>
            <w:r w:rsidRPr="00A6115C">
              <w:rPr>
                <w:highlight w:val="yellow"/>
              </w:rPr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Pr="00A6115C" w:rsidRDefault="00F565AA" w:rsidP="005C7871">
            <w:pPr>
              <w:spacing w:after="0"/>
              <w:ind w:left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t>Preuves à définir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A6115C" w:rsidP="005C7871">
            <w:pPr>
              <w:spacing w:after="0"/>
              <w:jc w:val="left"/>
            </w:pPr>
            <w:r>
              <w:t>Configuration DMZ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A6115C" w:rsidP="005C7871">
            <w:pPr>
              <w:spacing w:after="0"/>
              <w:ind w:left="0"/>
              <w:jc w:val="left"/>
            </w:pPr>
            <w:r>
              <w:t>Na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A6115C" w:rsidP="005C7871">
            <w:pPr>
              <w:spacing w:after="0"/>
              <w:jc w:val="left"/>
            </w:pPr>
            <w:r>
              <w:t>Attribution IP WAN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A6115C" w:rsidP="005C7871">
            <w:pPr>
              <w:spacing w:after="0"/>
              <w:ind w:left="0"/>
              <w:jc w:val="left"/>
            </w:pPr>
            <w:r>
              <w:t>____.____.____.____</w:t>
            </w:r>
          </w:p>
        </w:tc>
      </w:tr>
      <w:tr w:rsidR="005C7871" w:rsidTr="005C7871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71" w:rsidRPr="00391FC5" w:rsidRDefault="00A6115C" w:rsidP="005C7871">
            <w:pPr>
              <w:spacing w:after="0"/>
            </w:pPr>
            <w:r>
              <w:t>Dépôt du nom de domaine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7871" w:rsidRDefault="005C7871" w:rsidP="005C7871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71" w:rsidRDefault="00A6115C" w:rsidP="005C7871">
            <w:pPr>
              <w:spacing w:after="0"/>
              <w:ind w:left="0"/>
              <w:jc w:val="left"/>
            </w:pPr>
            <w:r>
              <w:t>http://________.sel.sunnikan.com</w:t>
            </w:r>
          </w:p>
        </w:tc>
      </w:tr>
    </w:tbl>
    <w:p w:rsidR="00E23AC2" w:rsidRPr="00E23AC2" w:rsidRDefault="00E23AC2" w:rsidP="00E23AC2"/>
    <w:p w:rsidR="00B753FB" w:rsidRDefault="00B753FB" w:rsidP="00B753FB">
      <w:r>
        <w:t>Preuves de test :</w:t>
      </w:r>
    </w:p>
    <w:p w:rsidR="00B753FB" w:rsidRDefault="00364B95" w:rsidP="00B753FB">
      <w:pPr>
        <w:pStyle w:val="B1"/>
      </w:pPr>
      <w:r>
        <w:t>Configuration réseau (Démarrer &gt; Exécuter &gt; cmd &gt; ipconfig/all )</w:t>
      </w:r>
    </w:p>
    <w:p w:rsidR="00B753FB" w:rsidRDefault="0039408E" w:rsidP="00B753FB">
      <w:pPr>
        <w:ind w:left="0"/>
      </w:pPr>
      <w:r>
        <w:rPr>
          <w:noProof/>
        </w:rPr>
        <w:drawing>
          <wp:inline distT="0" distB="0" distL="0" distR="0">
            <wp:extent cx="5762625" cy="895350"/>
            <wp:effectExtent l="0" t="0" r="0" b="0"/>
            <wp:docPr id="2" name="Image 2" descr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sh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B95" w:rsidRDefault="00364B95" w:rsidP="00364B95">
      <w:pPr>
        <w:pStyle w:val="B1"/>
      </w:pPr>
      <w:r>
        <w:t>Propriétés Système (clic droit poste de travail &gt; propriétés)</w:t>
      </w:r>
    </w:p>
    <w:p w:rsidR="00364B95" w:rsidRDefault="0039408E" w:rsidP="00364B95">
      <w:pPr>
        <w:ind w:left="0"/>
      </w:pPr>
      <w:r>
        <w:rPr>
          <w:noProof/>
        </w:rPr>
        <w:drawing>
          <wp:inline distT="0" distB="0" distL="0" distR="0">
            <wp:extent cx="5762625" cy="895350"/>
            <wp:effectExtent l="0" t="0" r="0" b="0"/>
            <wp:docPr id="3" name="Image 3" descr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sh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3FB" w:rsidRDefault="00B753FB" w:rsidP="00B753FB"/>
    <w:p w:rsidR="00AA1376" w:rsidRDefault="00AA1376" w:rsidP="00AA1376">
      <w:pPr>
        <w:pStyle w:val="Titre1"/>
      </w:pPr>
      <w:r>
        <w:lastRenderedPageBreak/>
        <w:t>Installation de la suite logicielle Epilearn</w:t>
      </w:r>
    </w:p>
    <w:tbl>
      <w:tblPr>
        <w:tblW w:w="15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1213"/>
      </w:tblGrid>
      <w:tr w:rsidR="00AA1376" w:rsidTr="001C308F">
        <w:tc>
          <w:tcPr>
            <w:tcW w:w="2839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A1376" w:rsidRPr="001C308F" w:rsidRDefault="00AA1376" w:rsidP="001C308F">
            <w:pPr>
              <w:spacing w:after="0"/>
              <w:ind w:left="0"/>
              <w:jc w:val="center"/>
              <w:rPr>
                <w:b/>
              </w:rPr>
            </w:pPr>
            <w:r w:rsidRPr="001C308F">
              <w:rPr>
                <w:b/>
              </w:rPr>
              <w:t>Initiales Testeur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AA1376" w:rsidRDefault="00AA1376" w:rsidP="001C308F">
            <w:pPr>
              <w:ind w:left="0"/>
              <w:jc w:val="center"/>
            </w:pPr>
          </w:p>
        </w:tc>
      </w:tr>
    </w:tbl>
    <w:p w:rsidR="00AA1376" w:rsidRPr="00AA1376" w:rsidRDefault="00AA1376" w:rsidP="00AA1376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3"/>
        <w:gridCol w:w="891"/>
        <w:gridCol w:w="1968"/>
      </w:tblGrid>
      <w:tr w:rsidR="00AA1376" w:rsidRPr="00391FC5" w:rsidTr="00787C56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Pr="00391FC5" w:rsidRDefault="00AA1376" w:rsidP="00AA1376">
            <w:pPr>
              <w:spacing w:after="0"/>
              <w:ind w:left="0"/>
            </w:pPr>
            <w:r>
              <w:t xml:space="preserve">Étapes de test </w:t>
            </w:r>
            <w:r w:rsidRPr="00391FC5">
              <w:t>: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A1376" w:rsidRPr="00391FC5" w:rsidRDefault="00AA1376" w:rsidP="00AA1376">
            <w:pPr>
              <w:spacing w:after="0"/>
              <w:ind w:left="0"/>
              <w:jc w:val="center"/>
            </w:pPr>
            <w:r>
              <w:t>Effectué et conforme</w:t>
            </w:r>
          </w:p>
        </w:tc>
        <w:tc>
          <w:tcPr>
            <w:tcW w:w="10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Pr="00391FC5" w:rsidRDefault="00AA1376" w:rsidP="00AA1376">
            <w:pPr>
              <w:spacing w:after="0"/>
              <w:ind w:left="0"/>
              <w:jc w:val="center"/>
            </w:pPr>
            <w:r>
              <w:t>Preuves de test</w:t>
            </w:r>
          </w:p>
        </w:tc>
      </w:tr>
      <w:tr w:rsidR="00AA1376" w:rsidTr="00787C56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3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jc w:val="left"/>
            </w:pPr>
            <w:r>
              <w:t>Installation Epilearn Serveur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B753FB" w:rsidP="00AA1376">
            <w:pPr>
              <w:spacing w:after="0"/>
              <w:ind w:left="0"/>
              <w:jc w:val="left"/>
            </w:pPr>
            <w:r>
              <w:t>Voir screenshot ci-dessous</w:t>
            </w:r>
          </w:p>
        </w:tc>
      </w:tr>
      <w:tr w:rsidR="00AA1376" w:rsidTr="00787C5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3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jc w:val="left"/>
            </w:pPr>
            <w:r>
              <w:t>Installation Epilearn Manager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ind w:left="0"/>
              <w:jc w:val="left"/>
            </w:pPr>
            <w:r>
              <w:t xml:space="preserve">Mdp = </w:t>
            </w:r>
            <w:r w:rsidR="00B87660">
              <w:t>________________</w:t>
            </w:r>
          </w:p>
        </w:tc>
      </w:tr>
      <w:tr w:rsidR="00AA1376" w:rsidTr="00787C5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3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jc w:val="left"/>
            </w:pPr>
            <w:r>
              <w:t>Installation Epistudio 2006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B753FB" w:rsidP="00AA1376">
            <w:pPr>
              <w:spacing w:after="0"/>
              <w:ind w:left="0"/>
              <w:jc w:val="left"/>
            </w:pPr>
            <w:r>
              <w:t>Voir screenshot ci-dessous</w:t>
            </w:r>
          </w:p>
        </w:tc>
      </w:tr>
      <w:tr w:rsidR="00AA1376" w:rsidTr="00787C5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3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jc w:val="left"/>
            </w:pPr>
            <w:r>
              <w:t>Paramétrage de la publication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A1376" w:rsidRDefault="00AA1376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1376" w:rsidRDefault="00B753FB" w:rsidP="00AA1376">
            <w:pPr>
              <w:spacing w:after="0"/>
              <w:ind w:left="0"/>
              <w:jc w:val="left"/>
            </w:pPr>
            <w:r>
              <w:t>Voir screenshot ci-dessous</w:t>
            </w:r>
          </w:p>
        </w:tc>
      </w:tr>
      <w:tr w:rsidR="00787C56" w:rsidTr="00787C5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3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7C56" w:rsidRDefault="00787C56" w:rsidP="00AA1376">
            <w:pPr>
              <w:spacing w:after="0"/>
            </w:pPr>
            <w:r w:rsidRPr="0019414F">
              <w:t>Modifier le nom du serveur</w:t>
            </w:r>
            <w:r>
              <w:t xml:space="preserve"> </w:t>
            </w:r>
            <w:r w:rsidRPr="0019414F">
              <w:t>dans</w:t>
            </w:r>
          </w:p>
          <w:p w:rsidR="00787C56" w:rsidRPr="0019414F" w:rsidRDefault="00787C56" w:rsidP="0019414F">
            <w:pPr>
              <w:spacing w:after="0"/>
              <w:ind w:left="0"/>
            </w:pPr>
            <w:r w:rsidRPr="0019414F">
              <w:t>D:\Program</w:t>
            </w:r>
            <w:r>
              <w:t> </w:t>
            </w:r>
            <w:r w:rsidRPr="0019414F">
              <w:t>Files\Epistema\Epilearn\xampp\htdocs\lms_hmi\conf\conf.lms.php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87C56" w:rsidRDefault="00787C56" w:rsidP="000C5D3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7C56" w:rsidRDefault="00787C56" w:rsidP="000C5D35">
            <w:pPr>
              <w:spacing w:after="0"/>
              <w:ind w:left="0"/>
              <w:jc w:val="left"/>
            </w:pPr>
            <w:r>
              <w:t>Voir screenshot ci-dessous</w:t>
            </w:r>
          </w:p>
        </w:tc>
      </w:tr>
      <w:tr w:rsidR="00787C56" w:rsidTr="00787C56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3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C56" w:rsidRPr="00391FC5" w:rsidRDefault="00787C56" w:rsidP="00AA1376">
            <w:pPr>
              <w:spacing w:after="0"/>
            </w:pPr>
            <w:r w:rsidRPr="00AA1376">
              <w:t xml:space="preserve">Installation </w:t>
            </w:r>
            <w:r>
              <w:t>EasyQuizz Pro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C56" w:rsidRDefault="00787C56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C56" w:rsidRDefault="00787C56" w:rsidP="00AA1376">
            <w:pPr>
              <w:spacing w:after="0"/>
              <w:ind w:left="0"/>
              <w:jc w:val="left"/>
            </w:pPr>
            <w:r>
              <w:t>Voir screenshot ci-dessous</w:t>
            </w:r>
          </w:p>
        </w:tc>
      </w:tr>
    </w:tbl>
    <w:p w:rsidR="00B753FB" w:rsidRDefault="00B753FB" w:rsidP="00B753FB"/>
    <w:p w:rsidR="00B753FB" w:rsidRDefault="00B753FB" w:rsidP="00B753FB">
      <w:r>
        <w:t>Preuve de tests :</w:t>
      </w:r>
    </w:p>
    <w:p w:rsidR="00B753FB" w:rsidRDefault="00B753FB" w:rsidP="00B753FB">
      <w:pPr>
        <w:pStyle w:val="B1"/>
      </w:pPr>
      <w:r>
        <w:t>Logiciels installés (Démarrer &gt; exécuter &gt; appwiz.cpl)</w:t>
      </w:r>
    </w:p>
    <w:p w:rsidR="00B753FB" w:rsidRDefault="0039408E" w:rsidP="00B753FB">
      <w:pPr>
        <w:ind w:left="0"/>
      </w:pPr>
      <w:r>
        <w:rPr>
          <w:noProof/>
        </w:rPr>
        <w:drawing>
          <wp:inline distT="0" distB="0" distL="0" distR="0">
            <wp:extent cx="5762625" cy="895350"/>
            <wp:effectExtent l="0" t="0" r="0" b="0"/>
            <wp:docPr id="4" name="Image 4" descr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sh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3FB" w:rsidRDefault="00B753FB" w:rsidP="00B753FB">
      <w:pPr>
        <w:pStyle w:val="B1"/>
      </w:pPr>
      <w:r>
        <w:t>Paramétrage de la publication</w:t>
      </w:r>
    </w:p>
    <w:p w:rsidR="00B753FB" w:rsidRDefault="0039408E" w:rsidP="00B753FB">
      <w:pPr>
        <w:ind w:left="0"/>
      </w:pPr>
      <w:r>
        <w:rPr>
          <w:noProof/>
        </w:rPr>
        <w:drawing>
          <wp:inline distT="0" distB="0" distL="0" distR="0">
            <wp:extent cx="5762625" cy="895350"/>
            <wp:effectExtent l="0" t="0" r="0" b="0"/>
            <wp:docPr id="5" name="Image 5" descr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sh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376" w:rsidRDefault="00AA1376" w:rsidP="00AA1376">
      <w:pPr>
        <w:pStyle w:val="Titre1"/>
      </w:pPr>
      <w:r>
        <w:t>Création des répertoires de formation</w:t>
      </w:r>
    </w:p>
    <w:tbl>
      <w:tblPr>
        <w:tblW w:w="15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1213"/>
      </w:tblGrid>
      <w:tr w:rsidR="00AA1376" w:rsidTr="001C308F">
        <w:tc>
          <w:tcPr>
            <w:tcW w:w="2839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A1376" w:rsidRPr="001C308F" w:rsidRDefault="00AA1376" w:rsidP="001C308F">
            <w:pPr>
              <w:spacing w:after="0"/>
              <w:ind w:left="0"/>
              <w:jc w:val="center"/>
              <w:rPr>
                <w:b/>
              </w:rPr>
            </w:pPr>
            <w:r w:rsidRPr="001C308F">
              <w:rPr>
                <w:b/>
              </w:rPr>
              <w:t>Initiales Testeur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AA1376" w:rsidRDefault="00AA1376" w:rsidP="001C308F">
            <w:pPr>
              <w:ind w:left="0"/>
              <w:jc w:val="center"/>
            </w:pPr>
          </w:p>
        </w:tc>
      </w:tr>
    </w:tbl>
    <w:p w:rsidR="00AA1376" w:rsidRPr="00AA1376" w:rsidRDefault="00AA1376" w:rsidP="00AA1376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5"/>
        <w:gridCol w:w="916"/>
        <w:gridCol w:w="941"/>
      </w:tblGrid>
      <w:tr w:rsidR="00B753FB" w:rsidRPr="00391FC5" w:rsidTr="00B753FB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Pr="00391FC5" w:rsidRDefault="00B753FB" w:rsidP="00AA1376">
            <w:pPr>
              <w:spacing w:after="0"/>
              <w:ind w:left="0"/>
            </w:pPr>
            <w:r>
              <w:t xml:space="preserve">Création des répertoires </w:t>
            </w:r>
            <w:r w:rsidRPr="00391FC5">
              <w:t>: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Pr="00391FC5" w:rsidRDefault="00B753FB" w:rsidP="00AA1376">
            <w:pPr>
              <w:spacing w:after="0"/>
              <w:ind w:left="0"/>
              <w:jc w:val="center"/>
            </w:pPr>
            <w:r>
              <w:t>Effectué et conforme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>
              <w:t>Raccourci bureau</w:t>
            </w:r>
          </w:p>
          <w:p w:rsidR="00B87660" w:rsidRPr="00391FC5" w:rsidRDefault="00B87660" w:rsidP="00B753FB">
            <w:pPr>
              <w:spacing w:after="0"/>
              <w:ind w:left="0"/>
              <w:jc w:val="center"/>
            </w:pPr>
            <w:r>
              <w:t>créé</w:t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3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r>
              <w:t>Répertoire de formation :</w:t>
            </w:r>
          </w:p>
          <w:p w:rsidR="00B753FB" w:rsidRPr="00AA1376" w:rsidRDefault="00B753FB" w:rsidP="00B753FB">
            <w:pPr>
              <w:spacing w:after="0"/>
              <w:ind w:left="0"/>
              <w:jc w:val="left"/>
            </w:pPr>
            <w:r>
              <w:t>D:\Cours eLearning\__________________________________\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3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r>
              <w:t>Upload (ftp) :</w:t>
            </w:r>
          </w:p>
          <w:p w:rsidR="00B753FB" w:rsidRDefault="00B753FB" w:rsidP="00B753FB">
            <w:pPr>
              <w:spacing w:after="0"/>
              <w:ind w:left="0"/>
              <w:jc w:val="left"/>
            </w:pPr>
            <w:r w:rsidRPr="00AA1376">
              <w:t>D:\Program Files\Epistema\Epilearn\xampp\htdocs</w:t>
            </w:r>
            <w:r>
              <w:t>\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3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r>
              <w:t>Skins du corps de l'application (login)</w:t>
            </w:r>
          </w:p>
          <w:p w:rsidR="00B753FB" w:rsidRDefault="00B753FB" w:rsidP="00B753FB">
            <w:pPr>
              <w:spacing w:after="0"/>
              <w:ind w:left="0"/>
              <w:jc w:val="left"/>
            </w:pPr>
            <w:r w:rsidRPr="00AA1376">
              <w:t xml:space="preserve">D:\Program Files\Epistema\Epilearn\xampp\htdocs\lmshmi\FTP\skin\Style </w:t>
            </w:r>
            <w:r>
              <w:t>____________</w:t>
            </w:r>
            <w:r w:rsidRPr="00AA1376">
              <w:t>\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3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r>
              <w:t>Skins du module de formation :</w:t>
            </w:r>
          </w:p>
          <w:p w:rsidR="00B753FB" w:rsidRDefault="00B753FB" w:rsidP="00B753FB">
            <w:pPr>
              <w:spacing w:after="0"/>
              <w:ind w:left="0"/>
              <w:jc w:val="left"/>
            </w:pPr>
            <w:r w:rsidRPr="00AA1376">
              <w:t xml:space="preserve">D:\Program Files\Epistema\Epistudio 2006\xsl\skin\Style </w:t>
            </w:r>
            <w:r>
              <w:t>___________</w:t>
            </w:r>
            <w:r w:rsidRPr="00AA1376">
              <w:t>\Sources</w:t>
            </w:r>
            <w:r>
              <w:t>\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638"/>
        </w:trPr>
        <w:tc>
          <w:tcPr>
            <w:tcW w:w="3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r>
              <w:t>Skins du module d'évaluation :</w:t>
            </w:r>
          </w:p>
          <w:p w:rsidR="00B753FB" w:rsidRPr="00391FC5" w:rsidRDefault="00B753FB" w:rsidP="00B753FB">
            <w:pPr>
              <w:spacing w:after="0"/>
              <w:ind w:left="0"/>
            </w:pPr>
            <w:r w:rsidRPr="00AA1376">
              <w:t xml:space="preserve">D:\Program Files\Epistema\Easyquizz Pro 2006\xsl\skin\Style </w:t>
            </w:r>
            <w:r>
              <w:t>___________\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AA137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</w:tbl>
    <w:p w:rsidR="00B753FB" w:rsidRDefault="00B753FB" w:rsidP="00B753FB">
      <w:pPr>
        <w:pStyle w:val="Titre1"/>
      </w:pPr>
      <w:r>
        <w:t>Connexion Administrateur</w:t>
      </w:r>
    </w:p>
    <w:tbl>
      <w:tblPr>
        <w:tblW w:w="15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1213"/>
      </w:tblGrid>
      <w:tr w:rsidR="00B753FB" w:rsidTr="001C308F">
        <w:tc>
          <w:tcPr>
            <w:tcW w:w="2839" w:type="pct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753FB" w:rsidRPr="001C308F" w:rsidRDefault="00B753FB" w:rsidP="001C308F">
            <w:pPr>
              <w:spacing w:after="0"/>
              <w:ind w:left="0"/>
              <w:jc w:val="center"/>
              <w:rPr>
                <w:b/>
              </w:rPr>
            </w:pPr>
            <w:r w:rsidRPr="001C308F">
              <w:rPr>
                <w:b/>
              </w:rPr>
              <w:t>Initiales Testeur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B753FB" w:rsidRDefault="00B753FB" w:rsidP="001C308F">
            <w:pPr>
              <w:ind w:left="0"/>
              <w:jc w:val="center"/>
            </w:pPr>
          </w:p>
        </w:tc>
      </w:tr>
    </w:tbl>
    <w:p w:rsidR="00B753FB" w:rsidRPr="00AA1376" w:rsidRDefault="00B753FB" w:rsidP="00B753FB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9"/>
        <w:gridCol w:w="1249"/>
        <w:gridCol w:w="2894"/>
      </w:tblGrid>
      <w:tr w:rsidR="00B753FB" w:rsidRPr="00391FC5" w:rsidTr="00B753FB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Pr="00391FC5" w:rsidRDefault="00B753FB" w:rsidP="00B753FB">
            <w:pPr>
              <w:spacing w:after="0"/>
              <w:ind w:left="0"/>
              <w:jc w:val="left"/>
            </w:pPr>
            <w:r>
              <w:t>Créer une nouvelle Connexion au bureau à distance avec les paramètres suivants :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53FB" w:rsidRPr="00391FC5" w:rsidRDefault="00B753FB" w:rsidP="00B753FB">
            <w:pPr>
              <w:spacing w:after="0"/>
              <w:ind w:left="0"/>
              <w:jc w:val="center"/>
            </w:pPr>
            <w:r>
              <w:t>Effectué et conforme</w:t>
            </w: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Pr="00391FC5" w:rsidRDefault="00B753FB" w:rsidP="00B753FB">
            <w:pPr>
              <w:spacing w:after="0"/>
              <w:ind w:left="0"/>
              <w:jc w:val="center"/>
            </w:pPr>
            <w:r>
              <w:t>Preuves de test</w:t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jc w:val="left"/>
            </w:pPr>
            <w:r>
              <w:t>IP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left"/>
            </w:pPr>
            <w:r>
              <w:t>____.____.____.____</w:t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jc w:val="left"/>
            </w:pPr>
            <w:r>
              <w:t xml:space="preserve">Login &amp; pwd 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left"/>
            </w:pPr>
            <w:r>
              <w:t>Communiquer à l'Administrateur Informatique</w:t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left"/>
            </w:pPr>
            <w:r>
              <w:t>Test de la connexion à distance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left"/>
            </w:pPr>
            <w:r>
              <w:t>Voir screenshot ci-dessous</w:t>
            </w:r>
          </w:p>
        </w:tc>
      </w:tr>
      <w:tr w:rsidR="00B753FB" w:rsidTr="00B753FB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FB" w:rsidRPr="00391FC5" w:rsidRDefault="00B753FB" w:rsidP="00B753FB">
            <w:pPr>
              <w:spacing w:after="0"/>
              <w:ind w:left="0"/>
            </w:pPr>
            <w:r>
              <w:t>Test d'utilisation d'Epilearn Manager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FB" w:rsidRDefault="00B753FB" w:rsidP="00B753FB">
            <w:pPr>
              <w:spacing w:after="0"/>
              <w:ind w:left="0"/>
              <w:jc w:val="left"/>
            </w:pPr>
            <w:r>
              <w:t>Voir screenshot ci-dessous</w:t>
            </w:r>
          </w:p>
        </w:tc>
      </w:tr>
    </w:tbl>
    <w:p w:rsidR="00B753FB" w:rsidRDefault="00B753FB" w:rsidP="00B753FB"/>
    <w:p w:rsidR="00B753FB" w:rsidRDefault="00B753FB" w:rsidP="00B753FB">
      <w:r>
        <w:t>Preuves d'exécution de tests :</w:t>
      </w:r>
    </w:p>
    <w:p w:rsidR="001A0542" w:rsidRDefault="00BF33B9" w:rsidP="001A0542">
      <w:pPr>
        <w:pStyle w:val="B1"/>
      </w:pPr>
      <w:r>
        <w:t>Paramètres terminal serveur</w:t>
      </w:r>
    </w:p>
    <w:p w:rsidR="00B753FB" w:rsidRDefault="0039408E" w:rsidP="00B753FB">
      <w:pPr>
        <w:ind w:left="0"/>
      </w:pPr>
      <w:r>
        <w:rPr>
          <w:noProof/>
        </w:rPr>
        <w:drawing>
          <wp:inline distT="0" distB="0" distL="0" distR="0">
            <wp:extent cx="5762625" cy="895350"/>
            <wp:effectExtent l="0" t="0" r="0" b="0"/>
            <wp:docPr id="6" name="Image 6" descr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sh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3B9" w:rsidRDefault="00BF33B9" w:rsidP="00BF33B9">
      <w:pPr>
        <w:pStyle w:val="B1"/>
      </w:pPr>
      <w:r>
        <w:t>Connexion en terminal serveur</w:t>
      </w:r>
    </w:p>
    <w:p w:rsidR="00B753FB" w:rsidRDefault="0039408E" w:rsidP="00B753FB">
      <w:pPr>
        <w:ind w:left="0"/>
      </w:pPr>
      <w:r>
        <w:rPr>
          <w:noProof/>
        </w:rPr>
        <w:drawing>
          <wp:inline distT="0" distB="0" distL="0" distR="0">
            <wp:extent cx="5762625" cy="895350"/>
            <wp:effectExtent l="0" t="0" r="0" b="0"/>
            <wp:docPr id="7" name="Image 7" descr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ensh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3B9" w:rsidRDefault="00BF33B9" w:rsidP="00BF33B9">
      <w:pPr>
        <w:pStyle w:val="B1"/>
      </w:pPr>
      <w:r>
        <w:t>connexion sous Epilean Manager</w:t>
      </w:r>
    </w:p>
    <w:p w:rsidR="00BF33B9" w:rsidRDefault="0039408E" w:rsidP="00BF33B9">
      <w:pPr>
        <w:ind w:left="0"/>
      </w:pPr>
      <w:r>
        <w:rPr>
          <w:noProof/>
        </w:rPr>
        <w:drawing>
          <wp:inline distT="0" distB="0" distL="0" distR="0">
            <wp:extent cx="5762625" cy="895350"/>
            <wp:effectExtent l="0" t="0" r="0" b="0"/>
            <wp:docPr id="8" name="Image 8" descr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creensh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75" w:rsidRDefault="00DF1BF3" w:rsidP="00497475">
      <w:pPr>
        <w:pStyle w:val="Titre1"/>
      </w:pPr>
      <w:r>
        <w:br w:type="page"/>
      </w:r>
      <w:r w:rsidR="00497475">
        <w:t>Résultat</w:t>
      </w:r>
      <w:r w:rsidR="001B1C7A">
        <w:t>s</w:t>
      </w:r>
      <w:r w:rsidR="00497475">
        <w:t xml:space="preserve"> du test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8"/>
        <w:gridCol w:w="1249"/>
        <w:gridCol w:w="1428"/>
        <w:gridCol w:w="1467"/>
      </w:tblGrid>
      <w:tr w:rsidR="000C4669" w:rsidRPr="00391FC5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C0C0C0"/>
          </w:tcPr>
          <w:p w:rsidR="000C4669" w:rsidRPr="00391FC5" w:rsidRDefault="000C4669" w:rsidP="000C4669">
            <w:pPr>
              <w:spacing w:after="0"/>
              <w:ind w:left="0"/>
              <w:rPr>
                <w:b/>
              </w:rPr>
            </w:pPr>
            <w:r w:rsidRPr="00391FC5">
              <w:rPr>
                <w:b/>
              </w:rPr>
              <w:t>Résultats du test</w:t>
            </w:r>
          </w:p>
        </w:tc>
      </w:tr>
      <w:tr w:rsidR="00544AF8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</w:pPr>
            <w:r w:rsidRPr="00391FC5">
              <w:t xml:space="preserve">Étapes </w:t>
            </w:r>
            <w:r w:rsidR="001F10F3">
              <w:t>de test</w:t>
            </w:r>
            <w:r w:rsidRPr="00391FC5">
              <w:t>: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Conforme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Non-conforme mineur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Non-conforme majeur</w:t>
            </w:r>
          </w:p>
        </w:tc>
      </w:tr>
      <w:tr w:rsidR="00BF33B9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BF33B9" w:rsidP="001B1C7A">
            <w:pPr>
              <w:spacing w:after="0"/>
            </w:pPr>
            <w:r>
              <w:t>Création serveur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BF33B9" w:rsidP="001B1C7A">
            <w:pPr>
              <w:spacing w:after="0"/>
            </w:pPr>
            <w:r>
              <w:t>Paramétrage serveur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BF33B9" w:rsidP="00BF33B9">
            <w:pPr>
              <w:spacing w:after="0"/>
            </w:pPr>
            <w:r>
              <w:t>Installation Suite Epilearn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BF33B9" w:rsidP="00BF33B9">
            <w:pPr>
              <w:spacing w:after="0"/>
            </w:pPr>
            <w:r>
              <w:t>Création répertoires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BF33B9" w:rsidP="00BF33B9">
            <w:pPr>
              <w:spacing w:after="0"/>
            </w:pPr>
            <w:r>
              <w:t>Paramétrage services Web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1B1C7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BF33B9" w:rsidP="00BF33B9">
            <w:pPr>
              <w:spacing w:after="0"/>
            </w:pPr>
            <w:r>
              <w:t>Paramétrage connexion administrateur TSE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325E51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27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Pr="00A074C6" w:rsidRDefault="00BF33B9" w:rsidP="00A074C6">
            <w:pPr>
              <w:spacing w:after="0"/>
              <w:ind w:left="0"/>
              <w:jc w:val="left"/>
              <w:rPr>
                <w:b/>
              </w:rPr>
            </w:pPr>
            <w:r w:rsidRPr="00A074C6">
              <w:rPr>
                <w:b/>
              </w:rPr>
              <w:t xml:space="preserve">Résultat </w:t>
            </w:r>
            <w:r>
              <w:rPr>
                <w:b/>
              </w:rPr>
              <w:t xml:space="preserve">de </w:t>
            </w:r>
            <w:smartTag w:uri="urn:schemas-microsoft-com:office:smarttags" w:element="PersonName">
              <w:smartTagPr>
                <w:attr w:name="ProductID" w:val="La Qualification"/>
              </w:smartTagPr>
              <w:r>
                <w:rPr>
                  <w:b/>
                </w:rPr>
                <w:t>la Qualification</w:t>
              </w:r>
            </w:smartTag>
            <w:r>
              <w:rPr>
                <w:b/>
              </w:rPr>
              <w:t xml:space="preserve"> d'Installation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Conforme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Non conforme mineur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Pr="00C4617B" w:rsidRDefault="00BF33B9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Non conforme majeur</w:t>
            </w:r>
          </w:p>
        </w:tc>
      </w:tr>
      <w:tr w:rsidR="00BF33B9" w:rsidRPr="00391FC5" w:rsidTr="00325E51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2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33B9" w:rsidRPr="00A074C6" w:rsidRDefault="00BF33B9" w:rsidP="00A074C6">
            <w:pPr>
              <w:spacing w:after="0"/>
              <w:ind w:left="0"/>
              <w:jc w:val="left"/>
              <w:rPr>
                <w:b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9B3EF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9B3EF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3B9" w:rsidRPr="00C4617B" w:rsidRDefault="00BF33B9" w:rsidP="00544AF8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</w:tr>
      <w:tr w:rsidR="00BF33B9" w:rsidRPr="00391FC5" w:rsidTr="00325E51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3B9" w:rsidRPr="00391FC5" w:rsidRDefault="00BF33B9" w:rsidP="000C4669">
            <w:pPr>
              <w:spacing w:after="0"/>
              <w:ind w:left="0"/>
              <w:rPr>
                <w:b/>
              </w:rPr>
            </w:pPr>
            <w:r w:rsidRPr="00391FC5">
              <w:rPr>
                <w:b/>
              </w:rPr>
              <w:t xml:space="preserve">Référence des </w:t>
            </w:r>
            <w:r>
              <w:rPr>
                <w:b/>
              </w:rPr>
              <w:t>Anomalies rencontrées</w:t>
            </w: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Pr="00391FC5" w:rsidRDefault="00BF33B9" w:rsidP="002C6117">
            <w:pPr>
              <w:pStyle w:val="B1"/>
              <w:numPr>
                <w:ilvl w:val="0"/>
                <w:numId w:val="0"/>
              </w:numPr>
            </w:pPr>
          </w:p>
        </w:tc>
      </w:tr>
      <w:tr w:rsidR="00BF33B9" w:rsidRPr="00391FC5" w:rsidTr="00864612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3B9" w:rsidRPr="00391FC5" w:rsidRDefault="00BF33B9" w:rsidP="000C4669">
            <w:pPr>
              <w:spacing w:after="0"/>
              <w:ind w:left="0"/>
            </w:pPr>
            <w:r w:rsidRPr="00391FC5">
              <w:rPr>
                <w:b/>
              </w:rPr>
              <w:t>Conclusions</w:t>
            </w: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Pr="00391FC5" w:rsidRDefault="00BF33B9" w:rsidP="002C6117">
            <w:pPr>
              <w:pStyle w:val="B1"/>
              <w:numPr>
                <w:ilvl w:val="0"/>
                <w:numId w:val="0"/>
              </w:numPr>
            </w:pPr>
          </w:p>
        </w:tc>
      </w:tr>
    </w:tbl>
    <w:p w:rsidR="00497475" w:rsidRPr="00497475" w:rsidRDefault="00497475" w:rsidP="00497475"/>
    <w:p w:rsidR="00FF4BE7" w:rsidRDefault="00FF4BE7" w:rsidP="00497475">
      <w:pPr>
        <w:pStyle w:val="Titre1"/>
      </w:pPr>
      <w:r>
        <w:t>Historique des versions</w:t>
      </w:r>
    </w:p>
    <w:p w:rsidR="00FF4BE7" w:rsidRPr="00497475" w:rsidRDefault="00497475" w:rsidP="00FF4BE7">
      <w:pPr>
        <w:tabs>
          <w:tab w:val="left" w:pos="1440"/>
          <w:tab w:val="left" w:pos="2880"/>
        </w:tabs>
        <w:rPr>
          <w:b/>
        </w:rPr>
      </w:pPr>
      <w:r w:rsidRPr="00497475">
        <w:rPr>
          <w:b/>
        </w:rPr>
        <w:t>V</w:t>
      </w:r>
      <w:r w:rsidR="00FF4BE7" w:rsidRPr="00497475">
        <w:rPr>
          <w:b/>
        </w:rPr>
        <w:t>ersion</w:t>
      </w:r>
      <w:r w:rsidR="00FF4BE7" w:rsidRPr="00497475">
        <w:rPr>
          <w:b/>
        </w:rPr>
        <w:tab/>
      </w:r>
      <w:r>
        <w:rPr>
          <w:b/>
        </w:rPr>
        <w:t>D</w:t>
      </w:r>
      <w:r w:rsidR="00FF4BE7" w:rsidRPr="00497475">
        <w:rPr>
          <w:b/>
        </w:rPr>
        <w:t>ate de version</w:t>
      </w:r>
      <w:r w:rsidR="00FF4BE7" w:rsidRPr="00497475">
        <w:rPr>
          <w:b/>
        </w:rPr>
        <w:tab/>
        <w:t>Commentaires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0.1</w:t>
      </w:r>
      <w:r>
        <w:tab/>
        <w:t>08/02/08</w:t>
      </w:r>
      <w:r>
        <w:tab/>
        <w:t>Création (draft)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0.2</w:t>
      </w:r>
      <w:r>
        <w:tab/>
        <w:t>2</w:t>
      </w:r>
      <w:r w:rsidR="00BF33B9">
        <w:t>8</w:t>
      </w:r>
      <w:r>
        <w:t>/02/08</w:t>
      </w:r>
      <w:r>
        <w:tab/>
        <w:t>Ajout remarques GM+CM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0.3</w:t>
      </w:r>
      <w:r>
        <w:tab/>
      </w:r>
      <w:r w:rsidR="00BF33B9">
        <w:t>29</w:t>
      </w:r>
      <w:r>
        <w:t>/0</w:t>
      </w:r>
      <w:r w:rsidR="00BF33B9">
        <w:t>2</w:t>
      </w:r>
      <w:r>
        <w:t>/08</w:t>
      </w:r>
      <w:r>
        <w:tab/>
      </w:r>
      <w:r w:rsidR="00BF33B9">
        <w:t>Ajout de la section d'identification des paramètres serveur</w:t>
      </w:r>
    </w:p>
    <w:p w:rsidR="00FF4BE7" w:rsidRDefault="00497475" w:rsidP="00FF4BE7">
      <w:pPr>
        <w:tabs>
          <w:tab w:val="left" w:pos="1440"/>
          <w:tab w:val="left" w:pos="2880"/>
        </w:tabs>
      </w:pPr>
      <w:r>
        <w:t>0.4</w:t>
      </w:r>
      <w:r>
        <w:tab/>
        <w:t>0</w:t>
      </w:r>
      <w:r w:rsidR="00BF33B9">
        <w:t>7</w:t>
      </w:r>
      <w:r>
        <w:t>/03/08</w:t>
      </w:r>
      <w:r>
        <w:tab/>
        <w:t>Transformation HTML &gt;&gt; Word, ajout de cases à cocher</w:t>
      </w:r>
    </w:p>
    <w:p w:rsidR="002C25B6" w:rsidRPr="00FF4BE7" w:rsidRDefault="002C25B6" w:rsidP="00FF4BE7">
      <w:pPr>
        <w:tabs>
          <w:tab w:val="left" w:pos="1440"/>
          <w:tab w:val="left" w:pos="2880"/>
        </w:tabs>
      </w:pPr>
      <w:r>
        <w:t>0.5</w:t>
      </w:r>
      <w:r>
        <w:tab/>
        <w:t>11/03/08</w:t>
      </w:r>
      <w:r>
        <w:tab/>
        <w:t>MAJ  détails du paramétrage de la publication</w:t>
      </w:r>
    </w:p>
    <w:sectPr w:rsidR="002C25B6" w:rsidRPr="00FF4BE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08F" w:rsidRDefault="001C308F">
      <w:r>
        <w:separator/>
      </w:r>
    </w:p>
  </w:endnote>
  <w:endnote w:type="continuationSeparator" w:id="0">
    <w:p w:rsidR="001C308F" w:rsidRDefault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5B6" w:rsidRDefault="002C25B6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08F" w:rsidRDefault="001C308F">
      <w:r>
        <w:separator/>
      </w:r>
    </w:p>
  </w:footnote>
  <w:footnote w:type="continuationSeparator" w:id="0">
    <w:p w:rsidR="001C308F" w:rsidRDefault="001C30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79"/>
      <w:gridCol w:w="5029"/>
      <w:gridCol w:w="1440"/>
      <w:gridCol w:w="1440"/>
    </w:tblGrid>
    <w:tr w:rsidR="002C25B6" w:rsidTr="001C308F">
      <w:trPr>
        <w:trHeight w:val="193"/>
      </w:trPr>
      <w:tc>
        <w:tcPr>
          <w:tcW w:w="1379" w:type="dxa"/>
          <w:vMerge w:val="restart"/>
          <w:shd w:val="clear" w:color="auto" w:fill="auto"/>
          <w:vAlign w:val="center"/>
        </w:tcPr>
        <w:p w:rsidR="002C25B6" w:rsidRDefault="0039408E" w:rsidP="001C308F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1C308F">
            <w:rPr>
              <w:rFonts w:ascii="Arial Black" w:hAnsi="Arial Black"/>
              <w:caps/>
              <w:sz w:val="20"/>
              <w:szCs w:val="20"/>
            </w:rPr>
            <w:t>fiche de qualification d'installation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1C308F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SOP_eLea_02a</w:t>
          </w:r>
        </w:p>
      </w:tc>
    </w:tr>
    <w:tr w:rsidR="002C25B6" w:rsidTr="001C308F">
      <w:trPr>
        <w:trHeight w:val="194"/>
      </w:trPr>
      <w:tc>
        <w:tcPr>
          <w:tcW w:w="1379" w:type="dxa"/>
          <w:vMerge/>
          <w:shd w:val="clear" w:color="auto" w:fill="auto"/>
        </w:tcPr>
        <w:p w:rsidR="002C25B6" w:rsidRDefault="002C25B6" w:rsidP="001C308F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1C308F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C25B6" w:rsidRDefault="002C25B6" w:rsidP="001C308F">
          <w:pPr>
            <w:pStyle w:val="En-tte"/>
            <w:spacing w:after="0"/>
            <w:jc w:val="center"/>
          </w:pPr>
          <w:r>
            <w:t>0.5</w:t>
          </w:r>
        </w:p>
      </w:tc>
    </w:tr>
    <w:tr w:rsidR="002C25B6" w:rsidTr="001C308F">
      <w:trPr>
        <w:trHeight w:val="193"/>
      </w:trPr>
      <w:tc>
        <w:tcPr>
          <w:tcW w:w="1379" w:type="dxa"/>
          <w:vMerge/>
          <w:tcBorders>
            <w:bottom w:val="single" w:sz="4" w:space="0" w:color="auto"/>
          </w:tcBorders>
          <w:shd w:val="clear" w:color="auto" w:fill="auto"/>
        </w:tcPr>
        <w:p w:rsidR="002C25B6" w:rsidRDefault="002C25B6" w:rsidP="001C308F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C25B6" w:rsidRDefault="002C25B6" w:rsidP="001C308F">
          <w:pPr>
            <w:pStyle w:val="En-tte"/>
            <w:spacing w:after="0"/>
            <w:jc w:val="left"/>
          </w:pPr>
          <w:r w:rsidRPr="001C308F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C25B6" w:rsidRDefault="002C25B6" w:rsidP="001C308F">
          <w:pPr>
            <w:pStyle w:val="En-tte"/>
            <w:spacing w:after="0"/>
            <w:jc w:val="center"/>
          </w:pPr>
          <w:r>
            <w:t>11/03/2008</w:t>
          </w:r>
        </w:p>
      </w:tc>
    </w:tr>
    <w:tr w:rsidR="002C25B6" w:rsidTr="001C308F">
      <w:trPr>
        <w:trHeight w:val="194"/>
      </w:trPr>
      <w:tc>
        <w:tcPr>
          <w:tcW w:w="7848" w:type="dxa"/>
          <w:gridSpan w:val="3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1C308F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1C308F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2C25B6" w:rsidTr="001C308F">
      <w:trPr>
        <w:trHeight w:val="194"/>
      </w:trPr>
      <w:tc>
        <w:tcPr>
          <w:tcW w:w="7848" w:type="dxa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Qualification d'Installation du programme e-Learning REF de LABO PHARMA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C25B6" w:rsidRPr="001C308F" w:rsidRDefault="002C25B6" w:rsidP="001C308F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9408E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39408E">
              <w:rPr>
                <w:noProof/>
              </w:rPr>
              <w:t>3</w:t>
            </w:r>
          </w:fldSimple>
        </w:p>
      </w:tc>
    </w:tr>
  </w:tbl>
  <w:p w:rsidR="002C25B6" w:rsidRDefault="002C25B6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AB8A49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EA0C6D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7C56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7AE82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DDC0B6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68B71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FC674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468CD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0F204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E3D9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4FC05B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3D310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4"/>
  </w:num>
  <w:num w:numId="15">
    <w:abstractNumId w:val="15"/>
  </w:num>
  <w:num w:numId="16">
    <w:abstractNumId w:val="10"/>
  </w:num>
  <w:num w:numId="17">
    <w:abstractNumId w:val="12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333EC"/>
    <w:rsid w:val="000352A5"/>
    <w:rsid w:val="00072A0D"/>
    <w:rsid w:val="000A2CE9"/>
    <w:rsid w:val="000C4669"/>
    <w:rsid w:val="000C5D35"/>
    <w:rsid w:val="000F57FA"/>
    <w:rsid w:val="001375F9"/>
    <w:rsid w:val="00152752"/>
    <w:rsid w:val="0019414F"/>
    <w:rsid w:val="001947B5"/>
    <w:rsid w:val="001A0542"/>
    <w:rsid w:val="001B1C7A"/>
    <w:rsid w:val="001C308F"/>
    <w:rsid w:val="001F10F3"/>
    <w:rsid w:val="002941BF"/>
    <w:rsid w:val="002C0052"/>
    <w:rsid w:val="002C25B6"/>
    <w:rsid w:val="002C6117"/>
    <w:rsid w:val="00325E51"/>
    <w:rsid w:val="00347E8F"/>
    <w:rsid w:val="00354B70"/>
    <w:rsid w:val="0036036C"/>
    <w:rsid w:val="00364B95"/>
    <w:rsid w:val="0039408E"/>
    <w:rsid w:val="003F73F6"/>
    <w:rsid w:val="00400921"/>
    <w:rsid w:val="00437F1C"/>
    <w:rsid w:val="00473FF1"/>
    <w:rsid w:val="00497475"/>
    <w:rsid w:val="004A2510"/>
    <w:rsid w:val="004E3C8E"/>
    <w:rsid w:val="005056F5"/>
    <w:rsid w:val="00512B4A"/>
    <w:rsid w:val="00527B59"/>
    <w:rsid w:val="00544AF8"/>
    <w:rsid w:val="005C7871"/>
    <w:rsid w:val="0060167C"/>
    <w:rsid w:val="00603D24"/>
    <w:rsid w:val="006255DE"/>
    <w:rsid w:val="0063059C"/>
    <w:rsid w:val="0063671C"/>
    <w:rsid w:val="00652F18"/>
    <w:rsid w:val="00664F2E"/>
    <w:rsid w:val="00686721"/>
    <w:rsid w:val="006879A0"/>
    <w:rsid w:val="006B176E"/>
    <w:rsid w:val="00787C56"/>
    <w:rsid w:val="007A1863"/>
    <w:rsid w:val="00864612"/>
    <w:rsid w:val="00873B31"/>
    <w:rsid w:val="00876DFE"/>
    <w:rsid w:val="008B5418"/>
    <w:rsid w:val="008D0F0F"/>
    <w:rsid w:val="008E57CD"/>
    <w:rsid w:val="008F3D60"/>
    <w:rsid w:val="00904C48"/>
    <w:rsid w:val="00951B94"/>
    <w:rsid w:val="009542D1"/>
    <w:rsid w:val="009B3EF1"/>
    <w:rsid w:val="009D16A6"/>
    <w:rsid w:val="00A074C6"/>
    <w:rsid w:val="00A253D0"/>
    <w:rsid w:val="00A6115C"/>
    <w:rsid w:val="00AA1376"/>
    <w:rsid w:val="00B27715"/>
    <w:rsid w:val="00B753FB"/>
    <w:rsid w:val="00B87660"/>
    <w:rsid w:val="00BA7DDC"/>
    <w:rsid w:val="00BC3BE6"/>
    <w:rsid w:val="00BE2A60"/>
    <w:rsid w:val="00BF33B9"/>
    <w:rsid w:val="00C13B66"/>
    <w:rsid w:val="00C1685E"/>
    <w:rsid w:val="00C42166"/>
    <w:rsid w:val="00C4617B"/>
    <w:rsid w:val="00C80BAC"/>
    <w:rsid w:val="00C9490E"/>
    <w:rsid w:val="00CD7DB6"/>
    <w:rsid w:val="00CF36C3"/>
    <w:rsid w:val="00D43817"/>
    <w:rsid w:val="00D540EC"/>
    <w:rsid w:val="00D5676A"/>
    <w:rsid w:val="00D8571E"/>
    <w:rsid w:val="00DC7FC5"/>
    <w:rsid w:val="00DE3F70"/>
    <w:rsid w:val="00DE4AE2"/>
    <w:rsid w:val="00DF1BF3"/>
    <w:rsid w:val="00E011D9"/>
    <w:rsid w:val="00E13751"/>
    <w:rsid w:val="00E23AC2"/>
    <w:rsid w:val="00E43176"/>
    <w:rsid w:val="00E8473B"/>
    <w:rsid w:val="00EF0124"/>
    <w:rsid w:val="00F1569F"/>
    <w:rsid w:val="00F52224"/>
    <w:rsid w:val="00F565AA"/>
    <w:rsid w:val="00F678AC"/>
    <w:rsid w:val="00FF0B2F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33B9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52752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52752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52752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52752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52752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152752"/>
    <w:pPr>
      <w:numPr>
        <w:numId w:val="17"/>
      </w:numPr>
    </w:pPr>
  </w:style>
  <w:style w:type="numbering" w:styleId="1ai">
    <w:name w:val="Outline List 1"/>
    <w:basedOn w:val="Aucuneliste"/>
    <w:rsid w:val="00152752"/>
    <w:pPr>
      <w:numPr>
        <w:numId w:val="18"/>
      </w:numPr>
    </w:pPr>
  </w:style>
  <w:style w:type="character" w:styleId="Accentuation">
    <w:name w:val="Emphasis"/>
    <w:qFormat/>
    <w:rsid w:val="00152752"/>
    <w:rPr>
      <w:i/>
      <w:iCs/>
    </w:rPr>
  </w:style>
  <w:style w:type="character" w:styleId="AcronymeHTML">
    <w:name w:val="HTML Acronym"/>
    <w:rsid w:val="00152752"/>
  </w:style>
  <w:style w:type="paragraph" w:styleId="Adressedestinataire">
    <w:name w:val="envelope address"/>
    <w:basedOn w:val="Normal"/>
    <w:rsid w:val="0015275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5275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52752"/>
    <w:rPr>
      <w:i/>
      <w:iCs/>
    </w:rPr>
  </w:style>
  <w:style w:type="character" w:customStyle="1" w:styleId="AdresseHTMLCar">
    <w:name w:val="Adresse HTML Car"/>
    <w:link w:val="AdresseHTML"/>
    <w:rsid w:val="00152752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152752"/>
    <w:rPr>
      <w:vertAlign w:val="superscript"/>
    </w:rPr>
  </w:style>
  <w:style w:type="character" w:styleId="Appelnotedebasdep">
    <w:name w:val="footnote reference"/>
    <w:rsid w:val="00152752"/>
    <w:rPr>
      <w:vertAlign w:val="superscript"/>
    </w:rPr>
  </w:style>
  <w:style w:type="character" w:customStyle="1" w:styleId="Titre5Car">
    <w:name w:val="Titre 5 Car"/>
    <w:link w:val="Titre5"/>
    <w:semiHidden/>
    <w:rsid w:val="0015275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15275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15275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15275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15275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152752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52752"/>
  </w:style>
  <w:style w:type="paragraph" w:styleId="Citation">
    <w:name w:val="Quote"/>
    <w:basedOn w:val="Normal"/>
    <w:next w:val="Normal"/>
    <w:link w:val="CitationCar"/>
    <w:uiPriority w:val="29"/>
    <w:qFormat/>
    <w:rsid w:val="001527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52752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1527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2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52752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15275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527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5275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52752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5275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52752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52752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52752"/>
    <w:rPr>
      <w:sz w:val="20"/>
      <w:szCs w:val="20"/>
    </w:rPr>
  </w:style>
  <w:style w:type="character" w:customStyle="1" w:styleId="CommentaireCar">
    <w:name w:val="Commentaire Car"/>
    <w:link w:val="Commentaire"/>
    <w:rsid w:val="00152752"/>
    <w:rPr>
      <w:rFonts w:ascii="Arial" w:hAnsi="Arial"/>
    </w:rPr>
  </w:style>
  <w:style w:type="paragraph" w:styleId="Corpsdetexte">
    <w:name w:val="Body Text"/>
    <w:basedOn w:val="Normal"/>
    <w:link w:val="CorpsdetexteCar"/>
    <w:rsid w:val="00152752"/>
    <w:pPr>
      <w:spacing w:after="120"/>
    </w:pPr>
  </w:style>
  <w:style w:type="character" w:customStyle="1" w:styleId="CorpsdetexteCar">
    <w:name w:val="Corps de texte Car"/>
    <w:link w:val="Corpsdetexte"/>
    <w:rsid w:val="00152752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15275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52752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1527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5275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152752"/>
  </w:style>
  <w:style w:type="character" w:customStyle="1" w:styleId="DateCar">
    <w:name w:val="Date Car"/>
    <w:link w:val="Date"/>
    <w:rsid w:val="00152752"/>
    <w:rPr>
      <w:rFonts w:ascii="Arial" w:hAnsi="Arial"/>
      <w:sz w:val="18"/>
      <w:szCs w:val="24"/>
    </w:rPr>
  </w:style>
  <w:style w:type="character" w:styleId="DfinitionHTML">
    <w:name w:val="HTML Definition"/>
    <w:rsid w:val="00152752"/>
    <w:rPr>
      <w:i/>
      <w:iCs/>
    </w:rPr>
  </w:style>
  <w:style w:type="table" w:styleId="Effetsdetableau3D1">
    <w:name w:val="Table 3D effects 1"/>
    <w:basedOn w:val="TableauNormal"/>
    <w:rsid w:val="0015275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52752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52752"/>
    <w:rPr>
      <w:b/>
      <w:bCs/>
    </w:rPr>
  </w:style>
  <w:style w:type="character" w:styleId="Emphaseintense">
    <w:name w:val="Intense Emphasis"/>
    <w:uiPriority w:val="21"/>
    <w:qFormat/>
    <w:rsid w:val="001527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527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527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5275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52752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15275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5275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5275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52752"/>
    <w:pPr>
      <w:ind w:left="4252"/>
    </w:pPr>
  </w:style>
  <w:style w:type="character" w:customStyle="1" w:styleId="FormuledepolitesseCar">
    <w:name w:val="Formule de politesse Car"/>
    <w:link w:val="Formuledepolitesse"/>
    <w:rsid w:val="00152752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52752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52752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52752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52752"/>
    <w:pPr>
      <w:ind w:left="180" w:hanging="180"/>
    </w:pPr>
  </w:style>
  <w:style w:type="paragraph" w:styleId="Index2">
    <w:name w:val="index 2"/>
    <w:basedOn w:val="Normal"/>
    <w:next w:val="Normal"/>
    <w:rsid w:val="00152752"/>
    <w:pPr>
      <w:ind w:left="360" w:hanging="180"/>
    </w:pPr>
  </w:style>
  <w:style w:type="paragraph" w:styleId="Index3">
    <w:name w:val="index 3"/>
    <w:basedOn w:val="Normal"/>
    <w:next w:val="Normal"/>
    <w:rsid w:val="00152752"/>
    <w:pPr>
      <w:ind w:left="540" w:hanging="180"/>
    </w:pPr>
  </w:style>
  <w:style w:type="paragraph" w:styleId="Index4">
    <w:name w:val="index 4"/>
    <w:basedOn w:val="Normal"/>
    <w:next w:val="Normal"/>
    <w:rsid w:val="00152752"/>
    <w:pPr>
      <w:ind w:left="720" w:hanging="180"/>
    </w:pPr>
  </w:style>
  <w:style w:type="paragraph" w:styleId="Index5">
    <w:name w:val="index 5"/>
    <w:basedOn w:val="Normal"/>
    <w:next w:val="Normal"/>
    <w:rsid w:val="00152752"/>
    <w:pPr>
      <w:ind w:left="900" w:hanging="180"/>
    </w:pPr>
  </w:style>
  <w:style w:type="paragraph" w:styleId="Index6">
    <w:name w:val="index 6"/>
    <w:basedOn w:val="Normal"/>
    <w:next w:val="Normal"/>
    <w:rsid w:val="00152752"/>
    <w:pPr>
      <w:ind w:left="1080" w:hanging="180"/>
    </w:pPr>
  </w:style>
  <w:style w:type="paragraph" w:styleId="Index7">
    <w:name w:val="index 7"/>
    <w:basedOn w:val="Normal"/>
    <w:next w:val="Normal"/>
    <w:rsid w:val="00152752"/>
    <w:pPr>
      <w:ind w:left="1260" w:hanging="180"/>
    </w:pPr>
  </w:style>
  <w:style w:type="paragraph" w:styleId="Index8">
    <w:name w:val="index 8"/>
    <w:basedOn w:val="Normal"/>
    <w:next w:val="Normal"/>
    <w:rsid w:val="00152752"/>
    <w:pPr>
      <w:ind w:left="1440" w:hanging="180"/>
    </w:pPr>
  </w:style>
  <w:style w:type="paragraph" w:styleId="Index9">
    <w:name w:val="index 9"/>
    <w:basedOn w:val="Normal"/>
    <w:next w:val="Normal"/>
    <w:rsid w:val="0015275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52752"/>
    <w:rPr>
      <w:b/>
      <w:bCs/>
      <w:sz w:val="20"/>
      <w:szCs w:val="20"/>
    </w:rPr>
  </w:style>
  <w:style w:type="character" w:styleId="Lienhypertexte">
    <w:name w:val="Hyperlink"/>
    <w:rsid w:val="00152752"/>
    <w:rPr>
      <w:color w:val="0000FF"/>
      <w:u w:val="single"/>
    </w:rPr>
  </w:style>
  <w:style w:type="character" w:styleId="Lienhypertextesuivivisit">
    <w:name w:val="FollowedHyperlink"/>
    <w:rsid w:val="00152752"/>
    <w:rPr>
      <w:color w:val="800080"/>
      <w:u w:val="single"/>
    </w:rPr>
  </w:style>
  <w:style w:type="paragraph" w:styleId="Liste">
    <w:name w:val="List"/>
    <w:basedOn w:val="Normal"/>
    <w:rsid w:val="00152752"/>
    <w:pPr>
      <w:ind w:left="283" w:hanging="283"/>
      <w:contextualSpacing/>
    </w:pPr>
  </w:style>
  <w:style w:type="paragraph" w:styleId="Liste2">
    <w:name w:val="List 2"/>
    <w:basedOn w:val="Normal"/>
    <w:rsid w:val="00152752"/>
    <w:pPr>
      <w:ind w:left="566" w:hanging="283"/>
      <w:contextualSpacing/>
    </w:pPr>
  </w:style>
  <w:style w:type="paragraph" w:styleId="Liste3">
    <w:name w:val="List 3"/>
    <w:basedOn w:val="Normal"/>
    <w:rsid w:val="00152752"/>
    <w:pPr>
      <w:ind w:left="849" w:hanging="283"/>
      <w:contextualSpacing/>
    </w:pPr>
  </w:style>
  <w:style w:type="paragraph" w:styleId="Liste4">
    <w:name w:val="List 4"/>
    <w:basedOn w:val="Normal"/>
    <w:rsid w:val="00152752"/>
    <w:pPr>
      <w:ind w:left="1132" w:hanging="283"/>
      <w:contextualSpacing/>
    </w:pPr>
  </w:style>
  <w:style w:type="paragraph" w:styleId="Liste5">
    <w:name w:val="List 5"/>
    <w:basedOn w:val="Normal"/>
    <w:rsid w:val="00152752"/>
    <w:pPr>
      <w:ind w:left="1415" w:hanging="283"/>
      <w:contextualSpacing/>
    </w:pPr>
  </w:style>
  <w:style w:type="paragraph" w:styleId="Listenumros">
    <w:name w:val="List Number"/>
    <w:basedOn w:val="Normal"/>
    <w:rsid w:val="00152752"/>
    <w:pPr>
      <w:numPr>
        <w:numId w:val="4"/>
      </w:numPr>
      <w:contextualSpacing/>
    </w:pPr>
  </w:style>
  <w:style w:type="paragraph" w:styleId="Listenumros2">
    <w:name w:val="List Number 2"/>
    <w:basedOn w:val="Normal"/>
    <w:rsid w:val="00152752"/>
    <w:pPr>
      <w:numPr>
        <w:numId w:val="5"/>
      </w:numPr>
      <w:contextualSpacing/>
    </w:pPr>
  </w:style>
  <w:style w:type="paragraph" w:styleId="Listenumros3">
    <w:name w:val="List Number 3"/>
    <w:basedOn w:val="Normal"/>
    <w:rsid w:val="00152752"/>
    <w:pPr>
      <w:numPr>
        <w:numId w:val="6"/>
      </w:numPr>
      <w:contextualSpacing/>
    </w:pPr>
  </w:style>
  <w:style w:type="paragraph" w:styleId="Listenumros4">
    <w:name w:val="List Number 4"/>
    <w:basedOn w:val="Normal"/>
    <w:rsid w:val="00152752"/>
    <w:pPr>
      <w:numPr>
        <w:numId w:val="7"/>
      </w:numPr>
      <w:contextualSpacing/>
    </w:pPr>
  </w:style>
  <w:style w:type="paragraph" w:styleId="Listenumros5">
    <w:name w:val="List Number 5"/>
    <w:basedOn w:val="Normal"/>
    <w:rsid w:val="00152752"/>
    <w:pPr>
      <w:numPr>
        <w:numId w:val="8"/>
      </w:numPr>
      <w:contextualSpacing/>
    </w:pPr>
  </w:style>
  <w:style w:type="paragraph" w:styleId="Listepuces2">
    <w:name w:val="List Bullet 2"/>
    <w:basedOn w:val="Normal"/>
    <w:rsid w:val="00152752"/>
    <w:pPr>
      <w:numPr>
        <w:numId w:val="10"/>
      </w:numPr>
      <w:contextualSpacing/>
    </w:pPr>
  </w:style>
  <w:style w:type="paragraph" w:styleId="Listepuces3">
    <w:name w:val="List Bullet 3"/>
    <w:basedOn w:val="Normal"/>
    <w:rsid w:val="00152752"/>
    <w:pPr>
      <w:numPr>
        <w:numId w:val="11"/>
      </w:numPr>
      <w:contextualSpacing/>
    </w:pPr>
  </w:style>
  <w:style w:type="paragraph" w:styleId="Listepuces4">
    <w:name w:val="List Bullet 4"/>
    <w:basedOn w:val="Normal"/>
    <w:rsid w:val="00152752"/>
    <w:pPr>
      <w:numPr>
        <w:numId w:val="12"/>
      </w:numPr>
      <w:contextualSpacing/>
    </w:pPr>
  </w:style>
  <w:style w:type="paragraph" w:styleId="Listepuces5">
    <w:name w:val="List Bullet 5"/>
    <w:basedOn w:val="Normal"/>
    <w:rsid w:val="0015275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5275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5275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5275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5275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5275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5275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52752"/>
    <w:rPr>
      <w:sz w:val="16"/>
      <w:szCs w:val="16"/>
    </w:rPr>
  </w:style>
  <w:style w:type="paragraph" w:styleId="NormalWeb">
    <w:name w:val="Normal (Web)"/>
    <w:basedOn w:val="Normal"/>
    <w:rsid w:val="00152752"/>
    <w:rPr>
      <w:rFonts w:ascii="Times New Roman" w:hAnsi="Times New Roman"/>
      <w:sz w:val="24"/>
    </w:rPr>
  </w:style>
  <w:style w:type="paragraph" w:styleId="Normalcentr">
    <w:name w:val="Block Text"/>
    <w:basedOn w:val="Normal"/>
    <w:rsid w:val="0015275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5275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52752"/>
    <w:rPr>
      <w:rFonts w:ascii="Arial" w:hAnsi="Arial"/>
    </w:rPr>
  </w:style>
  <w:style w:type="paragraph" w:styleId="Notedefin">
    <w:name w:val="endnote text"/>
    <w:basedOn w:val="Normal"/>
    <w:link w:val="NotedefinCar"/>
    <w:rsid w:val="00152752"/>
    <w:rPr>
      <w:sz w:val="20"/>
      <w:szCs w:val="20"/>
    </w:rPr>
  </w:style>
  <w:style w:type="character" w:customStyle="1" w:styleId="NotedefinCar">
    <w:name w:val="Note de fin Car"/>
    <w:link w:val="Notedefin"/>
    <w:rsid w:val="00152752"/>
    <w:rPr>
      <w:rFonts w:ascii="Arial" w:hAnsi="Arial"/>
    </w:rPr>
  </w:style>
  <w:style w:type="character" w:styleId="Numrodeligne">
    <w:name w:val="line number"/>
    <w:rsid w:val="00152752"/>
  </w:style>
  <w:style w:type="character" w:styleId="Numrodepage">
    <w:name w:val="page number"/>
    <w:rsid w:val="00152752"/>
  </w:style>
  <w:style w:type="paragraph" w:styleId="Objetducommentaire">
    <w:name w:val="annotation subject"/>
    <w:basedOn w:val="Commentaire"/>
    <w:next w:val="Commentaire"/>
    <w:link w:val="ObjetducommentaireCar"/>
    <w:rsid w:val="00152752"/>
    <w:rPr>
      <w:b/>
      <w:bCs/>
    </w:rPr>
  </w:style>
  <w:style w:type="character" w:customStyle="1" w:styleId="ObjetducommentaireCar">
    <w:name w:val="Objet du commentaire Car"/>
    <w:link w:val="Objetducommentaire"/>
    <w:rsid w:val="0015275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52752"/>
    <w:pPr>
      <w:ind w:left="708"/>
    </w:pPr>
  </w:style>
  <w:style w:type="paragraph" w:styleId="PrformatHTML">
    <w:name w:val="HTML Preformatted"/>
    <w:basedOn w:val="Normal"/>
    <w:link w:val="PrformatHTMLCar"/>
    <w:rsid w:val="0015275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5275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527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527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527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52752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1527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52752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1527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52752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15275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5275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527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52752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152752"/>
    <w:pPr>
      <w:ind w:left="708"/>
    </w:pPr>
  </w:style>
  <w:style w:type="paragraph" w:styleId="Salutations">
    <w:name w:val="Salutation"/>
    <w:basedOn w:val="Normal"/>
    <w:next w:val="Normal"/>
    <w:link w:val="SalutationsCar"/>
    <w:rsid w:val="00152752"/>
  </w:style>
  <w:style w:type="character" w:customStyle="1" w:styleId="SalutationsCar">
    <w:name w:val="Salutations Car"/>
    <w:link w:val="Salutations"/>
    <w:rsid w:val="00152752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152752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152752"/>
    <w:pPr>
      <w:ind w:left="4252"/>
    </w:pPr>
  </w:style>
  <w:style w:type="character" w:customStyle="1" w:styleId="SignatureCar">
    <w:name w:val="Signature Car"/>
    <w:link w:val="Signature"/>
    <w:rsid w:val="00152752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152752"/>
  </w:style>
  <w:style w:type="character" w:customStyle="1" w:styleId="SignaturelectroniqueCar">
    <w:name w:val="Signature électronique Car"/>
    <w:link w:val="Signaturelectronique"/>
    <w:rsid w:val="00152752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152752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5275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52752"/>
    <w:pPr>
      <w:ind w:left="0"/>
    </w:pPr>
  </w:style>
  <w:style w:type="paragraph" w:styleId="Tabledesrfrencesjuridiques">
    <w:name w:val="table of authorities"/>
    <w:basedOn w:val="Normal"/>
    <w:next w:val="Normal"/>
    <w:rsid w:val="00152752"/>
    <w:pPr>
      <w:ind w:left="180" w:hanging="180"/>
    </w:pPr>
  </w:style>
  <w:style w:type="table" w:styleId="Tableauclassique1">
    <w:name w:val="Table Classic 1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52752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52752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52752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52752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52752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5275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52752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52752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52752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5275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5275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15275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5275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52752"/>
    <w:rPr>
      <w:color w:val="808080"/>
    </w:rPr>
  </w:style>
  <w:style w:type="paragraph" w:styleId="Textedemacro">
    <w:name w:val="macro"/>
    <w:link w:val="TextedemacroCar"/>
    <w:rsid w:val="001527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52752"/>
    <w:rPr>
      <w:rFonts w:ascii="Courier New" w:hAnsi="Courier New" w:cs="Courier New"/>
    </w:rPr>
  </w:style>
  <w:style w:type="table" w:styleId="Thmedutableau">
    <w:name w:val="Table Theme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52752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5275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52752"/>
  </w:style>
  <w:style w:type="character" w:customStyle="1" w:styleId="TitredenoteCar">
    <w:name w:val="Titre de note Car"/>
    <w:link w:val="Titredenote"/>
    <w:rsid w:val="00152752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15275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5275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52752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152752"/>
    <w:pPr>
      <w:ind w:left="0"/>
    </w:pPr>
  </w:style>
  <w:style w:type="paragraph" w:styleId="TM2">
    <w:name w:val="toc 2"/>
    <w:basedOn w:val="Normal"/>
    <w:next w:val="Normal"/>
    <w:rsid w:val="00152752"/>
    <w:pPr>
      <w:ind w:left="180"/>
    </w:pPr>
  </w:style>
  <w:style w:type="paragraph" w:styleId="TM3">
    <w:name w:val="toc 3"/>
    <w:basedOn w:val="Normal"/>
    <w:next w:val="Normal"/>
    <w:rsid w:val="00152752"/>
    <w:pPr>
      <w:ind w:left="360"/>
    </w:pPr>
  </w:style>
  <w:style w:type="paragraph" w:styleId="TM4">
    <w:name w:val="toc 4"/>
    <w:basedOn w:val="Normal"/>
    <w:next w:val="Normal"/>
    <w:rsid w:val="00152752"/>
    <w:pPr>
      <w:ind w:left="540"/>
    </w:pPr>
  </w:style>
  <w:style w:type="paragraph" w:styleId="TM5">
    <w:name w:val="toc 5"/>
    <w:basedOn w:val="Normal"/>
    <w:next w:val="Normal"/>
    <w:rsid w:val="00152752"/>
    <w:pPr>
      <w:ind w:left="720"/>
    </w:pPr>
  </w:style>
  <w:style w:type="paragraph" w:styleId="TM6">
    <w:name w:val="toc 6"/>
    <w:basedOn w:val="Normal"/>
    <w:next w:val="Normal"/>
    <w:rsid w:val="00152752"/>
    <w:pPr>
      <w:ind w:left="900"/>
    </w:pPr>
  </w:style>
  <w:style w:type="paragraph" w:styleId="TM7">
    <w:name w:val="toc 7"/>
    <w:basedOn w:val="Normal"/>
    <w:next w:val="Normal"/>
    <w:rsid w:val="00152752"/>
    <w:pPr>
      <w:ind w:left="1080"/>
    </w:pPr>
  </w:style>
  <w:style w:type="paragraph" w:styleId="TM8">
    <w:name w:val="toc 8"/>
    <w:basedOn w:val="Normal"/>
    <w:next w:val="Normal"/>
    <w:rsid w:val="00152752"/>
    <w:pPr>
      <w:ind w:left="1260"/>
    </w:pPr>
  </w:style>
  <w:style w:type="paragraph" w:styleId="TM9">
    <w:name w:val="toc 9"/>
    <w:basedOn w:val="Normal"/>
    <w:next w:val="Normal"/>
    <w:rsid w:val="00152752"/>
    <w:pPr>
      <w:ind w:left="1440"/>
    </w:pPr>
  </w:style>
  <w:style w:type="table" w:styleId="Trameclaire-Accent1">
    <w:name w:val="Light Shading Accent 1"/>
    <w:basedOn w:val="TableauNormal"/>
    <w:uiPriority w:val="60"/>
    <w:rsid w:val="001527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527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527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527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527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527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527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33B9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52752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52752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52752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52752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52752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152752"/>
    <w:pPr>
      <w:numPr>
        <w:numId w:val="17"/>
      </w:numPr>
    </w:pPr>
  </w:style>
  <w:style w:type="numbering" w:styleId="1ai">
    <w:name w:val="Outline List 1"/>
    <w:basedOn w:val="Aucuneliste"/>
    <w:rsid w:val="00152752"/>
    <w:pPr>
      <w:numPr>
        <w:numId w:val="18"/>
      </w:numPr>
    </w:pPr>
  </w:style>
  <w:style w:type="character" w:styleId="Accentuation">
    <w:name w:val="Emphasis"/>
    <w:qFormat/>
    <w:rsid w:val="00152752"/>
    <w:rPr>
      <w:i/>
      <w:iCs/>
    </w:rPr>
  </w:style>
  <w:style w:type="character" w:styleId="AcronymeHTML">
    <w:name w:val="HTML Acronym"/>
    <w:rsid w:val="00152752"/>
  </w:style>
  <w:style w:type="paragraph" w:styleId="Adressedestinataire">
    <w:name w:val="envelope address"/>
    <w:basedOn w:val="Normal"/>
    <w:rsid w:val="0015275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5275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52752"/>
    <w:rPr>
      <w:i/>
      <w:iCs/>
    </w:rPr>
  </w:style>
  <w:style w:type="character" w:customStyle="1" w:styleId="AdresseHTMLCar">
    <w:name w:val="Adresse HTML Car"/>
    <w:link w:val="AdresseHTML"/>
    <w:rsid w:val="00152752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152752"/>
    <w:rPr>
      <w:vertAlign w:val="superscript"/>
    </w:rPr>
  </w:style>
  <w:style w:type="character" w:styleId="Appelnotedebasdep">
    <w:name w:val="footnote reference"/>
    <w:rsid w:val="00152752"/>
    <w:rPr>
      <w:vertAlign w:val="superscript"/>
    </w:rPr>
  </w:style>
  <w:style w:type="character" w:customStyle="1" w:styleId="Titre5Car">
    <w:name w:val="Titre 5 Car"/>
    <w:link w:val="Titre5"/>
    <w:semiHidden/>
    <w:rsid w:val="0015275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15275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15275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15275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15275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152752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52752"/>
  </w:style>
  <w:style w:type="paragraph" w:styleId="Citation">
    <w:name w:val="Quote"/>
    <w:basedOn w:val="Normal"/>
    <w:next w:val="Normal"/>
    <w:link w:val="CitationCar"/>
    <w:uiPriority w:val="29"/>
    <w:qFormat/>
    <w:rsid w:val="001527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52752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1527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2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52752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15275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527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5275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52752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5275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52752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52752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52752"/>
    <w:rPr>
      <w:sz w:val="20"/>
      <w:szCs w:val="20"/>
    </w:rPr>
  </w:style>
  <w:style w:type="character" w:customStyle="1" w:styleId="CommentaireCar">
    <w:name w:val="Commentaire Car"/>
    <w:link w:val="Commentaire"/>
    <w:rsid w:val="00152752"/>
    <w:rPr>
      <w:rFonts w:ascii="Arial" w:hAnsi="Arial"/>
    </w:rPr>
  </w:style>
  <w:style w:type="paragraph" w:styleId="Corpsdetexte">
    <w:name w:val="Body Text"/>
    <w:basedOn w:val="Normal"/>
    <w:link w:val="CorpsdetexteCar"/>
    <w:rsid w:val="00152752"/>
    <w:pPr>
      <w:spacing w:after="120"/>
    </w:pPr>
  </w:style>
  <w:style w:type="character" w:customStyle="1" w:styleId="CorpsdetexteCar">
    <w:name w:val="Corps de texte Car"/>
    <w:link w:val="Corpsdetexte"/>
    <w:rsid w:val="00152752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15275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52752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1527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5275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152752"/>
  </w:style>
  <w:style w:type="character" w:customStyle="1" w:styleId="DateCar">
    <w:name w:val="Date Car"/>
    <w:link w:val="Date"/>
    <w:rsid w:val="00152752"/>
    <w:rPr>
      <w:rFonts w:ascii="Arial" w:hAnsi="Arial"/>
      <w:sz w:val="18"/>
      <w:szCs w:val="24"/>
    </w:rPr>
  </w:style>
  <w:style w:type="character" w:styleId="DfinitionHTML">
    <w:name w:val="HTML Definition"/>
    <w:rsid w:val="00152752"/>
    <w:rPr>
      <w:i/>
      <w:iCs/>
    </w:rPr>
  </w:style>
  <w:style w:type="table" w:styleId="Effetsdetableau3D1">
    <w:name w:val="Table 3D effects 1"/>
    <w:basedOn w:val="TableauNormal"/>
    <w:rsid w:val="0015275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52752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52752"/>
    <w:rPr>
      <w:b/>
      <w:bCs/>
    </w:rPr>
  </w:style>
  <w:style w:type="character" w:styleId="Emphaseintense">
    <w:name w:val="Intense Emphasis"/>
    <w:uiPriority w:val="21"/>
    <w:qFormat/>
    <w:rsid w:val="001527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527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527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5275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52752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15275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5275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5275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52752"/>
    <w:pPr>
      <w:ind w:left="4252"/>
    </w:pPr>
  </w:style>
  <w:style w:type="character" w:customStyle="1" w:styleId="FormuledepolitesseCar">
    <w:name w:val="Formule de politesse Car"/>
    <w:link w:val="Formuledepolitesse"/>
    <w:rsid w:val="00152752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527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527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52752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52752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52752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527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527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52752"/>
    <w:pPr>
      <w:ind w:left="180" w:hanging="180"/>
    </w:pPr>
  </w:style>
  <w:style w:type="paragraph" w:styleId="Index2">
    <w:name w:val="index 2"/>
    <w:basedOn w:val="Normal"/>
    <w:next w:val="Normal"/>
    <w:rsid w:val="00152752"/>
    <w:pPr>
      <w:ind w:left="360" w:hanging="180"/>
    </w:pPr>
  </w:style>
  <w:style w:type="paragraph" w:styleId="Index3">
    <w:name w:val="index 3"/>
    <w:basedOn w:val="Normal"/>
    <w:next w:val="Normal"/>
    <w:rsid w:val="00152752"/>
    <w:pPr>
      <w:ind w:left="540" w:hanging="180"/>
    </w:pPr>
  </w:style>
  <w:style w:type="paragraph" w:styleId="Index4">
    <w:name w:val="index 4"/>
    <w:basedOn w:val="Normal"/>
    <w:next w:val="Normal"/>
    <w:rsid w:val="00152752"/>
    <w:pPr>
      <w:ind w:left="720" w:hanging="180"/>
    </w:pPr>
  </w:style>
  <w:style w:type="paragraph" w:styleId="Index5">
    <w:name w:val="index 5"/>
    <w:basedOn w:val="Normal"/>
    <w:next w:val="Normal"/>
    <w:rsid w:val="00152752"/>
    <w:pPr>
      <w:ind w:left="900" w:hanging="180"/>
    </w:pPr>
  </w:style>
  <w:style w:type="paragraph" w:styleId="Index6">
    <w:name w:val="index 6"/>
    <w:basedOn w:val="Normal"/>
    <w:next w:val="Normal"/>
    <w:rsid w:val="00152752"/>
    <w:pPr>
      <w:ind w:left="1080" w:hanging="180"/>
    </w:pPr>
  </w:style>
  <w:style w:type="paragraph" w:styleId="Index7">
    <w:name w:val="index 7"/>
    <w:basedOn w:val="Normal"/>
    <w:next w:val="Normal"/>
    <w:rsid w:val="00152752"/>
    <w:pPr>
      <w:ind w:left="1260" w:hanging="180"/>
    </w:pPr>
  </w:style>
  <w:style w:type="paragraph" w:styleId="Index8">
    <w:name w:val="index 8"/>
    <w:basedOn w:val="Normal"/>
    <w:next w:val="Normal"/>
    <w:rsid w:val="00152752"/>
    <w:pPr>
      <w:ind w:left="1440" w:hanging="180"/>
    </w:pPr>
  </w:style>
  <w:style w:type="paragraph" w:styleId="Index9">
    <w:name w:val="index 9"/>
    <w:basedOn w:val="Normal"/>
    <w:next w:val="Normal"/>
    <w:rsid w:val="0015275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52752"/>
    <w:rPr>
      <w:b/>
      <w:bCs/>
      <w:sz w:val="20"/>
      <w:szCs w:val="20"/>
    </w:rPr>
  </w:style>
  <w:style w:type="character" w:styleId="Lienhypertexte">
    <w:name w:val="Hyperlink"/>
    <w:rsid w:val="00152752"/>
    <w:rPr>
      <w:color w:val="0000FF"/>
      <w:u w:val="single"/>
    </w:rPr>
  </w:style>
  <w:style w:type="character" w:styleId="Lienhypertextesuivivisit">
    <w:name w:val="FollowedHyperlink"/>
    <w:rsid w:val="00152752"/>
    <w:rPr>
      <w:color w:val="800080"/>
      <w:u w:val="single"/>
    </w:rPr>
  </w:style>
  <w:style w:type="paragraph" w:styleId="Liste">
    <w:name w:val="List"/>
    <w:basedOn w:val="Normal"/>
    <w:rsid w:val="00152752"/>
    <w:pPr>
      <w:ind w:left="283" w:hanging="283"/>
      <w:contextualSpacing/>
    </w:pPr>
  </w:style>
  <w:style w:type="paragraph" w:styleId="Liste2">
    <w:name w:val="List 2"/>
    <w:basedOn w:val="Normal"/>
    <w:rsid w:val="00152752"/>
    <w:pPr>
      <w:ind w:left="566" w:hanging="283"/>
      <w:contextualSpacing/>
    </w:pPr>
  </w:style>
  <w:style w:type="paragraph" w:styleId="Liste3">
    <w:name w:val="List 3"/>
    <w:basedOn w:val="Normal"/>
    <w:rsid w:val="00152752"/>
    <w:pPr>
      <w:ind w:left="849" w:hanging="283"/>
      <w:contextualSpacing/>
    </w:pPr>
  </w:style>
  <w:style w:type="paragraph" w:styleId="Liste4">
    <w:name w:val="List 4"/>
    <w:basedOn w:val="Normal"/>
    <w:rsid w:val="00152752"/>
    <w:pPr>
      <w:ind w:left="1132" w:hanging="283"/>
      <w:contextualSpacing/>
    </w:pPr>
  </w:style>
  <w:style w:type="paragraph" w:styleId="Liste5">
    <w:name w:val="List 5"/>
    <w:basedOn w:val="Normal"/>
    <w:rsid w:val="00152752"/>
    <w:pPr>
      <w:ind w:left="1415" w:hanging="283"/>
      <w:contextualSpacing/>
    </w:pPr>
  </w:style>
  <w:style w:type="paragraph" w:styleId="Listenumros">
    <w:name w:val="List Number"/>
    <w:basedOn w:val="Normal"/>
    <w:rsid w:val="00152752"/>
    <w:pPr>
      <w:numPr>
        <w:numId w:val="4"/>
      </w:numPr>
      <w:contextualSpacing/>
    </w:pPr>
  </w:style>
  <w:style w:type="paragraph" w:styleId="Listenumros2">
    <w:name w:val="List Number 2"/>
    <w:basedOn w:val="Normal"/>
    <w:rsid w:val="00152752"/>
    <w:pPr>
      <w:numPr>
        <w:numId w:val="5"/>
      </w:numPr>
      <w:contextualSpacing/>
    </w:pPr>
  </w:style>
  <w:style w:type="paragraph" w:styleId="Listenumros3">
    <w:name w:val="List Number 3"/>
    <w:basedOn w:val="Normal"/>
    <w:rsid w:val="00152752"/>
    <w:pPr>
      <w:numPr>
        <w:numId w:val="6"/>
      </w:numPr>
      <w:contextualSpacing/>
    </w:pPr>
  </w:style>
  <w:style w:type="paragraph" w:styleId="Listenumros4">
    <w:name w:val="List Number 4"/>
    <w:basedOn w:val="Normal"/>
    <w:rsid w:val="00152752"/>
    <w:pPr>
      <w:numPr>
        <w:numId w:val="7"/>
      </w:numPr>
      <w:contextualSpacing/>
    </w:pPr>
  </w:style>
  <w:style w:type="paragraph" w:styleId="Listenumros5">
    <w:name w:val="List Number 5"/>
    <w:basedOn w:val="Normal"/>
    <w:rsid w:val="00152752"/>
    <w:pPr>
      <w:numPr>
        <w:numId w:val="8"/>
      </w:numPr>
      <w:contextualSpacing/>
    </w:pPr>
  </w:style>
  <w:style w:type="paragraph" w:styleId="Listepuces2">
    <w:name w:val="List Bullet 2"/>
    <w:basedOn w:val="Normal"/>
    <w:rsid w:val="00152752"/>
    <w:pPr>
      <w:numPr>
        <w:numId w:val="10"/>
      </w:numPr>
      <w:contextualSpacing/>
    </w:pPr>
  </w:style>
  <w:style w:type="paragraph" w:styleId="Listepuces3">
    <w:name w:val="List Bullet 3"/>
    <w:basedOn w:val="Normal"/>
    <w:rsid w:val="00152752"/>
    <w:pPr>
      <w:numPr>
        <w:numId w:val="11"/>
      </w:numPr>
      <w:contextualSpacing/>
    </w:pPr>
  </w:style>
  <w:style w:type="paragraph" w:styleId="Listepuces4">
    <w:name w:val="List Bullet 4"/>
    <w:basedOn w:val="Normal"/>
    <w:rsid w:val="00152752"/>
    <w:pPr>
      <w:numPr>
        <w:numId w:val="12"/>
      </w:numPr>
      <w:contextualSpacing/>
    </w:pPr>
  </w:style>
  <w:style w:type="paragraph" w:styleId="Listepuces5">
    <w:name w:val="List Bullet 5"/>
    <w:basedOn w:val="Normal"/>
    <w:rsid w:val="0015275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527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5275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5275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5275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5275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5275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527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527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527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5275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52752"/>
    <w:rPr>
      <w:sz w:val="16"/>
      <w:szCs w:val="16"/>
    </w:rPr>
  </w:style>
  <w:style w:type="paragraph" w:styleId="NormalWeb">
    <w:name w:val="Normal (Web)"/>
    <w:basedOn w:val="Normal"/>
    <w:rsid w:val="00152752"/>
    <w:rPr>
      <w:rFonts w:ascii="Times New Roman" w:hAnsi="Times New Roman"/>
      <w:sz w:val="24"/>
    </w:rPr>
  </w:style>
  <w:style w:type="paragraph" w:styleId="Normalcentr">
    <w:name w:val="Block Text"/>
    <w:basedOn w:val="Normal"/>
    <w:rsid w:val="0015275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5275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52752"/>
    <w:rPr>
      <w:rFonts w:ascii="Arial" w:hAnsi="Arial"/>
    </w:rPr>
  </w:style>
  <w:style w:type="paragraph" w:styleId="Notedefin">
    <w:name w:val="endnote text"/>
    <w:basedOn w:val="Normal"/>
    <w:link w:val="NotedefinCar"/>
    <w:rsid w:val="00152752"/>
    <w:rPr>
      <w:sz w:val="20"/>
      <w:szCs w:val="20"/>
    </w:rPr>
  </w:style>
  <w:style w:type="character" w:customStyle="1" w:styleId="NotedefinCar">
    <w:name w:val="Note de fin Car"/>
    <w:link w:val="Notedefin"/>
    <w:rsid w:val="00152752"/>
    <w:rPr>
      <w:rFonts w:ascii="Arial" w:hAnsi="Arial"/>
    </w:rPr>
  </w:style>
  <w:style w:type="character" w:styleId="Numrodeligne">
    <w:name w:val="line number"/>
    <w:rsid w:val="00152752"/>
  </w:style>
  <w:style w:type="character" w:styleId="Numrodepage">
    <w:name w:val="page number"/>
    <w:rsid w:val="00152752"/>
  </w:style>
  <w:style w:type="paragraph" w:styleId="Objetducommentaire">
    <w:name w:val="annotation subject"/>
    <w:basedOn w:val="Commentaire"/>
    <w:next w:val="Commentaire"/>
    <w:link w:val="ObjetducommentaireCar"/>
    <w:rsid w:val="00152752"/>
    <w:rPr>
      <w:b/>
      <w:bCs/>
    </w:rPr>
  </w:style>
  <w:style w:type="character" w:customStyle="1" w:styleId="ObjetducommentaireCar">
    <w:name w:val="Objet du commentaire Car"/>
    <w:link w:val="Objetducommentaire"/>
    <w:rsid w:val="0015275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52752"/>
    <w:pPr>
      <w:ind w:left="708"/>
    </w:pPr>
  </w:style>
  <w:style w:type="paragraph" w:styleId="PrformatHTML">
    <w:name w:val="HTML Preformatted"/>
    <w:basedOn w:val="Normal"/>
    <w:link w:val="PrformatHTMLCar"/>
    <w:rsid w:val="0015275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5275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527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527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527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52752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1527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52752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1527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52752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15275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5275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527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52752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152752"/>
    <w:pPr>
      <w:ind w:left="708"/>
    </w:pPr>
  </w:style>
  <w:style w:type="paragraph" w:styleId="Salutations">
    <w:name w:val="Salutation"/>
    <w:basedOn w:val="Normal"/>
    <w:next w:val="Normal"/>
    <w:link w:val="SalutationsCar"/>
    <w:rsid w:val="00152752"/>
  </w:style>
  <w:style w:type="character" w:customStyle="1" w:styleId="SalutationsCar">
    <w:name w:val="Salutations Car"/>
    <w:link w:val="Salutations"/>
    <w:rsid w:val="00152752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152752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152752"/>
    <w:pPr>
      <w:ind w:left="4252"/>
    </w:pPr>
  </w:style>
  <w:style w:type="character" w:customStyle="1" w:styleId="SignatureCar">
    <w:name w:val="Signature Car"/>
    <w:link w:val="Signature"/>
    <w:rsid w:val="00152752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152752"/>
  </w:style>
  <w:style w:type="character" w:customStyle="1" w:styleId="SignaturelectroniqueCar">
    <w:name w:val="Signature électronique Car"/>
    <w:link w:val="Signaturelectronique"/>
    <w:rsid w:val="00152752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152752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5275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52752"/>
    <w:pPr>
      <w:ind w:left="0"/>
    </w:pPr>
  </w:style>
  <w:style w:type="paragraph" w:styleId="Tabledesrfrencesjuridiques">
    <w:name w:val="table of authorities"/>
    <w:basedOn w:val="Normal"/>
    <w:next w:val="Normal"/>
    <w:rsid w:val="00152752"/>
    <w:pPr>
      <w:ind w:left="180" w:hanging="180"/>
    </w:pPr>
  </w:style>
  <w:style w:type="table" w:styleId="Tableauclassique1">
    <w:name w:val="Table Classic 1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52752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52752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52752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52752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5275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52752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5275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52752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52752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52752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5275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5275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15275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5275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52752"/>
    <w:rPr>
      <w:color w:val="808080"/>
    </w:rPr>
  </w:style>
  <w:style w:type="paragraph" w:styleId="Textedemacro">
    <w:name w:val="macro"/>
    <w:link w:val="TextedemacroCar"/>
    <w:rsid w:val="001527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52752"/>
    <w:rPr>
      <w:rFonts w:ascii="Courier New" w:hAnsi="Courier New" w:cs="Courier New"/>
    </w:rPr>
  </w:style>
  <w:style w:type="table" w:styleId="Thmedutableau">
    <w:name w:val="Table Theme"/>
    <w:basedOn w:val="TableauNormal"/>
    <w:rsid w:val="00152752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52752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5275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52752"/>
  </w:style>
  <w:style w:type="character" w:customStyle="1" w:styleId="TitredenoteCar">
    <w:name w:val="Titre de note Car"/>
    <w:link w:val="Titredenote"/>
    <w:rsid w:val="00152752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15275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5275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52752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152752"/>
    <w:pPr>
      <w:ind w:left="0"/>
    </w:pPr>
  </w:style>
  <w:style w:type="paragraph" w:styleId="TM2">
    <w:name w:val="toc 2"/>
    <w:basedOn w:val="Normal"/>
    <w:next w:val="Normal"/>
    <w:rsid w:val="00152752"/>
    <w:pPr>
      <w:ind w:left="180"/>
    </w:pPr>
  </w:style>
  <w:style w:type="paragraph" w:styleId="TM3">
    <w:name w:val="toc 3"/>
    <w:basedOn w:val="Normal"/>
    <w:next w:val="Normal"/>
    <w:rsid w:val="00152752"/>
    <w:pPr>
      <w:ind w:left="360"/>
    </w:pPr>
  </w:style>
  <w:style w:type="paragraph" w:styleId="TM4">
    <w:name w:val="toc 4"/>
    <w:basedOn w:val="Normal"/>
    <w:next w:val="Normal"/>
    <w:rsid w:val="00152752"/>
    <w:pPr>
      <w:ind w:left="540"/>
    </w:pPr>
  </w:style>
  <w:style w:type="paragraph" w:styleId="TM5">
    <w:name w:val="toc 5"/>
    <w:basedOn w:val="Normal"/>
    <w:next w:val="Normal"/>
    <w:rsid w:val="00152752"/>
    <w:pPr>
      <w:ind w:left="720"/>
    </w:pPr>
  </w:style>
  <w:style w:type="paragraph" w:styleId="TM6">
    <w:name w:val="toc 6"/>
    <w:basedOn w:val="Normal"/>
    <w:next w:val="Normal"/>
    <w:rsid w:val="00152752"/>
    <w:pPr>
      <w:ind w:left="900"/>
    </w:pPr>
  </w:style>
  <w:style w:type="paragraph" w:styleId="TM7">
    <w:name w:val="toc 7"/>
    <w:basedOn w:val="Normal"/>
    <w:next w:val="Normal"/>
    <w:rsid w:val="00152752"/>
    <w:pPr>
      <w:ind w:left="1080"/>
    </w:pPr>
  </w:style>
  <w:style w:type="paragraph" w:styleId="TM8">
    <w:name w:val="toc 8"/>
    <w:basedOn w:val="Normal"/>
    <w:next w:val="Normal"/>
    <w:rsid w:val="00152752"/>
    <w:pPr>
      <w:ind w:left="1260"/>
    </w:pPr>
  </w:style>
  <w:style w:type="paragraph" w:styleId="TM9">
    <w:name w:val="toc 9"/>
    <w:basedOn w:val="Normal"/>
    <w:next w:val="Normal"/>
    <w:rsid w:val="00152752"/>
    <w:pPr>
      <w:ind w:left="1440"/>
    </w:pPr>
  </w:style>
  <w:style w:type="table" w:styleId="Trameclaire-Accent1">
    <w:name w:val="Light Shading Accent 1"/>
    <w:basedOn w:val="TableauNormal"/>
    <w:uiPriority w:val="60"/>
    <w:rsid w:val="001527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527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527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527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527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527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527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527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527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527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3</Pages>
  <Words>722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Qualification d'Installation du programme e-Learning REF de LABO PHARMA</vt:lpstr>
    </vt:vector>
  </TitlesOfParts>
  <Company>SUNNIKAN Consulting</Company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Qualification d'Installation du programme e-Learning REF de LABO PHARMA</dc:title>
  <dc:subject/>
  <dc:creator>SUNNIKAN Consulting</dc:creator>
  <cp:keywords/>
  <dc:description/>
  <cp:lastModifiedBy>Pierre JOUBERT</cp:lastModifiedBy>
  <cp:revision>2</cp:revision>
  <cp:lastPrinted>2008-03-07T08:20:00Z</cp:lastPrinted>
  <dcterms:created xsi:type="dcterms:W3CDTF">2012-08-30T09:25:00Z</dcterms:created>
  <dcterms:modified xsi:type="dcterms:W3CDTF">2012-08-30T09:25:00Z</dcterms:modified>
</cp:coreProperties>
</file>