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9D2BC" w14:textId="287FCE2F" w:rsidR="005C4BAB" w:rsidRPr="007167AC" w:rsidRDefault="005C4BAB" w:rsidP="00123989">
      <w:pPr>
        <w:pStyle w:val="Titre"/>
      </w:pPr>
      <w:bookmarkStart w:id="0" w:name="_Toc510249969"/>
      <w:bookmarkStart w:id="1" w:name="_Toc514570500"/>
      <w:bookmarkStart w:id="2" w:name="_Toc514570730"/>
      <w:bookmarkStart w:id="3" w:name="_Toc514571893"/>
      <w:bookmarkStart w:id="4" w:name="_Toc514572011"/>
      <w:bookmarkStart w:id="5" w:name="_Toc514572206"/>
      <w:bookmarkStart w:id="6" w:name="_Toc515849703"/>
      <w:r w:rsidRPr="007167AC">
        <w:t>Audit de Système</w:t>
      </w:r>
    </w:p>
    <w:p w14:paraId="4447D7D8" w14:textId="08640614" w:rsidR="001A0909" w:rsidRPr="007167AC" w:rsidRDefault="00897EC2" w:rsidP="00123989">
      <w:pPr>
        <w:pStyle w:val="Titre"/>
      </w:pPr>
      <w:r w:rsidRPr="007167AC">
        <w:t>Rapport d'a</w:t>
      </w:r>
      <w:r w:rsidR="00E375E8" w:rsidRPr="007167AC">
        <w:t>udit</w:t>
      </w:r>
    </w:p>
    <w:p w14:paraId="13304DD7" w14:textId="72324B0B" w:rsidR="00A1505E" w:rsidRPr="007167AC" w:rsidRDefault="00A1505E" w:rsidP="0048155D">
      <w:pPr>
        <w:pStyle w:val="Normalcentr0"/>
      </w:pPr>
      <w:r w:rsidRPr="007167AC">
        <w:t xml:space="preserve">Version 0.1, </w:t>
      </w:r>
      <w:r w:rsidR="00897EC2" w:rsidRPr="007167AC">
        <w:t>en date du</w:t>
      </w:r>
    </w:p>
    <w:p w14:paraId="3F26F8D0" w14:textId="77777777" w:rsidR="00400617" w:rsidRPr="007167AC" w:rsidRDefault="00400617" w:rsidP="00123989"/>
    <w:p w14:paraId="552416E2" w14:textId="77777777" w:rsidR="00400617" w:rsidRPr="007167AC" w:rsidRDefault="00400617" w:rsidP="00123989"/>
    <w:p w14:paraId="648EB557" w14:textId="77777777" w:rsidR="00400617" w:rsidRPr="007167AC" w:rsidRDefault="00400617" w:rsidP="00123989"/>
    <w:p w14:paraId="51CFB142" w14:textId="53A09F77" w:rsidR="00400617" w:rsidRPr="007167AC" w:rsidRDefault="001A0909" w:rsidP="008377BB">
      <w:pPr>
        <w:pStyle w:val="NormalCentr"/>
        <w:rPr>
          <w:b w:val="0"/>
        </w:rPr>
      </w:pPr>
      <w:r w:rsidRPr="007167AC">
        <w:tab/>
      </w:r>
      <w:r w:rsidR="00897EC2" w:rsidRPr="007167AC">
        <w:t xml:space="preserve">Audit réalisé par </w:t>
      </w:r>
      <w:r w:rsidR="00B415F8" w:rsidRPr="007167AC">
        <w:t>:</w:t>
      </w:r>
      <w:r w:rsidRPr="007167AC">
        <w:tab/>
      </w:r>
      <w:r w:rsidR="00F74044" w:rsidRPr="007167AC">
        <w:rPr>
          <w:b w:val="0"/>
        </w:rPr>
        <w:t>_</w:t>
      </w:r>
      <w:r w:rsidR="00A1505E" w:rsidRPr="007167AC">
        <w:rPr>
          <w:b w:val="0"/>
        </w:rPr>
        <w:t xml:space="preserve">, </w:t>
      </w:r>
      <w:r w:rsidR="00F74044" w:rsidRPr="007167AC">
        <w:rPr>
          <w:b w:val="0"/>
        </w:rPr>
        <w:t>Au</w:t>
      </w:r>
      <w:r w:rsidR="00082A4A" w:rsidRPr="007167AC">
        <w:rPr>
          <w:b w:val="0"/>
        </w:rPr>
        <w:t>d</w:t>
      </w:r>
      <w:r w:rsidR="00F74044" w:rsidRPr="007167AC">
        <w:rPr>
          <w:b w:val="0"/>
        </w:rPr>
        <w:t>it</w:t>
      </w:r>
      <w:r w:rsidR="00897EC2" w:rsidRPr="007167AC">
        <w:rPr>
          <w:b w:val="0"/>
        </w:rPr>
        <w:t>eur</w:t>
      </w:r>
      <w:r w:rsidR="00F74044" w:rsidRPr="007167AC">
        <w:rPr>
          <w:b w:val="0"/>
        </w:rPr>
        <w:br/>
      </w:r>
      <w:r w:rsidR="006F5768" w:rsidRPr="007167AC">
        <w:rPr>
          <w:b w:val="0"/>
        </w:rPr>
        <w:t xml:space="preserve">Sunnikan </w:t>
      </w:r>
      <w:r w:rsidR="00E375E8" w:rsidRPr="007167AC">
        <w:rPr>
          <w:b w:val="0"/>
        </w:rPr>
        <w:t>Consulting</w:t>
      </w:r>
    </w:p>
    <w:p w14:paraId="725B8FAF" w14:textId="541282A1" w:rsidR="00A1505E" w:rsidRPr="007167AC" w:rsidRDefault="00A1505E" w:rsidP="008377BB">
      <w:pPr>
        <w:pStyle w:val="NormalCentr"/>
        <w:rPr>
          <w:b w:val="0"/>
        </w:rPr>
      </w:pPr>
      <w:r w:rsidRPr="007167AC">
        <w:tab/>
      </w:r>
      <w:r w:rsidR="00897EC2" w:rsidRPr="007167AC">
        <w:t xml:space="preserve">Audit demandé par </w:t>
      </w:r>
      <w:r w:rsidRPr="007167AC">
        <w:t xml:space="preserve">: </w:t>
      </w:r>
      <w:r w:rsidRPr="007167AC">
        <w:tab/>
      </w:r>
    </w:p>
    <w:p w14:paraId="3DA41480" w14:textId="652A31A1" w:rsidR="00A1505E" w:rsidRPr="007167AC" w:rsidRDefault="00A1505E" w:rsidP="008377BB">
      <w:pPr>
        <w:pStyle w:val="NormalCentr"/>
      </w:pPr>
      <w:r w:rsidRPr="007167AC">
        <w:tab/>
      </w:r>
      <w:r w:rsidR="00897EC2" w:rsidRPr="007167AC">
        <w:t xml:space="preserve">Type d'audit </w:t>
      </w:r>
      <w:r w:rsidRPr="007167AC">
        <w:t>:</w:t>
      </w:r>
      <w:r w:rsidRPr="007167AC">
        <w:tab/>
      </w:r>
      <w:r w:rsidR="00897EC2" w:rsidRPr="007167AC">
        <w:rPr>
          <w:b w:val="0"/>
        </w:rPr>
        <w:t>Système / Prestataire</w:t>
      </w:r>
    </w:p>
    <w:p w14:paraId="2B287B6B" w14:textId="47A5186B" w:rsidR="00A1505E" w:rsidRPr="007167AC" w:rsidRDefault="00A1505E" w:rsidP="008377BB">
      <w:pPr>
        <w:pStyle w:val="NormalCentr"/>
      </w:pPr>
      <w:r w:rsidRPr="007167AC">
        <w:tab/>
      </w:r>
      <w:r w:rsidR="00897EC2" w:rsidRPr="007167AC">
        <w:t xml:space="preserve">Systèmes audités </w:t>
      </w:r>
      <w:r w:rsidRPr="007167AC">
        <w:t>:</w:t>
      </w:r>
      <w:r w:rsidRPr="007167AC">
        <w:tab/>
      </w:r>
    </w:p>
    <w:p w14:paraId="23A6970A" w14:textId="77777777" w:rsidR="00897EC2" w:rsidRPr="007167AC" w:rsidRDefault="00026888" w:rsidP="008377BB">
      <w:pPr>
        <w:pStyle w:val="NormalCentr"/>
      </w:pPr>
      <w:r w:rsidRPr="007167AC">
        <w:tab/>
      </w:r>
    </w:p>
    <w:p w14:paraId="3A580915" w14:textId="160F7830" w:rsidR="00897EC2" w:rsidRPr="007167AC" w:rsidRDefault="00897EC2" w:rsidP="008377BB">
      <w:pPr>
        <w:pStyle w:val="NormalCentr"/>
      </w:pPr>
      <w:r w:rsidRPr="007167AC">
        <w:tab/>
        <w:t xml:space="preserve">Site audité </w:t>
      </w:r>
      <w:r w:rsidR="00026888" w:rsidRPr="007167AC">
        <w:t xml:space="preserve">: </w:t>
      </w:r>
    </w:p>
    <w:p w14:paraId="4B137BAE" w14:textId="2B9FE770" w:rsidR="00026888" w:rsidRPr="007167AC" w:rsidRDefault="00897EC2" w:rsidP="008377BB">
      <w:pPr>
        <w:pStyle w:val="NormalCentr"/>
      </w:pPr>
      <w:r w:rsidRPr="007167AC">
        <w:tab/>
        <w:t xml:space="preserve">Adresse : </w:t>
      </w:r>
      <w:r w:rsidR="00026888" w:rsidRPr="007167AC">
        <w:tab/>
      </w:r>
      <w:r w:rsidR="00F74044" w:rsidRPr="007167AC">
        <w:br/>
      </w:r>
      <w:r w:rsidR="00F74044" w:rsidRPr="007167AC">
        <w:br/>
      </w:r>
    </w:p>
    <w:p w14:paraId="457CAAD0" w14:textId="77777777" w:rsidR="00A1505E" w:rsidRPr="007167AC" w:rsidRDefault="00A1505E" w:rsidP="008377BB">
      <w:pPr>
        <w:pStyle w:val="NormalCentr"/>
      </w:pPr>
    </w:p>
    <w:p w14:paraId="5AB1B6EA" w14:textId="01E00788" w:rsidR="00A1505E" w:rsidRPr="007167AC" w:rsidRDefault="00A1505E" w:rsidP="008377BB">
      <w:pPr>
        <w:pStyle w:val="NormalCentr"/>
      </w:pPr>
      <w:r w:rsidRPr="007167AC">
        <w:tab/>
      </w:r>
      <w:r w:rsidR="00897EC2" w:rsidRPr="007167AC">
        <w:t xml:space="preserve">Date de l'audit </w:t>
      </w:r>
      <w:r w:rsidRPr="007167AC">
        <w:t>:</w:t>
      </w:r>
      <w:r w:rsidRPr="007167AC">
        <w:tab/>
      </w:r>
    </w:p>
    <w:p w14:paraId="6EC3288A" w14:textId="77777777" w:rsidR="00400617" w:rsidRPr="007167AC" w:rsidRDefault="00400617" w:rsidP="008377BB">
      <w:pPr>
        <w:pStyle w:val="NormalCentr"/>
      </w:pPr>
    </w:p>
    <w:p w14:paraId="4FF727CC" w14:textId="77777777" w:rsidR="004540B0" w:rsidRPr="007167AC" w:rsidRDefault="004540B0" w:rsidP="00123989"/>
    <w:p w14:paraId="57BEAC14" w14:textId="77777777" w:rsidR="005B712F" w:rsidRPr="007167AC" w:rsidRDefault="005B712F" w:rsidP="00123989"/>
    <w:p w14:paraId="48DC557B" w14:textId="77777777" w:rsidR="005B712F" w:rsidRPr="007167AC" w:rsidRDefault="005B712F" w:rsidP="00123989"/>
    <w:p w14:paraId="47C81DD5" w14:textId="77777777" w:rsidR="00400617" w:rsidRPr="007167AC" w:rsidRDefault="00400617" w:rsidP="00123989"/>
    <w:tbl>
      <w:tblPr>
        <w:tblW w:w="6333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3"/>
        <w:gridCol w:w="1825"/>
        <w:gridCol w:w="1655"/>
      </w:tblGrid>
      <w:tr w:rsidR="00400617" w:rsidRPr="007167AC" w14:paraId="3D2FE189" w14:textId="77777777" w:rsidTr="001A0909">
        <w:trPr>
          <w:cantSplit/>
        </w:trPr>
        <w:tc>
          <w:tcPr>
            <w:tcW w:w="2853" w:type="dxa"/>
            <w:tcBorders>
              <w:bottom w:val="single" w:sz="6" w:space="0" w:color="auto"/>
            </w:tcBorders>
          </w:tcPr>
          <w:p w14:paraId="632D5F86" w14:textId="77777777" w:rsidR="00400617" w:rsidRPr="007167AC" w:rsidRDefault="00400617" w:rsidP="00123989"/>
        </w:tc>
        <w:tc>
          <w:tcPr>
            <w:tcW w:w="1825" w:type="dxa"/>
          </w:tcPr>
          <w:p w14:paraId="5EB68E24" w14:textId="77777777" w:rsidR="00400617" w:rsidRPr="007167AC" w:rsidRDefault="00400617" w:rsidP="00123989"/>
        </w:tc>
        <w:tc>
          <w:tcPr>
            <w:tcW w:w="1655" w:type="dxa"/>
            <w:tcBorders>
              <w:bottom w:val="single" w:sz="6" w:space="0" w:color="auto"/>
            </w:tcBorders>
          </w:tcPr>
          <w:p w14:paraId="1C77DB97" w14:textId="77777777" w:rsidR="00400617" w:rsidRPr="007167AC" w:rsidRDefault="00400617" w:rsidP="00123989"/>
        </w:tc>
      </w:tr>
      <w:tr w:rsidR="00762CF6" w:rsidRPr="007167AC" w14:paraId="46F2C91B" w14:textId="77777777" w:rsidTr="001A0909">
        <w:trPr>
          <w:cantSplit/>
        </w:trPr>
        <w:tc>
          <w:tcPr>
            <w:tcW w:w="2853" w:type="dxa"/>
          </w:tcPr>
          <w:p w14:paraId="70EC08A7" w14:textId="77777777" w:rsidR="00762CF6" w:rsidRPr="007167AC" w:rsidRDefault="00762CF6" w:rsidP="00123989"/>
        </w:tc>
        <w:tc>
          <w:tcPr>
            <w:tcW w:w="1825" w:type="dxa"/>
          </w:tcPr>
          <w:p w14:paraId="2A14DE3D" w14:textId="77777777" w:rsidR="00762CF6" w:rsidRPr="007167AC" w:rsidRDefault="00762CF6" w:rsidP="00123989"/>
        </w:tc>
        <w:tc>
          <w:tcPr>
            <w:tcW w:w="1655" w:type="dxa"/>
          </w:tcPr>
          <w:p w14:paraId="7D9E8F77" w14:textId="77777777" w:rsidR="00762CF6" w:rsidRPr="007167AC" w:rsidRDefault="00762CF6" w:rsidP="00123989">
            <w:r w:rsidRPr="007167AC">
              <w:t>Date</w:t>
            </w:r>
          </w:p>
        </w:tc>
      </w:tr>
      <w:tr w:rsidR="00F74044" w:rsidRPr="007167AC" w14:paraId="243BEC62" w14:textId="77777777" w:rsidTr="001A0909">
        <w:trPr>
          <w:cantSplit/>
        </w:trPr>
        <w:tc>
          <w:tcPr>
            <w:tcW w:w="2853" w:type="dxa"/>
          </w:tcPr>
          <w:p w14:paraId="6B19FAD4" w14:textId="5E565D3B" w:rsidR="00F74044" w:rsidRPr="007167AC" w:rsidRDefault="00F74044" w:rsidP="004E28F9">
            <w:r w:rsidRPr="007167AC">
              <w:t>Audit</w:t>
            </w:r>
            <w:r w:rsidR="004E28F9" w:rsidRPr="007167AC">
              <w:t>eu</w:t>
            </w:r>
            <w:r w:rsidRPr="007167AC">
              <w:t>r</w:t>
            </w:r>
            <w:r w:rsidR="00897EC2" w:rsidRPr="007167AC">
              <w:t xml:space="preserve"> principal</w:t>
            </w:r>
          </w:p>
        </w:tc>
        <w:tc>
          <w:tcPr>
            <w:tcW w:w="1825" w:type="dxa"/>
          </w:tcPr>
          <w:p w14:paraId="5EB8980A" w14:textId="77777777" w:rsidR="00F74044" w:rsidRPr="007167AC" w:rsidRDefault="00F74044" w:rsidP="00123989"/>
        </w:tc>
        <w:tc>
          <w:tcPr>
            <w:tcW w:w="1655" w:type="dxa"/>
          </w:tcPr>
          <w:p w14:paraId="6AADAFBE" w14:textId="77777777" w:rsidR="00F74044" w:rsidRPr="007167AC" w:rsidRDefault="00F74044" w:rsidP="00123989"/>
        </w:tc>
      </w:tr>
      <w:tr w:rsidR="00F74044" w:rsidRPr="007167AC" w14:paraId="71801439" w14:textId="77777777" w:rsidTr="001A0909">
        <w:trPr>
          <w:cantSplit/>
        </w:trPr>
        <w:tc>
          <w:tcPr>
            <w:tcW w:w="2853" w:type="dxa"/>
          </w:tcPr>
          <w:p w14:paraId="29E835B5" w14:textId="77777777" w:rsidR="00F74044" w:rsidRPr="007167AC" w:rsidRDefault="00F74044" w:rsidP="00F74044">
            <w:r w:rsidRPr="007167AC">
              <w:t>Sunnikan Consulting</w:t>
            </w:r>
          </w:p>
        </w:tc>
        <w:tc>
          <w:tcPr>
            <w:tcW w:w="1825" w:type="dxa"/>
          </w:tcPr>
          <w:p w14:paraId="4C612CE1" w14:textId="77777777" w:rsidR="00F74044" w:rsidRPr="007167AC" w:rsidRDefault="00F74044" w:rsidP="00123989"/>
        </w:tc>
        <w:tc>
          <w:tcPr>
            <w:tcW w:w="1655" w:type="dxa"/>
          </w:tcPr>
          <w:p w14:paraId="4703A28F" w14:textId="77777777" w:rsidR="00F74044" w:rsidRPr="007167AC" w:rsidRDefault="00F74044" w:rsidP="00123989"/>
        </w:tc>
      </w:tr>
      <w:tr w:rsidR="00BC6A81" w:rsidRPr="007167AC" w14:paraId="63B17062" w14:textId="77777777" w:rsidTr="007A7287">
        <w:trPr>
          <w:cantSplit/>
        </w:trPr>
        <w:tc>
          <w:tcPr>
            <w:tcW w:w="2853" w:type="dxa"/>
            <w:tcBorders>
              <w:bottom w:val="single" w:sz="6" w:space="0" w:color="auto"/>
            </w:tcBorders>
          </w:tcPr>
          <w:p w14:paraId="5994CB76" w14:textId="77777777" w:rsidR="00BC6A81" w:rsidRPr="007167AC" w:rsidRDefault="00BC6A81" w:rsidP="007A7287"/>
          <w:p w14:paraId="3C4E5857" w14:textId="77777777" w:rsidR="00BC6A81" w:rsidRPr="007167AC" w:rsidRDefault="00BC6A81" w:rsidP="007A7287"/>
          <w:p w14:paraId="249FDFB8" w14:textId="77777777" w:rsidR="00BC6A81" w:rsidRPr="007167AC" w:rsidRDefault="00BC6A81" w:rsidP="007A7287"/>
        </w:tc>
        <w:tc>
          <w:tcPr>
            <w:tcW w:w="1825" w:type="dxa"/>
          </w:tcPr>
          <w:p w14:paraId="24564EB7" w14:textId="77777777" w:rsidR="00BC6A81" w:rsidRPr="007167AC" w:rsidRDefault="00BC6A81" w:rsidP="007A7287"/>
        </w:tc>
        <w:tc>
          <w:tcPr>
            <w:tcW w:w="1655" w:type="dxa"/>
            <w:tcBorders>
              <w:bottom w:val="single" w:sz="6" w:space="0" w:color="auto"/>
            </w:tcBorders>
          </w:tcPr>
          <w:p w14:paraId="1E169727" w14:textId="77777777" w:rsidR="00BC6A81" w:rsidRPr="007167AC" w:rsidRDefault="00BC6A81" w:rsidP="007A7287"/>
        </w:tc>
      </w:tr>
      <w:tr w:rsidR="00BC6A81" w:rsidRPr="007167AC" w14:paraId="6142DC5F" w14:textId="77777777" w:rsidTr="007A7287">
        <w:trPr>
          <w:cantSplit/>
        </w:trPr>
        <w:tc>
          <w:tcPr>
            <w:tcW w:w="2853" w:type="dxa"/>
          </w:tcPr>
          <w:p w14:paraId="293148CD" w14:textId="77777777" w:rsidR="00BC6A81" w:rsidRPr="007167AC" w:rsidRDefault="00BC6A81" w:rsidP="007A7287"/>
        </w:tc>
        <w:tc>
          <w:tcPr>
            <w:tcW w:w="1825" w:type="dxa"/>
          </w:tcPr>
          <w:p w14:paraId="62C2BB36" w14:textId="77777777" w:rsidR="00BC6A81" w:rsidRPr="007167AC" w:rsidRDefault="00BC6A81" w:rsidP="007A7287"/>
        </w:tc>
        <w:tc>
          <w:tcPr>
            <w:tcW w:w="1655" w:type="dxa"/>
          </w:tcPr>
          <w:p w14:paraId="6394DF2E" w14:textId="77777777" w:rsidR="00BC6A81" w:rsidRPr="007167AC" w:rsidRDefault="00BC6A81" w:rsidP="007A7287">
            <w:r w:rsidRPr="007167AC">
              <w:t>Date</w:t>
            </w:r>
          </w:p>
        </w:tc>
      </w:tr>
      <w:tr w:rsidR="00BC6A81" w:rsidRPr="007167AC" w14:paraId="58C13BE9" w14:textId="77777777" w:rsidTr="007A7287">
        <w:trPr>
          <w:cantSplit/>
        </w:trPr>
        <w:tc>
          <w:tcPr>
            <w:tcW w:w="2853" w:type="dxa"/>
          </w:tcPr>
          <w:p w14:paraId="5D0D2198" w14:textId="4BD9E341" w:rsidR="00BC6A81" w:rsidRPr="007167AC" w:rsidRDefault="00BC6A81" w:rsidP="00897EC2">
            <w:r w:rsidRPr="007167AC">
              <w:t>Audit</w:t>
            </w:r>
            <w:r w:rsidR="00897EC2" w:rsidRPr="007167AC">
              <w:t>eur</w:t>
            </w:r>
          </w:p>
        </w:tc>
        <w:tc>
          <w:tcPr>
            <w:tcW w:w="1825" w:type="dxa"/>
          </w:tcPr>
          <w:p w14:paraId="5BCEB270" w14:textId="77777777" w:rsidR="00BC6A81" w:rsidRPr="007167AC" w:rsidRDefault="00BC6A81" w:rsidP="007A7287"/>
        </w:tc>
        <w:tc>
          <w:tcPr>
            <w:tcW w:w="1655" w:type="dxa"/>
          </w:tcPr>
          <w:p w14:paraId="23A053F2" w14:textId="77777777" w:rsidR="00BC6A81" w:rsidRPr="007167AC" w:rsidRDefault="00BC6A81" w:rsidP="007A7287"/>
        </w:tc>
      </w:tr>
      <w:tr w:rsidR="00BC6A81" w:rsidRPr="007167AC" w14:paraId="5B43D1DF" w14:textId="77777777" w:rsidTr="007A7287">
        <w:trPr>
          <w:cantSplit/>
        </w:trPr>
        <w:tc>
          <w:tcPr>
            <w:tcW w:w="2853" w:type="dxa"/>
          </w:tcPr>
          <w:p w14:paraId="0824410D" w14:textId="77777777" w:rsidR="00BC6A81" w:rsidRPr="007167AC" w:rsidRDefault="00BC6A81" w:rsidP="007A7287">
            <w:r w:rsidRPr="007167AC">
              <w:t>Sunnikan Consulting</w:t>
            </w:r>
          </w:p>
        </w:tc>
        <w:tc>
          <w:tcPr>
            <w:tcW w:w="1825" w:type="dxa"/>
          </w:tcPr>
          <w:p w14:paraId="71E0364F" w14:textId="77777777" w:rsidR="00BC6A81" w:rsidRPr="007167AC" w:rsidRDefault="00BC6A81" w:rsidP="007A7287"/>
        </w:tc>
        <w:tc>
          <w:tcPr>
            <w:tcW w:w="1655" w:type="dxa"/>
          </w:tcPr>
          <w:p w14:paraId="41906372" w14:textId="77777777" w:rsidR="00BC6A81" w:rsidRPr="007167AC" w:rsidRDefault="00BC6A81" w:rsidP="007A7287"/>
        </w:tc>
      </w:tr>
    </w:tbl>
    <w:p w14:paraId="6A229C65" w14:textId="278A8CA8" w:rsidR="00DC364D" w:rsidRPr="007167AC" w:rsidRDefault="00897EC2" w:rsidP="008377BB">
      <w:pPr>
        <w:rPr>
          <w:highlight w:val="yellow"/>
        </w:rPr>
      </w:pPr>
      <w:r w:rsidRPr="007167AC">
        <w:t>L'Auditeur remercie toutes les personnes qui ont participé à l'audit.</w:t>
      </w:r>
      <w:r w:rsidR="00DC364D" w:rsidRPr="007167AC">
        <w:rPr>
          <w:highlight w:val="yellow"/>
        </w:rPr>
        <w:br w:type="page"/>
      </w:r>
    </w:p>
    <w:p w14:paraId="0A9EF07A" w14:textId="10F898AA" w:rsidR="00143266" w:rsidRPr="007167AC" w:rsidRDefault="00897EC2" w:rsidP="00897EC2">
      <w:pPr>
        <w:rPr>
          <w:b/>
          <w:color w:val="FF0000"/>
        </w:rPr>
      </w:pPr>
      <w:r w:rsidRPr="007167AC">
        <w:rPr>
          <w:b/>
          <w:color w:val="FF0000"/>
        </w:rPr>
        <w:lastRenderedPageBreak/>
        <w:t>Capitalisation : Intégrer la notion de Gestion des risques (AV, janvier 2014) :</w:t>
      </w:r>
    </w:p>
    <w:p w14:paraId="2C05799E" w14:textId="4426D56D" w:rsidR="00897EC2" w:rsidRPr="007167AC" w:rsidRDefault="00897EC2" w:rsidP="00897EC2">
      <w:r w:rsidRPr="007167AC">
        <w:t>Cf :</w:t>
      </w:r>
    </w:p>
    <w:p w14:paraId="05596D5D" w14:textId="6E833641" w:rsidR="00897EC2" w:rsidRPr="007167AC" w:rsidRDefault="00897EC2" w:rsidP="00897EC2">
      <w:pPr>
        <w:pStyle w:val="B1"/>
      </w:pPr>
      <w:r w:rsidRPr="007167AC">
        <w:t>Note explicative à l’attention des opérateurs relative au nouveau format de rapport d’inspection, ANSM, décembre 2013 (</w:t>
      </w:r>
      <w:proofErr w:type="spellStart"/>
      <w:r w:rsidRPr="007167AC">
        <w:t>cf</w:t>
      </w:r>
      <w:proofErr w:type="spellEnd"/>
      <w:r w:rsidRPr="007167AC">
        <w:t xml:space="preserve"> tableau des risques identifiés intégré au rapport d'inspection). Voir aussi résumé dans : http://intranet.sunnikan.local/RechBiom/Inspection_ST_Afssaps.htm </w:t>
      </w:r>
    </w:p>
    <w:p w14:paraId="79BEC259" w14:textId="3A5DBC16" w:rsidR="00A854B9" w:rsidRPr="003846C0" w:rsidRDefault="00897EC2" w:rsidP="00EB0A93">
      <w:pPr>
        <w:pStyle w:val="B1"/>
        <w:rPr>
          <w:lang w:val="en-US"/>
        </w:rPr>
      </w:pPr>
      <w:r w:rsidRPr="007167AC">
        <w:tab/>
      </w:r>
      <w:r w:rsidRPr="003846C0">
        <w:rPr>
          <w:lang w:val="en-US"/>
        </w:rPr>
        <w:t xml:space="preserve">Reflection paper on </w:t>
      </w:r>
      <w:proofErr w:type="gramStart"/>
      <w:r w:rsidRPr="003846C0">
        <w:rPr>
          <w:lang w:val="en-US"/>
        </w:rPr>
        <w:t>risk based</w:t>
      </w:r>
      <w:proofErr w:type="gramEnd"/>
      <w:r w:rsidRPr="003846C0">
        <w:rPr>
          <w:lang w:val="en-US"/>
        </w:rPr>
        <w:t xml:space="preserve"> quality management in clinical trials, EMA, GCP Inspectors Working Group, 18 November 2013</w:t>
      </w:r>
    </w:p>
    <w:p w14:paraId="0E7C36BD" w14:textId="77777777" w:rsidR="00BC6A81" w:rsidRPr="007167AC" w:rsidRDefault="00AE7806" w:rsidP="00317DEC">
      <w:pPr>
        <w:pStyle w:val="Titre"/>
      </w:pPr>
      <w:r w:rsidRPr="003846C0">
        <w:rPr>
          <w:lang w:val="en-US"/>
        </w:rPr>
        <w:br w:type="page"/>
      </w:r>
      <w:r w:rsidR="00436214" w:rsidRPr="007167AC">
        <w:lastRenderedPageBreak/>
        <w:t>Table of contents</w:t>
      </w:r>
    </w:p>
    <w:p w14:paraId="446E7BED" w14:textId="77777777" w:rsidR="0048155D" w:rsidRPr="007167AC" w:rsidRDefault="0048155D" w:rsidP="0048155D"/>
    <w:p w14:paraId="37E8365D" w14:textId="77777777" w:rsidR="003A3340" w:rsidRPr="007167AC" w:rsidRDefault="00436214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r w:rsidRPr="007167AC">
        <w:rPr>
          <w:rFonts w:cs="Arial"/>
          <w:b/>
          <w:bCs/>
          <w:kern w:val="32"/>
          <w:szCs w:val="32"/>
          <w:lang w:eastAsia="fr-FR"/>
        </w:rPr>
        <w:fldChar w:fldCharType="begin"/>
      </w:r>
      <w:r w:rsidRPr="007167AC">
        <w:rPr>
          <w:b/>
          <w:bCs/>
        </w:rPr>
        <w:instrText xml:space="preserve"> TOC \o "1-2" \h \z \u </w:instrText>
      </w:r>
      <w:r w:rsidRPr="007167AC">
        <w:rPr>
          <w:rFonts w:cs="Arial"/>
          <w:b/>
          <w:bCs/>
          <w:kern w:val="32"/>
          <w:szCs w:val="32"/>
          <w:lang w:eastAsia="fr-FR"/>
        </w:rPr>
        <w:fldChar w:fldCharType="separate"/>
      </w:r>
      <w:hyperlink w:anchor="_Toc431543948" w:history="1">
        <w:r w:rsidR="003A3340" w:rsidRPr="007167AC">
          <w:rPr>
            <w:rStyle w:val="Lienhypertexte"/>
          </w:rPr>
          <w:t>1</w:t>
        </w:r>
        <w:r w:rsidR="003A3340" w:rsidRPr="007167AC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Introduction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_Toc431543948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4</w:t>
        </w:r>
        <w:r w:rsidR="003A3340" w:rsidRPr="007167AC">
          <w:rPr>
            <w:webHidden/>
          </w:rPr>
          <w:fldChar w:fldCharType="end"/>
        </w:r>
      </w:hyperlink>
    </w:p>
    <w:p w14:paraId="627A6081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49" w:history="1">
        <w:r w:rsidR="003A3340" w:rsidRPr="007167AC">
          <w:rPr>
            <w:rStyle w:val="Lienhypertexte"/>
          </w:rPr>
          <w:t>1.1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Présentation de la structure et contexte de l'audit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_Toc431543949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4</w:t>
        </w:r>
        <w:r w:rsidR="003A3340" w:rsidRPr="007167AC">
          <w:rPr>
            <w:webHidden/>
          </w:rPr>
          <w:fldChar w:fldCharType="end"/>
        </w:r>
      </w:hyperlink>
    </w:p>
    <w:p w14:paraId="0BD52316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50" w:history="1">
        <w:r w:rsidR="003A3340" w:rsidRPr="007167AC">
          <w:rPr>
            <w:rStyle w:val="Lienhypertexte"/>
          </w:rPr>
          <w:t>1.2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Objectifs de l'audit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_Toc431543950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4</w:t>
        </w:r>
        <w:r w:rsidR="003A3340" w:rsidRPr="007167AC">
          <w:rPr>
            <w:webHidden/>
          </w:rPr>
          <w:fldChar w:fldCharType="end"/>
        </w:r>
      </w:hyperlink>
    </w:p>
    <w:p w14:paraId="0AAFBDE4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51" w:history="1">
        <w:r w:rsidR="003A3340" w:rsidRPr="007167AC">
          <w:rPr>
            <w:rStyle w:val="Lienhypertexte"/>
          </w:rPr>
          <w:t>1.3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Principaux référentiels applicables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_Toc431543951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4</w:t>
        </w:r>
        <w:r w:rsidR="003A3340" w:rsidRPr="007167AC">
          <w:rPr>
            <w:webHidden/>
          </w:rPr>
          <w:fldChar w:fldCharType="end"/>
        </w:r>
      </w:hyperlink>
    </w:p>
    <w:p w14:paraId="13147E77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52" w:history="1">
        <w:r w:rsidR="003A3340" w:rsidRPr="007167AC">
          <w:rPr>
            <w:rStyle w:val="Lienhypertexte"/>
          </w:rPr>
          <w:t>1.4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Plan de l'audit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_Toc431543952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4</w:t>
        </w:r>
        <w:r w:rsidR="003A3340" w:rsidRPr="007167AC">
          <w:rPr>
            <w:webHidden/>
          </w:rPr>
          <w:fldChar w:fldCharType="end"/>
        </w:r>
      </w:hyperlink>
    </w:p>
    <w:p w14:paraId="14445C45" w14:textId="77777777" w:rsidR="003A3340" w:rsidRPr="007167AC" w:rsidRDefault="00ED78B5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431543953" w:history="1">
        <w:r w:rsidR="003A3340" w:rsidRPr="007167AC">
          <w:rPr>
            <w:rStyle w:val="Lienhypertexte"/>
          </w:rPr>
          <w:t>2</w:t>
        </w:r>
        <w:r w:rsidR="003A3340" w:rsidRPr="007167AC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Classification des faits d'audit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_Toc431543953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5</w:t>
        </w:r>
        <w:r w:rsidR="003A3340" w:rsidRPr="007167AC">
          <w:rPr>
            <w:webHidden/>
          </w:rPr>
          <w:fldChar w:fldCharType="end"/>
        </w:r>
      </w:hyperlink>
    </w:p>
    <w:p w14:paraId="1D949005" w14:textId="77777777" w:rsidR="003A3340" w:rsidRPr="007167AC" w:rsidRDefault="00ED78B5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431543954" w:history="1">
        <w:r w:rsidR="003A3340" w:rsidRPr="007167AC">
          <w:rPr>
            <w:rStyle w:val="Lienhypertexte"/>
          </w:rPr>
          <w:t>3</w:t>
        </w:r>
        <w:r w:rsidR="003A3340" w:rsidRPr="007167AC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Résumé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_Toc431543954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5</w:t>
        </w:r>
        <w:r w:rsidR="003A3340" w:rsidRPr="007167AC">
          <w:rPr>
            <w:webHidden/>
          </w:rPr>
          <w:fldChar w:fldCharType="end"/>
        </w:r>
      </w:hyperlink>
    </w:p>
    <w:p w14:paraId="6765D832" w14:textId="77777777" w:rsidR="003A3340" w:rsidRPr="007167AC" w:rsidRDefault="00ED78B5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431543955" w:history="1">
        <w:r w:rsidR="003A3340" w:rsidRPr="007167AC">
          <w:rPr>
            <w:rStyle w:val="Lienhypertexte"/>
          </w:rPr>
          <w:t>4</w:t>
        </w:r>
        <w:r w:rsidR="003A3340" w:rsidRPr="007167AC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Introduction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_Toc431543955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6</w:t>
        </w:r>
        <w:r w:rsidR="003A3340" w:rsidRPr="007167AC">
          <w:rPr>
            <w:webHidden/>
          </w:rPr>
          <w:fldChar w:fldCharType="end"/>
        </w:r>
      </w:hyperlink>
    </w:p>
    <w:p w14:paraId="4923E1D6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56" w:history="1">
        <w:r w:rsidR="003A3340" w:rsidRPr="007167AC">
          <w:rPr>
            <w:rStyle w:val="Lienhypertexte"/>
          </w:rPr>
          <w:t>4.1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Le Prestataire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_Toc431543956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6</w:t>
        </w:r>
        <w:r w:rsidR="003A3340" w:rsidRPr="007167AC">
          <w:rPr>
            <w:webHidden/>
          </w:rPr>
          <w:fldChar w:fldCharType="end"/>
        </w:r>
      </w:hyperlink>
    </w:p>
    <w:p w14:paraId="009BA942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57" w:history="1">
        <w:r w:rsidR="003A3340" w:rsidRPr="007167AC">
          <w:rPr>
            <w:rStyle w:val="Lienhypertexte"/>
          </w:rPr>
          <w:t>4.2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La Prestation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_Toc431543957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6</w:t>
        </w:r>
        <w:r w:rsidR="003A3340" w:rsidRPr="007167AC">
          <w:rPr>
            <w:webHidden/>
          </w:rPr>
          <w:fldChar w:fldCharType="end"/>
        </w:r>
      </w:hyperlink>
    </w:p>
    <w:p w14:paraId="6EB90CA2" w14:textId="77777777" w:rsidR="003A3340" w:rsidRPr="007167AC" w:rsidRDefault="00ED78B5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431543958" w:history="1">
        <w:r w:rsidR="003A3340" w:rsidRPr="007167AC">
          <w:rPr>
            <w:rStyle w:val="Lienhypertexte"/>
          </w:rPr>
          <w:t>5</w:t>
        </w:r>
        <w:r w:rsidR="003A3340" w:rsidRPr="007167AC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Organisation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_Toc431543958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6</w:t>
        </w:r>
        <w:r w:rsidR="003A3340" w:rsidRPr="007167AC">
          <w:rPr>
            <w:webHidden/>
          </w:rPr>
          <w:fldChar w:fldCharType="end"/>
        </w:r>
      </w:hyperlink>
    </w:p>
    <w:p w14:paraId="4C26A3E1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59" w:history="1">
        <w:r w:rsidR="003A3340" w:rsidRPr="007167AC">
          <w:rPr>
            <w:rStyle w:val="Lienhypertexte"/>
          </w:rPr>
          <w:t>5.1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Structure organisationnelle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_Toc431543959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6</w:t>
        </w:r>
        <w:r w:rsidR="003A3340" w:rsidRPr="007167AC">
          <w:rPr>
            <w:webHidden/>
          </w:rPr>
          <w:fldChar w:fldCharType="end"/>
        </w:r>
      </w:hyperlink>
    </w:p>
    <w:p w14:paraId="0169CBE1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60" w:history="1">
        <w:r w:rsidR="003A3340" w:rsidRPr="007167AC">
          <w:rPr>
            <w:rStyle w:val="Lienhypertexte"/>
          </w:rPr>
          <w:t>5.2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Définitions de Fonction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_Toc431543960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7</w:t>
        </w:r>
        <w:r w:rsidR="003A3340" w:rsidRPr="007167AC">
          <w:rPr>
            <w:webHidden/>
          </w:rPr>
          <w:fldChar w:fldCharType="end"/>
        </w:r>
      </w:hyperlink>
    </w:p>
    <w:p w14:paraId="52BF21BF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61" w:history="1">
        <w:r w:rsidR="003A3340" w:rsidRPr="007167AC">
          <w:rPr>
            <w:rStyle w:val="Lienhypertexte"/>
          </w:rPr>
          <w:t>5.3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Registre du personnel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_Toc431543961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7</w:t>
        </w:r>
        <w:r w:rsidR="003A3340" w:rsidRPr="007167AC">
          <w:rPr>
            <w:webHidden/>
          </w:rPr>
          <w:fldChar w:fldCharType="end"/>
        </w:r>
      </w:hyperlink>
    </w:p>
    <w:p w14:paraId="097E8045" w14:textId="77777777" w:rsidR="003A3340" w:rsidRPr="007167AC" w:rsidRDefault="00ED78B5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431543962" w:history="1">
        <w:r w:rsidR="003A3340" w:rsidRPr="007167AC">
          <w:rPr>
            <w:rStyle w:val="Lienhypertexte"/>
          </w:rPr>
          <w:t>6</w:t>
        </w:r>
        <w:r w:rsidR="003A3340" w:rsidRPr="007167AC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Organisation (Lobna)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_Toc431543962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8</w:t>
        </w:r>
        <w:r w:rsidR="003A3340" w:rsidRPr="007167AC">
          <w:rPr>
            <w:webHidden/>
          </w:rPr>
          <w:fldChar w:fldCharType="end"/>
        </w:r>
      </w:hyperlink>
    </w:p>
    <w:p w14:paraId="550B9AE0" w14:textId="77777777" w:rsidR="003A3340" w:rsidRPr="007167AC" w:rsidRDefault="00ED78B5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431543963" w:history="1">
        <w:r w:rsidR="003A3340" w:rsidRPr="007167AC">
          <w:rPr>
            <w:rStyle w:val="Lienhypertexte"/>
          </w:rPr>
          <w:t>7</w:t>
        </w:r>
        <w:r w:rsidR="003A3340" w:rsidRPr="007167AC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Organisation [Georges]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_Toc431543963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8</w:t>
        </w:r>
        <w:r w:rsidR="003A3340" w:rsidRPr="007167AC">
          <w:rPr>
            <w:webHidden/>
          </w:rPr>
          <w:fldChar w:fldCharType="end"/>
        </w:r>
      </w:hyperlink>
    </w:p>
    <w:p w14:paraId="39416BFA" w14:textId="77777777" w:rsidR="003A3340" w:rsidRPr="007167AC" w:rsidRDefault="00ED78B5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431543964" w:history="1">
        <w:r w:rsidR="003A3340" w:rsidRPr="007167AC">
          <w:rPr>
            <w:rStyle w:val="Lienhypertexte"/>
          </w:rPr>
          <w:t>8</w:t>
        </w:r>
        <w:r w:rsidR="003A3340" w:rsidRPr="007167AC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Formation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_Toc431543964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9</w:t>
        </w:r>
        <w:r w:rsidR="003A3340" w:rsidRPr="007167AC">
          <w:rPr>
            <w:webHidden/>
          </w:rPr>
          <w:fldChar w:fldCharType="end"/>
        </w:r>
      </w:hyperlink>
    </w:p>
    <w:p w14:paraId="1DD81F2D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65" w:history="1">
        <w:r w:rsidR="003A3340" w:rsidRPr="007167AC">
          <w:rPr>
            <w:rStyle w:val="Lienhypertexte"/>
          </w:rPr>
          <w:t>8.1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Curriculum Vitae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_Toc431543965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9</w:t>
        </w:r>
        <w:r w:rsidR="003A3340" w:rsidRPr="007167AC">
          <w:rPr>
            <w:webHidden/>
          </w:rPr>
          <w:fldChar w:fldCharType="end"/>
        </w:r>
      </w:hyperlink>
    </w:p>
    <w:p w14:paraId="0730D486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66" w:history="1">
        <w:r w:rsidR="003A3340" w:rsidRPr="007167AC">
          <w:rPr>
            <w:rStyle w:val="Lienhypertexte"/>
          </w:rPr>
          <w:t>8.2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Formation du personnel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_Toc431543966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11</w:t>
        </w:r>
        <w:r w:rsidR="003A3340" w:rsidRPr="007167AC">
          <w:rPr>
            <w:webHidden/>
          </w:rPr>
          <w:fldChar w:fldCharType="end"/>
        </w:r>
      </w:hyperlink>
    </w:p>
    <w:p w14:paraId="7755BD9E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67" w:history="1">
        <w:r w:rsidR="003A3340" w:rsidRPr="007167AC">
          <w:rPr>
            <w:rStyle w:val="Lienhypertexte"/>
          </w:rPr>
          <w:t>8.3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Mandats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_Toc431543967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12</w:t>
        </w:r>
        <w:r w:rsidR="003A3340" w:rsidRPr="007167AC">
          <w:rPr>
            <w:webHidden/>
          </w:rPr>
          <w:fldChar w:fldCharType="end"/>
        </w:r>
      </w:hyperlink>
    </w:p>
    <w:p w14:paraId="2F58454B" w14:textId="77777777" w:rsidR="003A3340" w:rsidRPr="007167AC" w:rsidRDefault="00ED78B5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431543968" w:history="1">
        <w:r w:rsidR="003A3340" w:rsidRPr="007167AC">
          <w:rPr>
            <w:rStyle w:val="Lienhypertexte"/>
          </w:rPr>
          <w:t>9</w:t>
        </w:r>
        <w:r w:rsidR="003A3340" w:rsidRPr="007167AC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Système de management de la qualité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_Toc431543968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12</w:t>
        </w:r>
        <w:r w:rsidR="003A3340" w:rsidRPr="007167AC">
          <w:rPr>
            <w:webHidden/>
          </w:rPr>
          <w:fldChar w:fldCharType="end"/>
        </w:r>
      </w:hyperlink>
    </w:p>
    <w:p w14:paraId="6867217D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69" w:history="1">
        <w:r w:rsidR="003A3340" w:rsidRPr="007167AC">
          <w:rPr>
            <w:rStyle w:val="Lienhypertexte"/>
          </w:rPr>
          <w:t>9.1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Implication du Management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_Toc431543969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12</w:t>
        </w:r>
        <w:r w:rsidR="003A3340" w:rsidRPr="007167AC">
          <w:rPr>
            <w:webHidden/>
          </w:rPr>
          <w:fldChar w:fldCharType="end"/>
        </w:r>
      </w:hyperlink>
    </w:p>
    <w:p w14:paraId="577CB10B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70" w:history="1">
        <w:r w:rsidR="003A3340" w:rsidRPr="007167AC">
          <w:rPr>
            <w:rStyle w:val="Lienhypertexte"/>
          </w:rPr>
          <w:t>9.2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Politique Qualité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_Toc431543970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12</w:t>
        </w:r>
        <w:r w:rsidR="003A3340" w:rsidRPr="007167AC">
          <w:rPr>
            <w:webHidden/>
          </w:rPr>
          <w:fldChar w:fldCharType="end"/>
        </w:r>
      </w:hyperlink>
    </w:p>
    <w:p w14:paraId="65A0DDC4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71" w:history="1">
        <w:r w:rsidR="003A3340" w:rsidRPr="007167AC">
          <w:rPr>
            <w:rStyle w:val="Lienhypertexte"/>
          </w:rPr>
          <w:t>9.3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Objectifs Qualité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_Toc431543971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12</w:t>
        </w:r>
        <w:r w:rsidR="003A3340" w:rsidRPr="007167AC">
          <w:rPr>
            <w:webHidden/>
          </w:rPr>
          <w:fldChar w:fldCharType="end"/>
        </w:r>
      </w:hyperlink>
    </w:p>
    <w:p w14:paraId="6768A22F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72" w:history="1">
        <w:r w:rsidR="003A3340" w:rsidRPr="007167AC">
          <w:rPr>
            <w:rStyle w:val="Lienhypertexte"/>
          </w:rPr>
          <w:t>9.1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Revues de Direction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_Toc431543972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12</w:t>
        </w:r>
        <w:r w:rsidR="003A3340" w:rsidRPr="007167AC">
          <w:rPr>
            <w:webHidden/>
          </w:rPr>
          <w:fldChar w:fldCharType="end"/>
        </w:r>
      </w:hyperlink>
    </w:p>
    <w:p w14:paraId="3422DA30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73" w:history="1">
        <w:r w:rsidR="003A3340" w:rsidRPr="007167AC">
          <w:rPr>
            <w:rStyle w:val="Lienhypertexte"/>
          </w:rPr>
          <w:t>9.2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Manager Qualité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_Toc431543973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13</w:t>
        </w:r>
        <w:r w:rsidR="003A3340" w:rsidRPr="007167AC">
          <w:rPr>
            <w:webHidden/>
          </w:rPr>
          <w:fldChar w:fldCharType="end"/>
        </w:r>
      </w:hyperlink>
    </w:p>
    <w:p w14:paraId="3819399B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74" w:history="1">
        <w:r w:rsidR="003A3340" w:rsidRPr="007167AC">
          <w:rPr>
            <w:rStyle w:val="Lienhypertexte"/>
          </w:rPr>
          <w:t>9.3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Documentation du système de management de la qualité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_Toc431543974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13</w:t>
        </w:r>
        <w:r w:rsidR="003A3340" w:rsidRPr="007167AC">
          <w:rPr>
            <w:webHidden/>
          </w:rPr>
          <w:fldChar w:fldCharType="end"/>
        </w:r>
      </w:hyperlink>
    </w:p>
    <w:p w14:paraId="3AC3C4CD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75" w:history="1">
        <w:r w:rsidR="003A3340" w:rsidRPr="007167AC">
          <w:rPr>
            <w:rStyle w:val="Lienhypertexte"/>
          </w:rPr>
          <w:t>9.4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Amélioration continue du système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_Toc431543975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14</w:t>
        </w:r>
        <w:r w:rsidR="003A3340" w:rsidRPr="007167AC">
          <w:rPr>
            <w:webHidden/>
          </w:rPr>
          <w:fldChar w:fldCharType="end"/>
        </w:r>
      </w:hyperlink>
    </w:p>
    <w:p w14:paraId="0361CFFB" w14:textId="77777777" w:rsidR="003A3340" w:rsidRPr="007167AC" w:rsidRDefault="00ED78B5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431543976" w:history="1">
        <w:r w:rsidR="003A3340" w:rsidRPr="007167AC">
          <w:rPr>
            <w:rStyle w:val="Lienhypertexte"/>
          </w:rPr>
          <w:t>10</w:t>
        </w:r>
        <w:r w:rsidR="003A3340" w:rsidRPr="007167AC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 xml:space="preserve">Système de </w:t>
        </w:r>
        <w:r w:rsidR="003A3340" w:rsidRPr="007167AC">
          <w:rPr>
            <w:rStyle w:val="Lienhypertexte"/>
            <w:highlight w:val="yellow"/>
          </w:rPr>
          <w:t>XXX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_Toc431543976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15</w:t>
        </w:r>
        <w:r w:rsidR="003A3340" w:rsidRPr="007167AC">
          <w:rPr>
            <w:webHidden/>
          </w:rPr>
          <w:fldChar w:fldCharType="end"/>
        </w:r>
      </w:hyperlink>
    </w:p>
    <w:p w14:paraId="5A748C0D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77" w:history="1">
        <w:r w:rsidR="003A3340" w:rsidRPr="007167AC">
          <w:rPr>
            <w:rStyle w:val="Lienhypertexte"/>
          </w:rPr>
          <w:t>10.1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 xml:space="preserve">Documents de référence pour le système </w:t>
        </w:r>
        <w:r w:rsidR="003A3340" w:rsidRPr="007167AC">
          <w:rPr>
            <w:rStyle w:val="Lienhypertexte"/>
            <w:highlight w:val="yellow"/>
          </w:rPr>
          <w:t>XXX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_Toc431543977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15</w:t>
        </w:r>
        <w:r w:rsidR="003A3340" w:rsidRPr="007167AC">
          <w:rPr>
            <w:webHidden/>
          </w:rPr>
          <w:fldChar w:fldCharType="end"/>
        </w:r>
      </w:hyperlink>
    </w:p>
    <w:p w14:paraId="442DAD95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78" w:history="1">
        <w:r w:rsidR="003A3340" w:rsidRPr="007167AC">
          <w:rPr>
            <w:rStyle w:val="Lienhypertexte"/>
          </w:rPr>
          <w:t>10.2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Moyens affectés au système XXX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_Toc431543978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15</w:t>
        </w:r>
        <w:r w:rsidR="003A3340" w:rsidRPr="007167AC">
          <w:rPr>
            <w:webHidden/>
          </w:rPr>
          <w:fldChar w:fldCharType="end"/>
        </w:r>
      </w:hyperlink>
    </w:p>
    <w:p w14:paraId="27690552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79" w:history="1">
        <w:r w:rsidR="003A3340" w:rsidRPr="007167AC">
          <w:rPr>
            <w:rStyle w:val="Lienhypertexte"/>
          </w:rPr>
          <w:t>10.3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 xml:space="preserve">Processus de </w:t>
        </w:r>
        <w:r w:rsidR="003A3340" w:rsidRPr="007167AC">
          <w:rPr>
            <w:rStyle w:val="Lienhypertexte"/>
            <w:highlight w:val="yellow"/>
          </w:rPr>
          <w:t>xxx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_Toc431543979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16</w:t>
        </w:r>
        <w:r w:rsidR="003A3340" w:rsidRPr="007167AC">
          <w:rPr>
            <w:webHidden/>
          </w:rPr>
          <w:fldChar w:fldCharType="end"/>
        </w:r>
      </w:hyperlink>
    </w:p>
    <w:p w14:paraId="02FDEC9D" w14:textId="77777777" w:rsidR="003A3340" w:rsidRPr="007167AC" w:rsidRDefault="00ED78B5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431543980" w:history="1">
        <w:r w:rsidR="003A3340" w:rsidRPr="007167AC">
          <w:rPr>
            <w:rStyle w:val="Lienhypertexte"/>
          </w:rPr>
          <w:t>11</w:t>
        </w:r>
        <w:r w:rsidR="003A3340" w:rsidRPr="007167AC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Locaux et équipements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_Toc431543980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16</w:t>
        </w:r>
        <w:r w:rsidR="003A3340" w:rsidRPr="007167AC">
          <w:rPr>
            <w:webHidden/>
          </w:rPr>
          <w:fldChar w:fldCharType="end"/>
        </w:r>
      </w:hyperlink>
    </w:p>
    <w:p w14:paraId="626B03FF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81" w:history="1">
        <w:r w:rsidR="003A3340" w:rsidRPr="007167AC">
          <w:rPr>
            <w:rStyle w:val="Lienhypertexte"/>
          </w:rPr>
          <w:t>11.1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Visite des locaux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_Toc431543981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16</w:t>
        </w:r>
        <w:r w:rsidR="003A3340" w:rsidRPr="007167AC">
          <w:rPr>
            <w:webHidden/>
          </w:rPr>
          <w:fldChar w:fldCharType="end"/>
        </w:r>
      </w:hyperlink>
    </w:p>
    <w:p w14:paraId="3E8539FC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82" w:history="1">
        <w:r w:rsidR="003A3340" w:rsidRPr="007167AC">
          <w:rPr>
            <w:rStyle w:val="Lienhypertexte"/>
          </w:rPr>
          <w:t>11.2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Accès aux locaux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_Toc431543982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16</w:t>
        </w:r>
        <w:r w:rsidR="003A3340" w:rsidRPr="007167AC">
          <w:rPr>
            <w:webHidden/>
          </w:rPr>
          <w:fldChar w:fldCharType="end"/>
        </w:r>
      </w:hyperlink>
    </w:p>
    <w:p w14:paraId="180E5C0E" w14:textId="77777777" w:rsidR="003A3340" w:rsidRPr="007167AC" w:rsidRDefault="00ED78B5">
      <w:pPr>
        <w:pStyle w:val="TM2"/>
        <w:rPr>
          <w:rFonts w:asciiTheme="minorHAnsi" w:eastAsiaTheme="minorEastAsia" w:hAnsiTheme="minorHAnsi" w:cstheme="minorBidi"/>
          <w:bCs w:val="0"/>
          <w:sz w:val="22"/>
          <w:szCs w:val="22"/>
          <w:lang w:eastAsia="fr-FR"/>
        </w:rPr>
      </w:pPr>
      <w:hyperlink w:anchor="_Toc431543983" w:history="1">
        <w:r w:rsidR="003A3340" w:rsidRPr="007167AC">
          <w:rPr>
            <w:rStyle w:val="Lienhypertexte"/>
          </w:rPr>
          <w:t>11.3</w:t>
        </w:r>
        <w:r w:rsidR="003A3340" w:rsidRPr="007167AC">
          <w:rPr>
            <w:rFonts w:asciiTheme="minorHAnsi" w:eastAsiaTheme="minorEastAsia" w:hAnsiTheme="minorHAnsi" w:cstheme="minorBidi"/>
            <w:bCs w:val="0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Équipements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_Toc431543983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16</w:t>
        </w:r>
        <w:r w:rsidR="003A3340" w:rsidRPr="007167AC">
          <w:rPr>
            <w:webHidden/>
          </w:rPr>
          <w:fldChar w:fldCharType="end"/>
        </w:r>
      </w:hyperlink>
    </w:p>
    <w:p w14:paraId="79EE40F3" w14:textId="77777777" w:rsidR="003A3340" w:rsidRPr="007167AC" w:rsidRDefault="00ED78B5">
      <w:pPr>
        <w:pStyle w:val="TM1"/>
        <w:rPr>
          <w:rFonts w:asciiTheme="minorHAnsi" w:eastAsiaTheme="minorEastAsia" w:hAnsiTheme="minorHAnsi" w:cstheme="minorBidi"/>
          <w:sz w:val="22"/>
          <w:szCs w:val="22"/>
          <w:lang w:eastAsia="fr-FR"/>
        </w:rPr>
      </w:pPr>
      <w:hyperlink w:anchor="_Toc431543984" w:history="1">
        <w:r w:rsidR="003A3340" w:rsidRPr="007167AC">
          <w:rPr>
            <w:rStyle w:val="Lienhypertexte"/>
          </w:rPr>
          <w:t>12</w:t>
        </w:r>
        <w:r w:rsidR="003A3340" w:rsidRPr="007167AC">
          <w:rPr>
            <w:rFonts w:asciiTheme="minorHAnsi" w:eastAsiaTheme="minorEastAsia" w:hAnsiTheme="minorHAnsi" w:cstheme="minorBidi"/>
            <w:sz w:val="22"/>
            <w:szCs w:val="22"/>
            <w:lang w:eastAsia="fr-FR"/>
          </w:rPr>
          <w:tab/>
        </w:r>
        <w:r w:rsidR="003A3340" w:rsidRPr="007167AC">
          <w:rPr>
            <w:rStyle w:val="Lienhypertexte"/>
          </w:rPr>
          <w:t>Curriculum Vitae des Auditeurs</w:t>
        </w:r>
        <w:r w:rsidR="003A3340" w:rsidRPr="007167AC">
          <w:rPr>
            <w:webHidden/>
          </w:rPr>
          <w:tab/>
        </w:r>
        <w:r w:rsidR="003A3340" w:rsidRPr="007167AC">
          <w:rPr>
            <w:webHidden/>
          </w:rPr>
          <w:fldChar w:fldCharType="begin"/>
        </w:r>
        <w:r w:rsidR="003A3340" w:rsidRPr="007167AC">
          <w:rPr>
            <w:webHidden/>
          </w:rPr>
          <w:instrText xml:space="preserve"> PAGEREF _Toc431543984 \h </w:instrText>
        </w:r>
        <w:r w:rsidR="003A3340" w:rsidRPr="007167AC">
          <w:rPr>
            <w:webHidden/>
          </w:rPr>
        </w:r>
        <w:r w:rsidR="003A3340" w:rsidRPr="007167AC">
          <w:rPr>
            <w:webHidden/>
          </w:rPr>
          <w:fldChar w:fldCharType="separate"/>
        </w:r>
        <w:r w:rsidR="003A3340" w:rsidRPr="007167AC">
          <w:rPr>
            <w:webHidden/>
          </w:rPr>
          <w:t>17</w:t>
        </w:r>
        <w:r w:rsidR="003A3340" w:rsidRPr="007167AC">
          <w:rPr>
            <w:webHidden/>
          </w:rPr>
          <w:fldChar w:fldCharType="end"/>
        </w:r>
      </w:hyperlink>
    </w:p>
    <w:p w14:paraId="5444C600" w14:textId="77777777" w:rsidR="00436214" w:rsidRPr="007167AC" w:rsidRDefault="00436214" w:rsidP="00436214">
      <w:pPr>
        <w:pStyle w:val="TM1"/>
      </w:pPr>
      <w:r w:rsidRPr="007167AC">
        <w:fldChar w:fldCharType="end"/>
      </w:r>
    </w:p>
    <w:p w14:paraId="6D6CDFD0" w14:textId="1AB44E96" w:rsidR="00400617" w:rsidRPr="007167AC" w:rsidRDefault="00436214" w:rsidP="00123989">
      <w:pPr>
        <w:pStyle w:val="Titre1"/>
      </w:pPr>
      <w:r w:rsidRPr="007167AC">
        <w:br w:type="page"/>
      </w:r>
      <w:bookmarkStart w:id="7" w:name="_Toc431543948"/>
      <w:r w:rsidR="00897EC2" w:rsidRPr="007167AC">
        <w:lastRenderedPageBreak/>
        <w:t>Introduction</w:t>
      </w:r>
      <w:bookmarkEnd w:id="7"/>
    </w:p>
    <w:p w14:paraId="4BFF7067" w14:textId="77777777" w:rsidR="00D83F60" w:rsidRPr="007167AC" w:rsidRDefault="00D83F60" w:rsidP="00D83F60">
      <w:pPr>
        <w:pStyle w:val="Titre2"/>
      </w:pPr>
      <w:bookmarkStart w:id="8" w:name="_Toc431543949"/>
      <w:r w:rsidRPr="007167AC">
        <w:t>Présentation de la structure et contexte de l'audit</w:t>
      </w:r>
      <w:bookmarkEnd w:id="8"/>
    </w:p>
    <w:p w14:paraId="0C3B4946" w14:textId="77777777" w:rsidR="00D83F60" w:rsidRPr="007167AC" w:rsidRDefault="00D83F60" w:rsidP="00D83F60">
      <w:pPr>
        <w:rPr>
          <w:color w:val="FF0000"/>
        </w:rPr>
      </w:pPr>
      <w:r w:rsidRPr="007167AC">
        <w:rPr>
          <w:color w:val="FF0000"/>
        </w:rPr>
        <w:t>Dans le cadre de ses obligations en matière de recherche et développement cliniques, XXX a souhaité faire réaliser un audit qualité des activités / de qualification / de suivi du prestataire YYY.</w:t>
      </w:r>
    </w:p>
    <w:p w14:paraId="5976B3F5" w14:textId="018FDE73" w:rsidR="00D83F60" w:rsidRPr="007167AC" w:rsidRDefault="005C4BAB" w:rsidP="00D83F60">
      <w:pPr>
        <w:pStyle w:val="B1"/>
        <w:rPr>
          <w:color w:val="FF0000"/>
        </w:rPr>
      </w:pPr>
      <w:r w:rsidRPr="007167AC">
        <w:rPr>
          <w:color w:val="FF0000"/>
        </w:rPr>
        <w:tab/>
      </w:r>
      <w:proofErr w:type="gramStart"/>
      <w:r w:rsidRPr="007167AC">
        <w:rPr>
          <w:color w:val="FF0000"/>
        </w:rPr>
        <w:t>a</w:t>
      </w:r>
      <w:r w:rsidR="00D83F60" w:rsidRPr="007167AC">
        <w:rPr>
          <w:color w:val="FF0000"/>
        </w:rPr>
        <w:t>udit</w:t>
      </w:r>
      <w:proofErr w:type="gramEnd"/>
      <w:r w:rsidR="00D83F60" w:rsidRPr="007167AC">
        <w:rPr>
          <w:color w:val="FF0000"/>
        </w:rPr>
        <w:t xml:space="preserve"> demandé par ? dans le cadre de …</w:t>
      </w:r>
    </w:p>
    <w:p w14:paraId="39E29A51" w14:textId="55FBFB22" w:rsidR="00D83F60" w:rsidRPr="007167AC" w:rsidRDefault="00D83F60" w:rsidP="00D83F60">
      <w:pPr>
        <w:pStyle w:val="B1"/>
        <w:rPr>
          <w:color w:val="FF0000"/>
        </w:rPr>
      </w:pPr>
      <w:r w:rsidRPr="007167AC">
        <w:rPr>
          <w:color w:val="FF0000"/>
        </w:rPr>
        <w:tab/>
      </w:r>
      <w:proofErr w:type="gramStart"/>
      <w:r w:rsidR="005C4BAB" w:rsidRPr="007167AC">
        <w:rPr>
          <w:color w:val="FF0000"/>
        </w:rPr>
        <w:t>audits</w:t>
      </w:r>
      <w:proofErr w:type="gramEnd"/>
      <w:r w:rsidR="005C4BAB" w:rsidRPr="007167AC">
        <w:rPr>
          <w:color w:val="FF0000"/>
        </w:rPr>
        <w:t xml:space="preserve"> </w:t>
      </w:r>
      <w:r w:rsidRPr="007167AC">
        <w:rPr>
          <w:color w:val="FF0000"/>
        </w:rPr>
        <w:t xml:space="preserve">antérieurs : quand et par qui, </w:t>
      </w:r>
      <w:proofErr w:type="spellStart"/>
      <w:r w:rsidRPr="007167AC">
        <w:rPr>
          <w:color w:val="FF0000"/>
        </w:rPr>
        <w:t>findings</w:t>
      </w:r>
      <w:proofErr w:type="spellEnd"/>
      <w:r w:rsidRPr="007167AC">
        <w:rPr>
          <w:color w:val="FF0000"/>
        </w:rPr>
        <w:t xml:space="preserve"> ?</w:t>
      </w:r>
    </w:p>
    <w:p w14:paraId="4546E6DF" w14:textId="7DEB1B6B" w:rsidR="00D83F60" w:rsidRPr="007167AC" w:rsidRDefault="00D83F60" w:rsidP="00D83F60">
      <w:pPr>
        <w:pStyle w:val="B1"/>
        <w:rPr>
          <w:color w:val="FF0000"/>
        </w:rPr>
      </w:pPr>
      <w:r w:rsidRPr="007167AC">
        <w:rPr>
          <w:color w:val="FF0000"/>
        </w:rPr>
        <w:tab/>
      </w:r>
      <w:proofErr w:type="gramStart"/>
      <w:r w:rsidR="005C4BAB" w:rsidRPr="007167AC">
        <w:rPr>
          <w:color w:val="FF0000"/>
        </w:rPr>
        <w:t>inspection</w:t>
      </w:r>
      <w:proofErr w:type="gramEnd"/>
      <w:r w:rsidR="005C4BAB" w:rsidRPr="007167AC">
        <w:rPr>
          <w:color w:val="FF0000"/>
        </w:rPr>
        <w:t xml:space="preserve"> </w:t>
      </w:r>
      <w:r w:rsidRPr="007167AC">
        <w:rPr>
          <w:color w:val="FF0000"/>
        </w:rPr>
        <w:t xml:space="preserve">éventuelle : quand, qui et </w:t>
      </w:r>
      <w:proofErr w:type="spellStart"/>
      <w:r w:rsidRPr="007167AC">
        <w:rPr>
          <w:color w:val="FF0000"/>
        </w:rPr>
        <w:t>findings</w:t>
      </w:r>
      <w:proofErr w:type="spellEnd"/>
      <w:r w:rsidRPr="007167AC">
        <w:rPr>
          <w:color w:val="FF0000"/>
        </w:rPr>
        <w:t xml:space="preserve"> ?</w:t>
      </w:r>
    </w:p>
    <w:p w14:paraId="0AA074C7" w14:textId="353FFD02" w:rsidR="00897EC2" w:rsidRPr="007167AC" w:rsidRDefault="00D83F60" w:rsidP="00D83F60">
      <w:pPr>
        <w:pStyle w:val="B1"/>
        <w:rPr>
          <w:color w:val="FF0000"/>
        </w:rPr>
      </w:pPr>
      <w:r w:rsidRPr="007167AC">
        <w:rPr>
          <w:color w:val="FF0000"/>
        </w:rPr>
        <w:tab/>
      </w:r>
      <w:proofErr w:type="gramStart"/>
      <w:r w:rsidR="005C4BAB" w:rsidRPr="007167AC">
        <w:rPr>
          <w:color w:val="FF0000"/>
        </w:rPr>
        <w:t>changements</w:t>
      </w:r>
      <w:proofErr w:type="gramEnd"/>
      <w:r w:rsidR="005C4BAB" w:rsidRPr="007167AC">
        <w:rPr>
          <w:color w:val="FF0000"/>
        </w:rPr>
        <w:t xml:space="preserve"> </w:t>
      </w:r>
      <w:r w:rsidRPr="007167AC">
        <w:rPr>
          <w:color w:val="FF0000"/>
        </w:rPr>
        <w:t>importants depuis le dernier audit : des référentiels, de l'organisation, du personnel…</w:t>
      </w:r>
    </w:p>
    <w:p w14:paraId="3FFA151C" w14:textId="77777777" w:rsidR="00D83F60" w:rsidRPr="007167AC" w:rsidRDefault="00D83F60" w:rsidP="00D83F60">
      <w:pPr>
        <w:pStyle w:val="Titre2"/>
        <w:ind w:hanging="567"/>
      </w:pPr>
      <w:bookmarkStart w:id="9" w:name="_Toc418874593"/>
      <w:bookmarkStart w:id="10" w:name="_Toc431543950"/>
      <w:r w:rsidRPr="007167AC">
        <w:t>Objectifs de l'audit</w:t>
      </w:r>
      <w:bookmarkEnd w:id="9"/>
      <w:bookmarkEnd w:id="10"/>
    </w:p>
    <w:p w14:paraId="7808B447" w14:textId="77777777" w:rsidR="00D83F60" w:rsidRPr="007167AC" w:rsidRDefault="00D83F60" w:rsidP="00D83F60">
      <w:pPr>
        <w:rPr>
          <w:color w:val="FF0000"/>
        </w:rPr>
      </w:pPr>
      <w:r w:rsidRPr="007167AC">
        <w:rPr>
          <w:color w:val="FF0000"/>
        </w:rPr>
        <w:t xml:space="preserve">L’objectif de l’audit est </w:t>
      </w:r>
      <w:proofErr w:type="gramStart"/>
      <w:r w:rsidRPr="007167AC">
        <w:rPr>
          <w:color w:val="FF0000"/>
        </w:rPr>
        <w:t>d’évaluer:</w:t>
      </w:r>
      <w:proofErr w:type="gramEnd"/>
    </w:p>
    <w:p w14:paraId="00F8F139" w14:textId="77777777" w:rsidR="00D83F60" w:rsidRPr="007167AC" w:rsidRDefault="00D83F60" w:rsidP="00D83F60">
      <w:pPr>
        <w:pStyle w:val="B1"/>
        <w:ind w:left="567" w:hanging="283"/>
        <w:rPr>
          <w:color w:val="FF0000"/>
        </w:rPr>
      </w:pPr>
      <w:proofErr w:type="gramStart"/>
      <w:r w:rsidRPr="007167AC">
        <w:rPr>
          <w:color w:val="FF0000"/>
        </w:rPr>
        <w:t>la</w:t>
      </w:r>
      <w:proofErr w:type="gramEnd"/>
      <w:r w:rsidRPr="007167AC">
        <w:rPr>
          <w:color w:val="FF0000"/>
        </w:rPr>
        <w:t xml:space="preserve"> conformité des éléments du système qualité relatif à XXX par rapport aux référentiels applicables,</w:t>
      </w:r>
    </w:p>
    <w:p w14:paraId="694ABAB2" w14:textId="77777777" w:rsidR="00D83F60" w:rsidRPr="007167AC" w:rsidRDefault="00D83F60" w:rsidP="00D83F60">
      <w:pPr>
        <w:pStyle w:val="B1"/>
        <w:ind w:left="567" w:hanging="283"/>
        <w:rPr>
          <w:color w:val="FF0000"/>
        </w:rPr>
      </w:pPr>
      <w:proofErr w:type="gramStart"/>
      <w:r w:rsidRPr="007167AC">
        <w:rPr>
          <w:color w:val="FF0000"/>
        </w:rPr>
        <w:t>la</w:t>
      </w:r>
      <w:proofErr w:type="gramEnd"/>
      <w:r w:rsidRPr="007167AC">
        <w:rPr>
          <w:color w:val="FF0000"/>
        </w:rPr>
        <w:t xml:space="preserve"> conformité des actions relatives à XXX par rapport aux éléments du système qualité :</w:t>
      </w:r>
    </w:p>
    <w:p w14:paraId="72E93832" w14:textId="77777777" w:rsidR="00D83F60" w:rsidRPr="007167AC" w:rsidRDefault="00D83F60" w:rsidP="003B57EA">
      <w:pPr>
        <w:pStyle w:val="B2"/>
      </w:pPr>
      <w:proofErr w:type="gramStart"/>
      <w:r w:rsidRPr="007167AC">
        <w:t>conformité</w:t>
      </w:r>
      <w:proofErr w:type="gramEnd"/>
      <w:r w:rsidRPr="007167AC">
        <w:t xml:space="preserve"> du  par rapport aux procédures en application</w:t>
      </w:r>
    </w:p>
    <w:p w14:paraId="781DD34B" w14:textId="77777777" w:rsidR="00D83F60" w:rsidRPr="007167AC" w:rsidRDefault="00D83F60" w:rsidP="003B57EA">
      <w:pPr>
        <w:pStyle w:val="B2"/>
      </w:pPr>
      <w:proofErr w:type="gramStart"/>
      <w:r w:rsidRPr="007167AC">
        <w:t>l'adéquation</w:t>
      </w:r>
      <w:proofErr w:type="gramEnd"/>
      <w:r w:rsidRPr="007167AC">
        <w:t xml:space="preserve"> des différents éléments du processus de  par rapport au but visé.</w:t>
      </w:r>
    </w:p>
    <w:p w14:paraId="2B3FCB46" w14:textId="77777777" w:rsidR="00D83F60" w:rsidRPr="007167AC" w:rsidRDefault="00D83F60" w:rsidP="00D83F60">
      <w:pPr>
        <w:pStyle w:val="Titre2"/>
        <w:ind w:hanging="567"/>
      </w:pPr>
      <w:bookmarkStart w:id="11" w:name="_Toc418874594"/>
      <w:bookmarkStart w:id="12" w:name="_Toc431543951"/>
      <w:r w:rsidRPr="007167AC">
        <w:t>Principaux référentiels applicables</w:t>
      </w:r>
      <w:bookmarkEnd w:id="11"/>
      <w:bookmarkEnd w:id="12"/>
    </w:p>
    <w:p w14:paraId="49660CFA" w14:textId="77777777" w:rsidR="00D83F60" w:rsidRPr="007167AC" w:rsidRDefault="00D83F60" w:rsidP="00D83F60">
      <w:pPr>
        <w:rPr>
          <w:color w:val="FF0000"/>
        </w:rPr>
      </w:pPr>
      <w:r w:rsidRPr="007167AC">
        <w:rPr>
          <w:color w:val="FF0000"/>
        </w:rPr>
        <w:t>Les principaux référentiels applicables sont :</w:t>
      </w:r>
    </w:p>
    <w:p w14:paraId="6B0CB6C6" w14:textId="40D3F4AA" w:rsidR="00D83F60" w:rsidRPr="007167AC" w:rsidRDefault="00D83F60" w:rsidP="00D83F60">
      <w:pPr>
        <w:pStyle w:val="B1"/>
        <w:rPr>
          <w:color w:val="FF0000"/>
        </w:rPr>
      </w:pPr>
    </w:p>
    <w:p w14:paraId="61CCAF9B" w14:textId="77777777" w:rsidR="00D83F60" w:rsidRPr="007167AC" w:rsidRDefault="00D83F60" w:rsidP="00D83F60">
      <w:pPr>
        <w:pStyle w:val="Titre2"/>
        <w:ind w:hanging="567"/>
      </w:pPr>
      <w:bookmarkStart w:id="13" w:name="_Toc74458961"/>
      <w:bookmarkStart w:id="14" w:name="_Toc74459101"/>
      <w:bookmarkStart w:id="15" w:name="_Toc418874595"/>
      <w:bookmarkStart w:id="16" w:name="_Toc431543952"/>
      <w:r w:rsidRPr="007167AC">
        <w:t>Plan</w:t>
      </w:r>
      <w:bookmarkEnd w:id="13"/>
      <w:bookmarkEnd w:id="14"/>
      <w:r w:rsidRPr="007167AC">
        <w:t xml:space="preserve"> de l'audit</w:t>
      </w:r>
      <w:bookmarkEnd w:id="15"/>
      <w:bookmarkEnd w:id="16"/>
    </w:p>
    <w:p w14:paraId="0479B9E2" w14:textId="77777777" w:rsidR="00D83F60" w:rsidRPr="007167AC" w:rsidRDefault="00D83F60" w:rsidP="00D83F60">
      <w:pPr>
        <w:rPr>
          <w:color w:val="FF0000"/>
        </w:rPr>
      </w:pPr>
      <w:r w:rsidRPr="007167AC">
        <w:rPr>
          <w:color w:val="FF0000"/>
        </w:rPr>
        <w:t>L’audit a été réalisé le _, par _, dans les locaux de _.</w:t>
      </w:r>
    </w:p>
    <w:p w14:paraId="4CDCCE25" w14:textId="77777777" w:rsidR="00D83F60" w:rsidRPr="007167AC" w:rsidRDefault="00D83F60" w:rsidP="00D83F60">
      <w:pPr>
        <w:pStyle w:val="Titre3"/>
        <w:tabs>
          <w:tab w:val="clear" w:pos="2268"/>
        </w:tabs>
        <w:ind w:left="1797" w:hanging="720"/>
      </w:pPr>
      <w:bookmarkStart w:id="17" w:name="_Toc418874596"/>
      <w:r w:rsidRPr="007167AC">
        <w:t>Réunion d'ouverture</w:t>
      </w:r>
      <w:bookmarkEnd w:id="17"/>
    </w:p>
    <w:p w14:paraId="4DDD4060" w14:textId="77777777" w:rsidR="00D83F60" w:rsidRPr="007167AC" w:rsidRDefault="00D83F60" w:rsidP="00D83F60">
      <w:pPr>
        <w:rPr>
          <w:color w:val="FF0000"/>
        </w:rPr>
      </w:pPr>
      <w:r w:rsidRPr="007167AC">
        <w:rPr>
          <w:color w:val="FF0000"/>
        </w:rPr>
        <w:t>Une réunion d’ouverture a été réalisée en présence de :</w:t>
      </w:r>
    </w:p>
    <w:p w14:paraId="3BFB8209" w14:textId="140D8FFC" w:rsidR="00D83F60" w:rsidRPr="007167AC" w:rsidRDefault="00D83F60" w:rsidP="00D83F60">
      <w:pPr>
        <w:pStyle w:val="B1"/>
        <w:rPr>
          <w:color w:val="FF0000"/>
        </w:rPr>
      </w:pPr>
    </w:p>
    <w:p w14:paraId="3AB860F9" w14:textId="77777777" w:rsidR="00D83F60" w:rsidRPr="007167AC" w:rsidRDefault="00D83F60" w:rsidP="00D83F60">
      <w:pPr>
        <w:pStyle w:val="Titre3"/>
        <w:tabs>
          <w:tab w:val="clear" w:pos="2268"/>
        </w:tabs>
        <w:ind w:left="1797" w:hanging="720"/>
      </w:pPr>
      <w:bookmarkStart w:id="18" w:name="_Toc418874597"/>
      <w:r w:rsidRPr="007167AC">
        <w:t>Réalisation de l'audit</w:t>
      </w:r>
      <w:bookmarkEnd w:id="18"/>
    </w:p>
    <w:p w14:paraId="4E6CF1CB" w14:textId="77777777" w:rsidR="00D83F60" w:rsidRPr="007167AC" w:rsidRDefault="00D83F60" w:rsidP="00D83F60">
      <w:pPr>
        <w:rPr>
          <w:color w:val="FF0000"/>
        </w:rPr>
      </w:pPr>
      <w:r w:rsidRPr="007167AC">
        <w:rPr>
          <w:color w:val="FF0000"/>
        </w:rPr>
        <w:t xml:space="preserve">En prenant comme base le </w:t>
      </w:r>
      <w:proofErr w:type="gramStart"/>
      <w:r w:rsidRPr="007167AC">
        <w:rPr>
          <w:color w:val="FF0000"/>
        </w:rPr>
        <w:t>projet ,</w:t>
      </w:r>
      <w:proofErr w:type="gramEnd"/>
      <w:r w:rsidRPr="007167AC">
        <w:rPr>
          <w:color w:val="FF0000"/>
        </w:rPr>
        <w:t xml:space="preserve"> l’audit a permis de réaliser les évaluations suivantes :</w:t>
      </w:r>
    </w:p>
    <w:p w14:paraId="4484E192" w14:textId="77777777" w:rsidR="00D83F60" w:rsidRPr="007167AC" w:rsidRDefault="00D83F60" w:rsidP="00D83F60">
      <w:pPr>
        <w:pStyle w:val="B1"/>
        <w:rPr>
          <w:color w:val="FF0000"/>
        </w:rPr>
      </w:pPr>
      <w:proofErr w:type="gramStart"/>
      <w:r w:rsidRPr="007167AC">
        <w:rPr>
          <w:color w:val="FF0000"/>
        </w:rPr>
        <w:t>organisation</w:t>
      </w:r>
      <w:proofErr w:type="gramEnd"/>
      <w:r w:rsidRPr="007167AC">
        <w:rPr>
          <w:color w:val="FF0000"/>
        </w:rPr>
        <w:t xml:space="preserve"> du département,</w:t>
      </w:r>
    </w:p>
    <w:p w14:paraId="38CE7C4D" w14:textId="77777777" w:rsidR="00D83F60" w:rsidRPr="007167AC" w:rsidRDefault="00D83F60" w:rsidP="00D83F60">
      <w:pPr>
        <w:pStyle w:val="B1"/>
        <w:rPr>
          <w:color w:val="FF0000"/>
        </w:rPr>
      </w:pPr>
      <w:proofErr w:type="gramStart"/>
      <w:r w:rsidRPr="007167AC">
        <w:rPr>
          <w:color w:val="FF0000"/>
        </w:rPr>
        <w:t>formation</w:t>
      </w:r>
      <w:proofErr w:type="gramEnd"/>
      <w:r w:rsidRPr="007167AC">
        <w:rPr>
          <w:color w:val="FF0000"/>
        </w:rPr>
        <w:t>,</w:t>
      </w:r>
    </w:p>
    <w:p w14:paraId="64835CC7" w14:textId="77777777" w:rsidR="00D83F60" w:rsidRPr="007167AC" w:rsidRDefault="00D83F60" w:rsidP="00D83F60">
      <w:pPr>
        <w:pStyle w:val="B1"/>
        <w:rPr>
          <w:color w:val="FF0000"/>
        </w:rPr>
      </w:pPr>
      <w:proofErr w:type="gramStart"/>
      <w:r w:rsidRPr="007167AC">
        <w:rPr>
          <w:color w:val="FF0000"/>
        </w:rPr>
        <w:t>système</w:t>
      </w:r>
      <w:proofErr w:type="gramEnd"/>
      <w:r w:rsidRPr="007167AC">
        <w:rPr>
          <w:color w:val="FF0000"/>
        </w:rPr>
        <w:t xml:space="preserve"> / processus de XXX.</w:t>
      </w:r>
    </w:p>
    <w:p w14:paraId="1E8B3116" w14:textId="77777777" w:rsidR="00D83F60" w:rsidRPr="007167AC" w:rsidRDefault="00D83F60" w:rsidP="00D83F60">
      <w:pPr>
        <w:rPr>
          <w:color w:val="FF0000"/>
        </w:rPr>
      </w:pPr>
      <w:r w:rsidRPr="007167AC">
        <w:rPr>
          <w:color w:val="FF0000"/>
        </w:rPr>
        <w:t>L’audit a été effectué sous forme :</w:t>
      </w:r>
    </w:p>
    <w:p w14:paraId="5CE6D6F5" w14:textId="77777777" w:rsidR="00D83F60" w:rsidRPr="007167AC" w:rsidRDefault="00D83F60" w:rsidP="00D83F60">
      <w:pPr>
        <w:pStyle w:val="B1"/>
        <w:ind w:left="567" w:hanging="283"/>
        <w:rPr>
          <w:color w:val="FF0000"/>
        </w:rPr>
      </w:pPr>
      <w:proofErr w:type="gramStart"/>
      <w:r w:rsidRPr="007167AC">
        <w:rPr>
          <w:color w:val="FF0000"/>
        </w:rPr>
        <w:t>d’interviews</w:t>
      </w:r>
      <w:proofErr w:type="gramEnd"/>
      <w:r w:rsidRPr="007167AC">
        <w:rPr>
          <w:color w:val="FF0000"/>
        </w:rPr>
        <w:t>,</w:t>
      </w:r>
    </w:p>
    <w:p w14:paraId="1ED1572A" w14:textId="77777777" w:rsidR="00D83F60" w:rsidRPr="007167AC" w:rsidRDefault="00D83F60" w:rsidP="00D83F60">
      <w:pPr>
        <w:pStyle w:val="B1"/>
        <w:ind w:left="567" w:hanging="283"/>
        <w:rPr>
          <w:color w:val="FF0000"/>
        </w:rPr>
      </w:pPr>
      <w:proofErr w:type="gramStart"/>
      <w:r w:rsidRPr="007167AC">
        <w:rPr>
          <w:color w:val="FF0000"/>
        </w:rPr>
        <w:t>d’examens</w:t>
      </w:r>
      <w:proofErr w:type="gramEnd"/>
      <w:r w:rsidRPr="007167AC">
        <w:rPr>
          <w:color w:val="FF0000"/>
        </w:rPr>
        <w:t xml:space="preserve"> de la documentation,</w:t>
      </w:r>
    </w:p>
    <w:p w14:paraId="600997C9" w14:textId="77777777" w:rsidR="00D83F60" w:rsidRPr="007167AC" w:rsidRDefault="00D83F60" w:rsidP="00D83F60">
      <w:pPr>
        <w:pStyle w:val="B1"/>
        <w:ind w:left="567" w:hanging="283"/>
        <w:rPr>
          <w:color w:val="FF0000"/>
        </w:rPr>
      </w:pPr>
      <w:proofErr w:type="gramStart"/>
      <w:r w:rsidRPr="007167AC">
        <w:rPr>
          <w:color w:val="FF0000"/>
        </w:rPr>
        <w:t>de</w:t>
      </w:r>
      <w:proofErr w:type="gramEnd"/>
      <w:r w:rsidRPr="007167AC">
        <w:rPr>
          <w:color w:val="FF0000"/>
        </w:rPr>
        <w:t xml:space="preserve"> visite des locaux.</w:t>
      </w:r>
    </w:p>
    <w:p w14:paraId="6B10D654" w14:textId="77777777" w:rsidR="00D83F60" w:rsidRPr="007167AC" w:rsidRDefault="00D83F60" w:rsidP="00D83F60">
      <w:pPr>
        <w:pStyle w:val="Titre3"/>
        <w:tabs>
          <w:tab w:val="clear" w:pos="2268"/>
        </w:tabs>
        <w:ind w:left="1797" w:hanging="720"/>
      </w:pPr>
      <w:bookmarkStart w:id="19" w:name="_Toc418874598"/>
      <w:r w:rsidRPr="007167AC">
        <w:t>Réunion de clôture</w:t>
      </w:r>
      <w:bookmarkEnd w:id="19"/>
    </w:p>
    <w:p w14:paraId="7FFB4C53" w14:textId="77777777" w:rsidR="00D83F60" w:rsidRPr="007167AC" w:rsidRDefault="00D83F60" w:rsidP="00D83F60">
      <w:pPr>
        <w:rPr>
          <w:color w:val="FF0000"/>
        </w:rPr>
      </w:pPr>
      <w:r w:rsidRPr="007167AC">
        <w:rPr>
          <w:color w:val="FF0000"/>
        </w:rPr>
        <w:t>Pour présenter et discuter les observations d’audit, une réunion de clôture a été réalisée en présence de :</w:t>
      </w:r>
    </w:p>
    <w:p w14:paraId="66ABF713" w14:textId="77777777" w:rsidR="00D83F60" w:rsidRPr="007167AC" w:rsidRDefault="00D83F60" w:rsidP="00D83F60">
      <w:pPr>
        <w:pStyle w:val="B1"/>
        <w:ind w:left="567" w:hanging="283"/>
        <w:rPr>
          <w:color w:val="FF0000"/>
        </w:rPr>
      </w:pPr>
      <w:r w:rsidRPr="007167AC">
        <w:rPr>
          <w:color w:val="FF0000"/>
        </w:rPr>
        <w:t>Madame/Mademoiselle/Monsieur Prénom NOM, Fonction, LABO PHARMA,</w:t>
      </w:r>
    </w:p>
    <w:p w14:paraId="33AE5126" w14:textId="77777777" w:rsidR="00D83F60" w:rsidRPr="007167AC" w:rsidRDefault="00D83F60" w:rsidP="00897EC2">
      <w:pPr>
        <w:rPr>
          <w:lang w:eastAsia="fr-FR"/>
        </w:rPr>
      </w:pPr>
    </w:p>
    <w:p w14:paraId="249CABD0" w14:textId="77777777" w:rsidR="00D83F60" w:rsidRPr="007167AC" w:rsidRDefault="00D83F60" w:rsidP="00D83F60">
      <w:pPr>
        <w:pStyle w:val="Titre1"/>
      </w:pPr>
      <w:bookmarkStart w:id="20" w:name="_Toc418874599"/>
      <w:bookmarkStart w:id="21" w:name="_Toc431543953"/>
      <w:r w:rsidRPr="007167AC">
        <w:lastRenderedPageBreak/>
        <w:t>Classification des faits d'audit</w:t>
      </w:r>
      <w:bookmarkEnd w:id="20"/>
      <w:bookmarkEnd w:id="21"/>
    </w:p>
    <w:p w14:paraId="000E011F" w14:textId="77777777" w:rsidR="00D83F60" w:rsidRPr="007167AC" w:rsidRDefault="00D83F60" w:rsidP="00D83F60">
      <w:pPr>
        <w:rPr>
          <w:lang w:eastAsia="fr-FR"/>
        </w:rPr>
      </w:pPr>
      <w:r w:rsidRPr="007167AC">
        <w:rPr>
          <w:lang w:eastAsia="fr-FR"/>
        </w:rPr>
        <w:t>Les résultats d'audit sont le reflet</w:t>
      </w:r>
      <w:r w:rsidRPr="007167AC" w:rsidDel="00A85851">
        <w:rPr>
          <w:lang w:eastAsia="fr-FR"/>
        </w:rPr>
        <w:t xml:space="preserve"> </w:t>
      </w:r>
      <w:r w:rsidRPr="007167AC">
        <w:rPr>
          <w:lang w:eastAsia="fr-FR"/>
        </w:rPr>
        <w:t>d'une revue non-exhaustive des activités et prestations proposées par le prestataire, basés sur la documentation mise à disposition et sur les interviews conduites lors de cet audit.</w:t>
      </w:r>
    </w:p>
    <w:p w14:paraId="323ACA21" w14:textId="77777777" w:rsidR="00EF79DD" w:rsidRDefault="00EF79DD" w:rsidP="00EF79DD">
      <w:pPr>
        <w:rPr>
          <w:lang w:eastAsia="fr-FR"/>
        </w:rPr>
      </w:pPr>
      <w:bookmarkStart w:id="22" w:name="_Toc418874600"/>
      <w:bookmarkStart w:id="23" w:name="_Toc431543954"/>
      <w:r w:rsidRPr="0058166D">
        <w:rPr>
          <w:lang w:eastAsia="fr-FR"/>
        </w:rPr>
        <w:t xml:space="preserve">Dans le présent rapport, les écarts aux référentiels applicables sont classifiés selon la classification </w:t>
      </w:r>
      <w:r>
        <w:rPr>
          <w:lang w:eastAsia="fr-FR"/>
        </w:rPr>
        <w:t>"</w:t>
      </w:r>
      <w:proofErr w:type="spellStart"/>
      <w:r w:rsidRPr="00DB3339">
        <w:rPr>
          <w:bCs/>
        </w:rPr>
        <w:t>Procedure</w:t>
      </w:r>
      <w:proofErr w:type="spellEnd"/>
      <w:r w:rsidRPr="00DB3339">
        <w:rPr>
          <w:bCs/>
        </w:rPr>
        <w:t xml:space="preserve"> for </w:t>
      </w:r>
      <w:proofErr w:type="spellStart"/>
      <w:r w:rsidRPr="00DB3339">
        <w:rPr>
          <w:bCs/>
        </w:rPr>
        <w:t>reporting</w:t>
      </w:r>
      <w:proofErr w:type="spellEnd"/>
      <w:r w:rsidRPr="00DB3339">
        <w:rPr>
          <w:bCs/>
        </w:rPr>
        <w:t xml:space="preserve"> of GCP inspections </w:t>
      </w:r>
      <w:proofErr w:type="spellStart"/>
      <w:r w:rsidRPr="00DB3339">
        <w:rPr>
          <w:bCs/>
        </w:rPr>
        <w:t>requested</w:t>
      </w:r>
      <w:proofErr w:type="spellEnd"/>
      <w:r w:rsidRPr="00DB3339">
        <w:rPr>
          <w:bCs/>
        </w:rPr>
        <w:t xml:space="preserve"> by the </w:t>
      </w:r>
      <w:proofErr w:type="spellStart"/>
      <w:r w:rsidRPr="00DB3339">
        <w:rPr>
          <w:bCs/>
        </w:rPr>
        <w:t>Committee</w:t>
      </w:r>
      <w:proofErr w:type="spellEnd"/>
      <w:r w:rsidRPr="00DB3339">
        <w:rPr>
          <w:bCs/>
        </w:rPr>
        <w:t xml:space="preserve"> for </w:t>
      </w:r>
      <w:proofErr w:type="spellStart"/>
      <w:r w:rsidRPr="00DB3339">
        <w:rPr>
          <w:bCs/>
        </w:rPr>
        <w:t>Medicinal</w:t>
      </w:r>
      <w:proofErr w:type="spellEnd"/>
      <w:r w:rsidRPr="00DB3339">
        <w:rPr>
          <w:bCs/>
        </w:rPr>
        <w:t xml:space="preserve"> </w:t>
      </w:r>
      <w:proofErr w:type="spellStart"/>
      <w:r w:rsidRPr="00DB3339">
        <w:rPr>
          <w:bCs/>
        </w:rPr>
        <w:t>Products</w:t>
      </w:r>
      <w:proofErr w:type="spellEnd"/>
      <w:r w:rsidRPr="00DB3339">
        <w:rPr>
          <w:bCs/>
        </w:rPr>
        <w:t xml:space="preserve"> for Human Use (CHMP), </w:t>
      </w:r>
      <w:r>
        <w:rPr>
          <w:bCs/>
        </w:rPr>
        <w:t>28 March</w:t>
      </w:r>
      <w:r w:rsidRPr="00DB3339">
        <w:rPr>
          <w:bCs/>
        </w:rPr>
        <w:t xml:space="preserve"> 201</w:t>
      </w:r>
      <w:r>
        <w:rPr>
          <w:bCs/>
        </w:rPr>
        <w:t>7</w:t>
      </w:r>
      <w:proofErr w:type="gramStart"/>
      <w:r>
        <w:rPr>
          <w:bCs/>
        </w:rPr>
        <w:t>"</w:t>
      </w:r>
      <w:r w:rsidRPr="0058166D">
        <w:rPr>
          <w:lang w:eastAsia="fr-FR"/>
        </w:rPr>
        <w:t>:</w:t>
      </w:r>
      <w:proofErr w:type="gramEnd"/>
    </w:p>
    <w:p w14:paraId="1469339A" w14:textId="77777777" w:rsidR="00EF79DD" w:rsidRPr="003846C0" w:rsidRDefault="00EF79DD" w:rsidP="00EF79DD">
      <w:pPr>
        <w:rPr>
          <w:bCs/>
        </w:rPr>
      </w:pPr>
      <w:bookmarkStart w:id="24" w:name="_Hlk498349653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077"/>
      </w:tblGrid>
      <w:tr w:rsidR="00EF79DD" w:rsidRPr="00ED78B5" w14:paraId="74DE9668" w14:textId="77777777" w:rsidTr="005278D8">
        <w:tc>
          <w:tcPr>
            <w:tcW w:w="7503" w:type="dxa"/>
          </w:tcPr>
          <w:p w14:paraId="22ED45BB" w14:textId="77777777" w:rsidR="00EF79DD" w:rsidRPr="00B75159" w:rsidRDefault="00EF79DD" w:rsidP="005278D8">
            <w:pPr>
              <w:rPr>
                <w:i/>
                <w:lang w:val="en-US" w:eastAsia="fr-FR"/>
              </w:rPr>
            </w:pPr>
            <w:r w:rsidRPr="00B75159">
              <w:rPr>
                <w:lang w:val="en-US" w:eastAsia="fr-FR"/>
              </w:rPr>
              <w:t>"</w:t>
            </w:r>
            <w:r w:rsidRPr="00B75159">
              <w:rPr>
                <w:b/>
                <w:i/>
                <w:lang w:val="en-US" w:eastAsia="fr-FR"/>
              </w:rPr>
              <w:t xml:space="preserve">APPENDIX </w:t>
            </w:r>
            <w:r>
              <w:rPr>
                <w:b/>
                <w:i/>
                <w:lang w:val="en-US" w:eastAsia="fr-FR"/>
              </w:rPr>
              <w:t>5</w:t>
            </w:r>
            <w:r w:rsidRPr="00B75159">
              <w:rPr>
                <w:b/>
                <w:i/>
                <w:lang w:val="en-US" w:eastAsia="fr-FR"/>
              </w:rPr>
              <w:t xml:space="preserve"> – Grading of inspection findings</w:t>
            </w:r>
          </w:p>
          <w:p w14:paraId="0398E5E9" w14:textId="77777777" w:rsidR="00EF79DD" w:rsidRPr="007D650E" w:rsidRDefault="00EF79DD" w:rsidP="005278D8">
            <w:pPr>
              <w:rPr>
                <w:b/>
                <w:bCs/>
                <w:i/>
                <w:iCs/>
                <w:lang w:val="en-US"/>
              </w:rPr>
            </w:pPr>
            <w:r w:rsidRPr="007D650E">
              <w:rPr>
                <w:b/>
                <w:bCs/>
                <w:i/>
                <w:iCs/>
                <w:lang w:val="en-US"/>
              </w:rPr>
              <w:t>Critical</w:t>
            </w:r>
          </w:p>
          <w:p w14:paraId="1BB8E05B" w14:textId="77777777" w:rsidR="00EF79DD" w:rsidRPr="007D650E" w:rsidRDefault="00EF79DD" w:rsidP="005278D8">
            <w:pPr>
              <w:rPr>
                <w:bCs/>
                <w:i/>
                <w:iCs/>
                <w:lang w:val="en-US"/>
              </w:rPr>
            </w:pPr>
            <w:r w:rsidRPr="007D650E">
              <w:rPr>
                <w:bCs/>
                <w:i/>
                <w:iCs/>
                <w:lang w:val="en-US"/>
              </w:rPr>
              <w:t xml:space="preserve">Conditions, </w:t>
            </w:r>
            <w:proofErr w:type="gramStart"/>
            <w:r w:rsidRPr="007D650E">
              <w:rPr>
                <w:bCs/>
                <w:i/>
                <w:iCs/>
                <w:lang w:val="en-US"/>
              </w:rPr>
              <w:t>practices</w:t>
            </w:r>
            <w:proofErr w:type="gramEnd"/>
            <w:r w:rsidRPr="007D650E">
              <w:rPr>
                <w:bCs/>
                <w:i/>
                <w:iCs/>
                <w:lang w:val="en-US"/>
              </w:rPr>
              <w:t xml:space="preserve"> or processes that adversely affect the rights, safety or well-being of the subjects and/or the quality and integrity of data.</w:t>
            </w:r>
          </w:p>
          <w:p w14:paraId="1E83CC31" w14:textId="77777777" w:rsidR="00EF79DD" w:rsidRPr="007D650E" w:rsidRDefault="00EF79DD" w:rsidP="005278D8">
            <w:pPr>
              <w:rPr>
                <w:bCs/>
                <w:i/>
                <w:iCs/>
                <w:lang w:val="en-US"/>
              </w:rPr>
            </w:pPr>
            <w:r w:rsidRPr="007D650E">
              <w:rPr>
                <w:bCs/>
                <w:i/>
                <w:iCs/>
                <w:lang w:val="en-US"/>
              </w:rPr>
              <w:t>Critical observations are considered totally unacceptable.</w:t>
            </w:r>
          </w:p>
          <w:p w14:paraId="413D3211" w14:textId="77777777" w:rsidR="00EF79DD" w:rsidRPr="007D650E" w:rsidRDefault="00EF79DD" w:rsidP="005278D8">
            <w:pPr>
              <w:rPr>
                <w:bCs/>
                <w:i/>
                <w:iCs/>
                <w:lang w:val="en-US"/>
              </w:rPr>
            </w:pPr>
            <w:r w:rsidRPr="007D650E">
              <w:rPr>
                <w:bCs/>
                <w:i/>
                <w:iCs/>
                <w:lang w:val="en-US"/>
              </w:rPr>
              <w:t>Possible consequences: rejection of data and/or legal action required</w:t>
            </w:r>
          </w:p>
          <w:p w14:paraId="63B68DD7" w14:textId="77777777" w:rsidR="00EF79DD" w:rsidRDefault="00EF79DD" w:rsidP="005278D8">
            <w:pPr>
              <w:rPr>
                <w:bCs/>
                <w:i/>
                <w:iCs/>
                <w:lang w:val="en-US"/>
              </w:rPr>
            </w:pPr>
            <w:r w:rsidRPr="007D650E">
              <w:rPr>
                <w:bCs/>
                <w:i/>
                <w:iCs/>
                <w:lang w:val="en-US"/>
              </w:rPr>
              <w:t>Remark: Observations classified as critical may include a pattern of deviations classified as major, bad quality of the data and/or absence of source documents. Manipulation and intentional misrepresentation of data belong to this group.</w:t>
            </w:r>
          </w:p>
          <w:p w14:paraId="6D6C5EDF" w14:textId="77777777" w:rsidR="00EF79DD" w:rsidRPr="007D650E" w:rsidRDefault="00EF79DD" w:rsidP="005278D8">
            <w:pPr>
              <w:rPr>
                <w:bCs/>
                <w:i/>
                <w:iCs/>
                <w:lang w:val="en-US"/>
              </w:rPr>
            </w:pPr>
          </w:p>
          <w:p w14:paraId="7180952F" w14:textId="77777777" w:rsidR="00EF79DD" w:rsidRPr="007D650E" w:rsidRDefault="00EF79DD" w:rsidP="005278D8">
            <w:pPr>
              <w:rPr>
                <w:b/>
                <w:bCs/>
                <w:i/>
                <w:iCs/>
                <w:lang w:val="en-US"/>
              </w:rPr>
            </w:pPr>
            <w:r w:rsidRPr="007D650E">
              <w:rPr>
                <w:b/>
                <w:bCs/>
                <w:i/>
                <w:iCs/>
                <w:lang w:val="en-US"/>
              </w:rPr>
              <w:t>Major</w:t>
            </w:r>
          </w:p>
          <w:p w14:paraId="6CE815CC" w14:textId="77777777" w:rsidR="00EF79DD" w:rsidRPr="007D650E" w:rsidRDefault="00EF79DD" w:rsidP="005278D8">
            <w:pPr>
              <w:rPr>
                <w:bCs/>
                <w:i/>
                <w:iCs/>
                <w:lang w:val="en-US"/>
              </w:rPr>
            </w:pPr>
            <w:r w:rsidRPr="007D650E">
              <w:rPr>
                <w:bCs/>
                <w:i/>
                <w:iCs/>
                <w:lang w:val="en-US"/>
              </w:rPr>
              <w:t xml:space="preserve">Conditions, </w:t>
            </w:r>
            <w:proofErr w:type="gramStart"/>
            <w:r w:rsidRPr="007D650E">
              <w:rPr>
                <w:bCs/>
                <w:i/>
                <w:iCs/>
                <w:lang w:val="en-US"/>
              </w:rPr>
              <w:t>practices</w:t>
            </w:r>
            <w:proofErr w:type="gramEnd"/>
            <w:r w:rsidRPr="007D650E">
              <w:rPr>
                <w:bCs/>
                <w:i/>
                <w:iCs/>
                <w:lang w:val="en-US"/>
              </w:rPr>
              <w:t xml:space="preserve"> or processes that might adversely affect the rights, safety or well-being of the subjects and/or the quality and integrity of data.</w:t>
            </w:r>
          </w:p>
          <w:p w14:paraId="1E991857" w14:textId="77777777" w:rsidR="00EF79DD" w:rsidRPr="007D650E" w:rsidRDefault="00EF79DD" w:rsidP="005278D8">
            <w:pPr>
              <w:rPr>
                <w:bCs/>
                <w:i/>
                <w:iCs/>
                <w:lang w:val="en-US"/>
              </w:rPr>
            </w:pPr>
            <w:r w:rsidRPr="007D650E">
              <w:rPr>
                <w:bCs/>
                <w:i/>
                <w:iCs/>
                <w:lang w:val="en-US"/>
              </w:rPr>
              <w:t>Major observations are serious deficiencies and are direct violations of GCP principles.</w:t>
            </w:r>
          </w:p>
          <w:p w14:paraId="7247845D" w14:textId="77777777" w:rsidR="00EF79DD" w:rsidRPr="007D650E" w:rsidRDefault="00EF79DD" w:rsidP="005278D8">
            <w:pPr>
              <w:rPr>
                <w:bCs/>
                <w:i/>
                <w:iCs/>
                <w:lang w:val="en-US"/>
              </w:rPr>
            </w:pPr>
            <w:r w:rsidRPr="007D650E">
              <w:rPr>
                <w:bCs/>
                <w:i/>
                <w:iCs/>
                <w:lang w:val="en-US"/>
              </w:rPr>
              <w:t>Possible consequences: data may be rejected and/or legal action required</w:t>
            </w:r>
          </w:p>
          <w:p w14:paraId="3CADDDEB" w14:textId="77777777" w:rsidR="00EF79DD" w:rsidRDefault="00EF79DD" w:rsidP="005278D8">
            <w:pPr>
              <w:rPr>
                <w:bCs/>
                <w:i/>
                <w:iCs/>
                <w:lang w:val="en-US"/>
              </w:rPr>
            </w:pPr>
            <w:r w:rsidRPr="007D650E">
              <w:rPr>
                <w:bCs/>
                <w:i/>
                <w:iCs/>
                <w:lang w:val="en-US"/>
              </w:rPr>
              <w:t>Remark: Observations classified as major, may include a pattern of deviations and/or numerous minor observations.</w:t>
            </w:r>
          </w:p>
          <w:p w14:paraId="75275D34" w14:textId="77777777" w:rsidR="00EF79DD" w:rsidRPr="007D650E" w:rsidRDefault="00EF79DD" w:rsidP="005278D8">
            <w:pPr>
              <w:rPr>
                <w:bCs/>
                <w:i/>
                <w:iCs/>
                <w:lang w:val="en-US"/>
              </w:rPr>
            </w:pPr>
          </w:p>
          <w:p w14:paraId="022F961F" w14:textId="77777777" w:rsidR="00EF79DD" w:rsidRPr="007D650E" w:rsidRDefault="00EF79DD" w:rsidP="005278D8">
            <w:pPr>
              <w:rPr>
                <w:b/>
                <w:bCs/>
                <w:i/>
                <w:iCs/>
                <w:lang w:val="en-US"/>
              </w:rPr>
            </w:pPr>
            <w:r w:rsidRPr="007D650E">
              <w:rPr>
                <w:b/>
                <w:bCs/>
                <w:i/>
                <w:iCs/>
                <w:lang w:val="en-US"/>
              </w:rPr>
              <w:t>Minor</w:t>
            </w:r>
          </w:p>
          <w:p w14:paraId="769ECB0C" w14:textId="77777777" w:rsidR="00EF79DD" w:rsidRPr="007D650E" w:rsidRDefault="00EF79DD" w:rsidP="005278D8">
            <w:pPr>
              <w:rPr>
                <w:bCs/>
                <w:i/>
                <w:iCs/>
                <w:lang w:val="en-US"/>
              </w:rPr>
            </w:pPr>
            <w:r w:rsidRPr="007D650E">
              <w:rPr>
                <w:bCs/>
                <w:i/>
                <w:iCs/>
                <w:lang w:val="en-US"/>
              </w:rPr>
              <w:t xml:space="preserve">Conditions, </w:t>
            </w:r>
            <w:proofErr w:type="gramStart"/>
            <w:r w:rsidRPr="007D650E">
              <w:rPr>
                <w:bCs/>
                <w:i/>
                <w:iCs/>
                <w:lang w:val="en-US"/>
              </w:rPr>
              <w:t>practices</w:t>
            </w:r>
            <w:proofErr w:type="gramEnd"/>
            <w:r w:rsidRPr="007D650E">
              <w:rPr>
                <w:bCs/>
                <w:i/>
                <w:iCs/>
                <w:lang w:val="en-US"/>
              </w:rPr>
              <w:t xml:space="preserve"> or processes that would not be expected to adversely affect the rights, safety or well-being of the subjects and/or the quality and integrity of data.</w:t>
            </w:r>
          </w:p>
          <w:p w14:paraId="44E07682" w14:textId="77777777" w:rsidR="00EF79DD" w:rsidRPr="007D650E" w:rsidRDefault="00EF79DD" w:rsidP="005278D8">
            <w:pPr>
              <w:rPr>
                <w:bCs/>
                <w:i/>
                <w:iCs/>
                <w:lang w:val="en-US"/>
              </w:rPr>
            </w:pPr>
            <w:r w:rsidRPr="007D650E">
              <w:rPr>
                <w:bCs/>
                <w:i/>
                <w:iCs/>
                <w:lang w:val="en-US"/>
              </w:rPr>
              <w:t xml:space="preserve">Possible consequences: Observations classified as minor, indicate the need for improvement of conditions, </w:t>
            </w:r>
            <w:proofErr w:type="spellStart"/>
            <w:proofErr w:type="gramStart"/>
            <w:r w:rsidRPr="007D650E">
              <w:rPr>
                <w:bCs/>
                <w:i/>
                <w:iCs/>
                <w:lang w:val="en-US"/>
              </w:rPr>
              <w:t>practises</w:t>
            </w:r>
            <w:proofErr w:type="spellEnd"/>
            <w:proofErr w:type="gramEnd"/>
            <w:r w:rsidRPr="007D650E">
              <w:rPr>
                <w:bCs/>
                <w:i/>
                <w:iCs/>
                <w:lang w:val="en-US"/>
              </w:rPr>
              <w:t xml:space="preserve"> and processes.</w:t>
            </w:r>
          </w:p>
          <w:p w14:paraId="722F4066" w14:textId="77777777" w:rsidR="00EF79DD" w:rsidRDefault="00EF79DD" w:rsidP="005278D8">
            <w:pPr>
              <w:rPr>
                <w:bCs/>
                <w:i/>
                <w:iCs/>
                <w:lang w:val="en-US"/>
              </w:rPr>
            </w:pPr>
            <w:r w:rsidRPr="007D650E">
              <w:rPr>
                <w:bCs/>
                <w:i/>
                <w:iCs/>
                <w:lang w:val="en-US"/>
              </w:rPr>
              <w:t>Remark: Many minor observations might indicate a bad quality and the sum might be equal to a major finding with its consequences.</w:t>
            </w:r>
          </w:p>
          <w:p w14:paraId="19C68DD5" w14:textId="77777777" w:rsidR="00EF79DD" w:rsidRPr="007D650E" w:rsidRDefault="00EF79DD" w:rsidP="005278D8">
            <w:pPr>
              <w:rPr>
                <w:bCs/>
                <w:i/>
                <w:iCs/>
                <w:lang w:val="en-US"/>
              </w:rPr>
            </w:pPr>
          </w:p>
          <w:p w14:paraId="713BD2C2" w14:textId="77777777" w:rsidR="00EF79DD" w:rsidRPr="005C1B9C" w:rsidRDefault="00EF79DD" w:rsidP="005278D8">
            <w:pPr>
              <w:rPr>
                <w:b/>
                <w:bCs/>
                <w:i/>
                <w:iCs/>
                <w:lang w:val="en-US"/>
              </w:rPr>
            </w:pPr>
            <w:r w:rsidRPr="005C1B9C">
              <w:rPr>
                <w:b/>
                <w:bCs/>
                <w:i/>
                <w:iCs/>
                <w:lang w:val="en-US"/>
              </w:rPr>
              <w:t>Comments</w:t>
            </w:r>
          </w:p>
          <w:p w14:paraId="1F114707" w14:textId="77777777" w:rsidR="00EF79DD" w:rsidRPr="007D650E" w:rsidRDefault="00EF79DD" w:rsidP="005278D8">
            <w:pPr>
              <w:rPr>
                <w:i/>
                <w:iCs/>
                <w:lang w:val="en-US"/>
              </w:rPr>
            </w:pPr>
            <w:r w:rsidRPr="005C1B9C">
              <w:rPr>
                <w:bCs/>
                <w:i/>
                <w:iCs/>
                <w:lang w:val="en-US"/>
              </w:rPr>
              <w:t>The observations might lead to suggestions on how to improve quality or reduce the potential for a deviation to occur in the future."</w:t>
            </w:r>
          </w:p>
        </w:tc>
      </w:tr>
      <w:bookmarkEnd w:id="24"/>
    </w:tbl>
    <w:p w14:paraId="22F79115" w14:textId="77777777" w:rsidR="005C4BAB" w:rsidRPr="003846C0" w:rsidRDefault="005C4BAB">
      <w:pPr>
        <w:spacing w:before="0" w:line="240" w:lineRule="auto"/>
        <w:jc w:val="left"/>
        <w:rPr>
          <w:rFonts w:cs="Arial"/>
          <w:b/>
          <w:bCs/>
          <w:kern w:val="32"/>
          <w:szCs w:val="32"/>
          <w:lang w:val="en-US" w:eastAsia="fr-FR"/>
        </w:rPr>
      </w:pPr>
      <w:r w:rsidRPr="003846C0">
        <w:rPr>
          <w:lang w:val="en-US"/>
        </w:rPr>
        <w:br w:type="page"/>
      </w:r>
    </w:p>
    <w:p w14:paraId="61CC98FF" w14:textId="5B95F57D" w:rsidR="00D83F60" w:rsidRPr="007167AC" w:rsidRDefault="00D83F60" w:rsidP="0003614E">
      <w:pPr>
        <w:pStyle w:val="Titre1"/>
      </w:pPr>
      <w:r w:rsidRPr="007167AC">
        <w:lastRenderedPageBreak/>
        <w:t>Résumé</w:t>
      </w:r>
      <w:bookmarkEnd w:id="22"/>
      <w:bookmarkEnd w:id="23"/>
    </w:p>
    <w:p w14:paraId="011657B1" w14:textId="77777777" w:rsidR="00D83F60" w:rsidRPr="007167AC" w:rsidRDefault="00D83F60" w:rsidP="00D83F60">
      <w:pPr>
        <w:rPr>
          <w:color w:val="FF0000"/>
        </w:rPr>
      </w:pPr>
      <w:r w:rsidRPr="007167AC">
        <w:rPr>
          <w:color w:val="FF0000"/>
        </w:rPr>
        <w:t>LABO PHARMA est un laboratoire pharmaceutique/ une Société de Recherche sous Contrat spécialisée en recherche clinique / un centre de phase I, situé à XXX.</w:t>
      </w:r>
    </w:p>
    <w:p w14:paraId="512EC7BD" w14:textId="77777777" w:rsidR="00D83F60" w:rsidRPr="007167AC" w:rsidRDefault="00D83F60" w:rsidP="00D83F60">
      <w:pPr>
        <w:rPr>
          <w:color w:val="FF0000"/>
        </w:rPr>
      </w:pPr>
    </w:p>
    <w:p w14:paraId="0AB17E79" w14:textId="06B4300F" w:rsidR="00D83F60" w:rsidRPr="007167AC" w:rsidRDefault="00FD0745" w:rsidP="00D83F60">
      <w:pPr>
        <w:rPr>
          <w:color w:val="FF0000"/>
        </w:rPr>
      </w:pPr>
      <w:r w:rsidRPr="007167AC">
        <w:rPr>
          <w:color w:val="FF0000"/>
        </w:rPr>
        <w:t>Sunnikan</w:t>
      </w:r>
      <w:r w:rsidR="00D83F60" w:rsidRPr="007167AC">
        <w:rPr>
          <w:color w:val="FF0000"/>
        </w:rPr>
        <w:t xml:space="preserve"> a été mandaté pour conduire l'audit de système XXX. </w:t>
      </w:r>
    </w:p>
    <w:p w14:paraId="564D9A9C" w14:textId="4498F711" w:rsidR="00D83F60" w:rsidRPr="007167AC" w:rsidRDefault="00D83F60" w:rsidP="00D83F60">
      <w:pPr>
        <w:rPr>
          <w:color w:val="FF0000"/>
        </w:rPr>
      </w:pPr>
      <w:r w:rsidRPr="007167AC">
        <w:rPr>
          <w:color w:val="FF0000"/>
        </w:rPr>
        <w:t xml:space="preserve">L’audit a été réalisé le _, par _, Auditeur, </w:t>
      </w:r>
      <w:r w:rsidR="00FD0745" w:rsidRPr="007167AC">
        <w:rPr>
          <w:color w:val="FF0000"/>
        </w:rPr>
        <w:t>Sunnikan</w:t>
      </w:r>
      <w:r w:rsidRPr="007167AC">
        <w:rPr>
          <w:color w:val="FF0000"/>
        </w:rPr>
        <w:t>, dans les locaux de _.</w:t>
      </w:r>
    </w:p>
    <w:p w14:paraId="7A31246A" w14:textId="77777777" w:rsidR="00D83F60" w:rsidRPr="007167AC" w:rsidRDefault="00D83F60" w:rsidP="00D83F60">
      <w:pPr>
        <w:rPr>
          <w:color w:val="FF0000"/>
        </w:rPr>
      </w:pPr>
    </w:p>
    <w:p w14:paraId="4A4EFD3B" w14:textId="77777777" w:rsidR="00D83F60" w:rsidRPr="007167AC" w:rsidRDefault="00D83F60" w:rsidP="00D83F60">
      <w:pPr>
        <w:rPr>
          <w:color w:val="FF0000"/>
        </w:rPr>
      </w:pPr>
      <w:r w:rsidRPr="007167AC">
        <w:rPr>
          <w:color w:val="FF0000"/>
        </w:rPr>
        <w:t>L’objectif de l’audit était d’évaluer :</w:t>
      </w:r>
    </w:p>
    <w:p w14:paraId="53558AB0" w14:textId="77777777" w:rsidR="00D83F60" w:rsidRPr="007167AC" w:rsidRDefault="00D83F60" w:rsidP="00D83F60">
      <w:pPr>
        <w:pStyle w:val="B1"/>
        <w:ind w:left="567" w:hanging="283"/>
        <w:rPr>
          <w:color w:val="FF0000"/>
        </w:rPr>
      </w:pPr>
      <w:proofErr w:type="gramStart"/>
      <w:r w:rsidRPr="007167AC">
        <w:rPr>
          <w:color w:val="FF0000"/>
        </w:rPr>
        <w:t>la</w:t>
      </w:r>
      <w:proofErr w:type="gramEnd"/>
      <w:r w:rsidRPr="007167AC">
        <w:rPr>
          <w:color w:val="FF0000"/>
        </w:rPr>
        <w:t xml:space="preserve"> conformité des éléments du système qualité relatif à XXX par rapport aux référentiels applicables,</w:t>
      </w:r>
    </w:p>
    <w:p w14:paraId="13B65C01" w14:textId="77777777" w:rsidR="00D83F60" w:rsidRPr="007167AC" w:rsidRDefault="00D83F60" w:rsidP="00D83F60">
      <w:pPr>
        <w:pStyle w:val="B1"/>
        <w:ind w:left="567" w:hanging="283"/>
        <w:rPr>
          <w:color w:val="FF0000"/>
        </w:rPr>
      </w:pPr>
      <w:proofErr w:type="gramStart"/>
      <w:r w:rsidRPr="007167AC">
        <w:rPr>
          <w:color w:val="FF0000"/>
        </w:rPr>
        <w:t>la</w:t>
      </w:r>
      <w:proofErr w:type="gramEnd"/>
      <w:r w:rsidRPr="007167AC">
        <w:rPr>
          <w:color w:val="FF0000"/>
        </w:rPr>
        <w:t xml:space="preserve"> conformité des actions relatives à XXX par rapport aux éléments du système qualité,</w:t>
      </w:r>
    </w:p>
    <w:p w14:paraId="55F45293" w14:textId="77777777" w:rsidR="00D83F60" w:rsidRPr="007167AC" w:rsidRDefault="00D83F60" w:rsidP="00D83F60">
      <w:pPr>
        <w:pStyle w:val="B1"/>
        <w:ind w:left="567" w:hanging="283"/>
        <w:rPr>
          <w:color w:val="FF0000"/>
        </w:rPr>
      </w:pPr>
      <w:proofErr w:type="gramStart"/>
      <w:r w:rsidRPr="007167AC">
        <w:rPr>
          <w:color w:val="FF0000"/>
        </w:rPr>
        <w:t>la</w:t>
      </w:r>
      <w:proofErr w:type="gramEnd"/>
      <w:r w:rsidRPr="007167AC">
        <w:rPr>
          <w:color w:val="FF0000"/>
        </w:rPr>
        <w:t xml:space="preserve"> conformité du XXX par rapport aux procédures en application,</w:t>
      </w:r>
    </w:p>
    <w:p w14:paraId="1910C4CB" w14:textId="77777777" w:rsidR="00D83F60" w:rsidRPr="007167AC" w:rsidRDefault="00D83F60" w:rsidP="00D83F60">
      <w:pPr>
        <w:pStyle w:val="B1"/>
        <w:ind w:left="567" w:hanging="283"/>
        <w:rPr>
          <w:color w:val="FF0000"/>
        </w:rPr>
      </w:pPr>
      <w:proofErr w:type="gramStart"/>
      <w:r w:rsidRPr="007167AC">
        <w:rPr>
          <w:color w:val="FF0000"/>
        </w:rPr>
        <w:t>l'adéquation</w:t>
      </w:r>
      <w:proofErr w:type="gramEnd"/>
      <w:r w:rsidRPr="007167AC">
        <w:rPr>
          <w:color w:val="FF0000"/>
        </w:rPr>
        <w:t xml:space="preserve"> des différents éléments du processus de XXX par rapport au but visé.</w:t>
      </w:r>
    </w:p>
    <w:p w14:paraId="335A6F19" w14:textId="77777777" w:rsidR="00D83F60" w:rsidRPr="007167AC" w:rsidRDefault="00D83F60" w:rsidP="00D83F60">
      <w:pPr>
        <w:rPr>
          <w:color w:val="FF0000"/>
        </w:rPr>
      </w:pPr>
    </w:p>
    <w:p w14:paraId="2F64D345" w14:textId="77777777" w:rsidR="00D83F60" w:rsidRPr="007167AC" w:rsidRDefault="00D83F60" w:rsidP="00D83F60">
      <w:pPr>
        <w:rPr>
          <w:color w:val="FF0000"/>
        </w:rPr>
      </w:pPr>
      <w:r w:rsidRPr="007167AC">
        <w:rPr>
          <w:color w:val="FF0000"/>
        </w:rPr>
        <w:t>Les référentiels applicables étaient les suivants :</w:t>
      </w:r>
    </w:p>
    <w:p w14:paraId="4A09D8F4" w14:textId="77777777" w:rsidR="00D83F60" w:rsidRPr="007167AC" w:rsidRDefault="00D83F60" w:rsidP="00D83F60">
      <w:pPr>
        <w:pStyle w:val="B1"/>
        <w:ind w:left="567" w:hanging="283"/>
      </w:pPr>
      <w:r w:rsidRPr="007167AC">
        <w:t>,</w:t>
      </w:r>
    </w:p>
    <w:p w14:paraId="76D4EF24" w14:textId="77777777" w:rsidR="00D83F60" w:rsidRPr="007167AC" w:rsidRDefault="00D83F60" w:rsidP="00D83F60">
      <w:pPr>
        <w:rPr>
          <w:color w:val="FF0000"/>
        </w:rPr>
      </w:pPr>
    </w:p>
    <w:p w14:paraId="61E7247F" w14:textId="77777777" w:rsidR="00D83F60" w:rsidRPr="007167AC" w:rsidRDefault="00D83F60" w:rsidP="00D83F60">
      <w:pPr>
        <w:rPr>
          <w:color w:val="FF0000"/>
        </w:rPr>
      </w:pPr>
    </w:p>
    <w:p w14:paraId="7B70160B" w14:textId="77777777" w:rsidR="00D83F60" w:rsidRPr="007167AC" w:rsidRDefault="00D83F60" w:rsidP="00D83F60">
      <w:pPr>
        <w:rPr>
          <w:color w:val="FF0000"/>
        </w:rPr>
      </w:pPr>
      <w:r w:rsidRPr="007167AC">
        <w:rPr>
          <w:color w:val="FF0000"/>
        </w:rPr>
        <w:t>Globalement, il peut être noté que</w:t>
      </w:r>
    </w:p>
    <w:p w14:paraId="160A9225" w14:textId="77777777" w:rsidR="00D83F60" w:rsidRPr="007167AC" w:rsidRDefault="00D83F60" w:rsidP="00D83F60">
      <w:pPr>
        <w:rPr>
          <w:color w:val="FF0000"/>
        </w:rPr>
      </w:pPr>
    </w:p>
    <w:p w14:paraId="2E954985" w14:textId="77777777" w:rsidR="00D83F60" w:rsidRPr="007167AC" w:rsidRDefault="00D83F60" w:rsidP="00D83F60">
      <w:pPr>
        <w:rPr>
          <w:color w:val="FF0000"/>
        </w:rPr>
      </w:pPr>
      <w:r w:rsidRPr="007167AC">
        <w:rPr>
          <w:color w:val="FF0000"/>
        </w:rPr>
        <w:t>Les observations principales concernent les points suivants :</w:t>
      </w:r>
    </w:p>
    <w:p w14:paraId="30323002" w14:textId="77777777" w:rsidR="00D83F60" w:rsidRPr="007167AC" w:rsidRDefault="00D83F60" w:rsidP="00D83F60">
      <w:pPr>
        <w:pStyle w:val="B1"/>
        <w:ind w:left="567" w:hanging="283"/>
      </w:pPr>
    </w:p>
    <w:p w14:paraId="04E80AD8" w14:textId="77777777" w:rsidR="00F133EE" w:rsidRPr="007167AC" w:rsidRDefault="00F133EE">
      <w:pPr>
        <w:spacing w:before="0" w:line="240" w:lineRule="auto"/>
        <w:jc w:val="left"/>
        <w:rPr>
          <w:rFonts w:cs="Arial"/>
          <w:b/>
          <w:bCs/>
          <w:kern w:val="32"/>
          <w:szCs w:val="32"/>
          <w:lang w:eastAsia="fr-FR"/>
        </w:rPr>
      </w:pPr>
      <w:r w:rsidRPr="007167AC">
        <w:br w:type="page"/>
      </w:r>
    </w:p>
    <w:p w14:paraId="7B4DCFF6" w14:textId="60AA6B6C" w:rsidR="00D83F60" w:rsidRPr="007167AC" w:rsidRDefault="00A13AE0" w:rsidP="00D83F60">
      <w:pPr>
        <w:pStyle w:val="Titre1"/>
      </w:pPr>
      <w:r w:rsidRPr="007167AC">
        <w:lastRenderedPageBreak/>
        <w:t>Le prestataire</w:t>
      </w:r>
    </w:p>
    <w:p w14:paraId="1F1AB77E" w14:textId="0123527A" w:rsidR="005C4BAB" w:rsidRPr="007167AC" w:rsidRDefault="00ED78B5" w:rsidP="00D83F60">
      <w:pPr>
        <w:rPr>
          <w:color w:val="FF0000"/>
        </w:rPr>
      </w:pPr>
      <w:sdt>
        <w:sdtPr>
          <w:rPr>
            <w:color w:val="FF0000"/>
          </w:rPr>
          <w:id w:val="941800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D83F60" w:rsidRPr="007167AC">
        <w:rPr>
          <w:color w:val="FF0000"/>
        </w:rPr>
        <w:t xml:space="preserve"> La So</w:t>
      </w:r>
      <w:r w:rsidR="005C4BAB" w:rsidRPr="007167AC">
        <w:rPr>
          <w:color w:val="FF0000"/>
        </w:rPr>
        <w:t>ciété de Recherche sous Contrat :</w:t>
      </w:r>
    </w:p>
    <w:p w14:paraId="4FF3260E" w14:textId="01B442F9" w:rsidR="00D83F60" w:rsidRPr="007167AC" w:rsidRDefault="00ED78B5" w:rsidP="005C4BAB">
      <w:pPr>
        <w:pStyle w:val="B1"/>
        <w:rPr>
          <w:color w:val="FF0000"/>
        </w:rPr>
      </w:pPr>
      <w:sdt>
        <w:sdtPr>
          <w:rPr>
            <w:color w:val="FF0000"/>
          </w:rPr>
          <w:id w:val="-979149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5C4BAB" w:rsidRPr="007167AC">
        <w:rPr>
          <w:color w:val="FF0000"/>
        </w:rPr>
        <w:t xml:space="preserve"> </w:t>
      </w:r>
      <w:proofErr w:type="gramStart"/>
      <w:r w:rsidR="00D83F60" w:rsidRPr="007167AC">
        <w:rPr>
          <w:color w:val="FF0000"/>
        </w:rPr>
        <w:t>est</w:t>
      </w:r>
      <w:proofErr w:type="gramEnd"/>
      <w:r w:rsidR="00D83F60" w:rsidRPr="007167AC">
        <w:rPr>
          <w:color w:val="FF0000"/>
        </w:rPr>
        <w:t xml:space="preserve"> prestataire dans les domaines suivants : </w:t>
      </w:r>
    </w:p>
    <w:p w14:paraId="3E07D4DB" w14:textId="1227F2FB" w:rsidR="00D83F60" w:rsidRPr="007167AC" w:rsidRDefault="00ED78B5" w:rsidP="005C4BAB">
      <w:pPr>
        <w:pStyle w:val="B1"/>
        <w:rPr>
          <w:color w:val="FF0000"/>
        </w:rPr>
      </w:pPr>
      <w:sdt>
        <w:sdtPr>
          <w:rPr>
            <w:color w:val="FF0000"/>
          </w:rPr>
          <w:id w:val="-1116212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5C4BAB" w:rsidRPr="007167AC">
        <w:rPr>
          <w:color w:val="FF0000"/>
        </w:rPr>
        <w:t xml:space="preserve"> </w:t>
      </w:r>
      <w:proofErr w:type="gramStart"/>
      <w:r w:rsidR="00D83F60" w:rsidRPr="007167AC">
        <w:rPr>
          <w:color w:val="FF0000"/>
        </w:rPr>
        <w:t>existe</w:t>
      </w:r>
      <w:proofErr w:type="gramEnd"/>
      <w:r w:rsidR="00D83F60" w:rsidRPr="007167AC">
        <w:rPr>
          <w:color w:val="FF0000"/>
        </w:rPr>
        <w:t xml:space="preserve"> depuis</w:t>
      </w:r>
    </w:p>
    <w:p w14:paraId="4D7DB35E" w14:textId="7BD65BE3" w:rsidR="00D83F60" w:rsidRPr="007167AC" w:rsidRDefault="00ED78B5" w:rsidP="005C4BAB">
      <w:pPr>
        <w:pStyle w:val="B1"/>
        <w:rPr>
          <w:color w:val="FF0000"/>
        </w:rPr>
      </w:pPr>
      <w:sdt>
        <w:sdtPr>
          <w:rPr>
            <w:color w:val="FF0000"/>
          </w:rPr>
          <w:id w:val="-1310867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5C4BAB" w:rsidRPr="007167AC">
        <w:rPr>
          <w:color w:val="FF0000"/>
        </w:rPr>
        <w:t xml:space="preserve"> </w:t>
      </w:r>
      <w:proofErr w:type="gramStart"/>
      <w:r w:rsidR="00D83F60" w:rsidRPr="007167AC">
        <w:rPr>
          <w:color w:val="FF0000"/>
        </w:rPr>
        <w:t>est</w:t>
      </w:r>
      <w:proofErr w:type="gramEnd"/>
      <w:r w:rsidR="00D83F60" w:rsidRPr="007167AC">
        <w:rPr>
          <w:color w:val="FF0000"/>
        </w:rPr>
        <w:t xml:space="preserve"> basée à … et compte xxx employés</w:t>
      </w:r>
    </w:p>
    <w:p w14:paraId="6A5706DF" w14:textId="34BEF50A" w:rsidR="00D83F60" w:rsidRPr="007167AC" w:rsidRDefault="00ED78B5" w:rsidP="005C4BAB">
      <w:pPr>
        <w:pStyle w:val="B1"/>
        <w:rPr>
          <w:color w:val="FF0000"/>
        </w:rPr>
      </w:pPr>
      <w:sdt>
        <w:sdtPr>
          <w:rPr>
            <w:color w:val="FF0000"/>
          </w:rPr>
          <w:id w:val="310526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5C4BAB" w:rsidRPr="007167AC">
        <w:rPr>
          <w:color w:val="FF0000"/>
        </w:rPr>
        <w:t xml:space="preserve"> </w:t>
      </w:r>
      <w:proofErr w:type="gramStart"/>
      <w:r w:rsidR="005C4BAB" w:rsidRPr="007167AC">
        <w:rPr>
          <w:color w:val="FF0000"/>
        </w:rPr>
        <w:t>a</w:t>
      </w:r>
      <w:proofErr w:type="gramEnd"/>
      <w:r w:rsidR="005C4BAB" w:rsidRPr="007167AC">
        <w:rPr>
          <w:color w:val="FF0000"/>
        </w:rPr>
        <w:t xml:space="preserve"> un </w:t>
      </w:r>
      <w:r w:rsidR="00D83F60" w:rsidRPr="007167AC">
        <w:rPr>
          <w:color w:val="FF0000"/>
        </w:rPr>
        <w:t>volume d'affaires …</w:t>
      </w:r>
    </w:p>
    <w:p w14:paraId="27AF7E2B" w14:textId="5F251AF0" w:rsidR="00D83F60" w:rsidRPr="007167AC" w:rsidRDefault="00ED78B5" w:rsidP="005C4BAB">
      <w:pPr>
        <w:pStyle w:val="B1"/>
        <w:rPr>
          <w:color w:val="FF0000"/>
        </w:rPr>
      </w:pPr>
      <w:sdt>
        <w:sdtPr>
          <w:rPr>
            <w:color w:val="FF0000"/>
          </w:rPr>
          <w:id w:val="510641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5C4BAB" w:rsidRPr="007167AC">
        <w:rPr>
          <w:color w:val="FF0000"/>
        </w:rPr>
        <w:t xml:space="preserve"> </w:t>
      </w:r>
      <w:proofErr w:type="gramStart"/>
      <w:r w:rsidR="005C4BAB" w:rsidRPr="007167AC">
        <w:rPr>
          <w:color w:val="FF0000"/>
        </w:rPr>
        <w:t>a</w:t>
      </w:r>
      <w:proofErr w:type="gramEnd"/>
      <w:r w:rsidR="005C4BAB" w:rsidRPr="007167AC">
        <w:rPr>
          <w:color w:val="FF0000"/>
        </w:rPr>
        <w:t xml:space="preserve"> un </w:t>
      </w:r>
      <w:r w:rsidR="00D83F60" w:rsidRPr="007167AC">
        <w:rPr>
          <w:color w:val="FF0000"/>
        </w:rPr>
        <w:t>turnover sur les 3 dernières années de …</w:t>
      </w:r>
    </w:p>
    <w:p w14:paraId="6DBC125D" w14:textId="77777777" w:rsidR="00D83F60" w:rsidRPr="007167AC" w:rsidRDefault="00D83F60" w:rsidP="00D83F60">
      <w:pPr>
        <w:pStyle w:val="Titre1"/>
      </w:pPr>
      <w:bookmarkStart w:id="25" w:name="_Toc431543958"/>
      <w:r w:rsidRPr="007167AC">
        <w:t>Organisation</w:t>
      </w:r>
      <w:bookmarkEnd w:id="25"/>
    </w:p>
    <w:p w14:paraId="1CAE6A2B" w14:textId="77777777" w:rsidR="00D83F60" w:rsidRPr="007167AC" w:rsidRDefault="00D83F60" w:rsidP="00D83F60">
      <w:pPr>
        <w:pStyle w:val="Titre2"/>
      </w:pPr>
      <w:bookmarkStart w:id="26" w:name="_Toc431543959"/>
      <w:r w:rsidRPr="007167AC">
        <w:t>Structure organisationnelle</w:t>
      </w:r>
      <w:bookmarkEnd w:id="26"/>
    </w:p>
    <w:p w14:paraId="10C4EBED" w14:textId="50BA6193" w:rsidR="00D83F60" w:rsidRPr="007167AC" w:rsidRDefault="00ED78B5" w:rsidP="00D83F60">
      <w:pPr>
        <w:rPr>
          <w:color w:val="FF0000"/>
        </w:rPr>
      </w:pPr>
      <w:sdt>
        <w:sdtPr>
          <w:rPr>
            <w:color w:val="FF0000"/>
          </w:rPr>
          <w:id w:val="428551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5C4BAB" w:rsidRPr="007167AC">
        <w:rPr>
          <w:color w:val="FF0000"/>
        </w:rPr>
        <w:t xml:space="preserve"> </w:t>
      </w:r>
      <w:r w:rsidR="00D83F60" w:rsidRPr="007167AC">
        <w:rPr>
          <w:color w:val="FF0000"/>
        </w:rPr>
        <w:t>L'organisation de la Société de Recherche sous Contrat est décrite dans un organigramme daté du</w:t>
      </w:r>
      <w:r w:rsidR="005C4BAB" w:rsidRPr="007167AC">
        <w:rPr>
          <w:color w:val="FF0000"/>
        </w:rPr>
        <w:t xml:space="preserve"> _.</w:t>
      </w:r>
    </w:p>
    <w:p w14:paraId="6D9B98D2" w14:textId="5084DC17" w:rsidR="00D83F60" w:rsidRPr="007167AC" w:rsidRDefault="005C4BAB" w:rsidP="005C4BAB">
      <w:pPr>
        <w:rPr>
          <w:color w:val="FF0000"/>
        </w:rPr>
      </w:pPr>
      <w:r w:rsidRPr="007167AC">
        <w:rPr>
          <w:color w:val="FF0000"/>
        </w:rPr>
        <w:t>C</w:t>
      </w:r>
      <w:r w:rsidR="00D83F60" w:rsidRPr="007167AC">
        <w:rPr>
          <w:color w:val="FF0000"/>
        </w:rPr>
        <w:t xml:space="preserve">et organigramme est </w:t>
      </w:r>
      <w:sdt>
        <w:sdtPr>
          <w:rPr>
            <w:color w:val="FF0000"/>
          </w:rPr>
          <w:id w:val="-13886483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Pr="007167AC">
        <w:rPr>
          <w:color w:val="FF0000"/>
        </w:rPr>
        <w:t xml:space="preserve"> </w:t>
      </w:r>
      <w:r w:rsidR="00D83F60" w:rsidRPr="007167AC">
        <w:rPr>
          <w:color w:val="FF0000"/>
        </w:rPr>
        <w:t>à jour</w:t>
      </w:r>
      <w:r w:rsidRPr="007167AC">
        <w:rPr>
          <w:color w:val="FF0000"/>
        </w:rPr>
        <w:t xml:space="preserve"> et </w:t>
      </w:r>
      <w:sdt>
        <w:sdtPr>
          <w:rPr>
            <w:color w:val="FF0000"/>
          </w:rPr>
          <w:id w:val="176318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Pr="007167AC">
        <w:rPr>
          <w:color w:val="FF0000"/>
        </w:rPr>
        <w:t xml:space="preserve"> signé.</w:t>
      </w:r>
    </w:p>
    <w:p w14:paraId="60A89EC7" w14:textId="26BBE27E" w:rsidR="00D83F60" w:rsidRPr="007167AC" w:rsidRDefault="00ED78B5" w:rsidP="00D83F60">
      <w:pPr>
        <w:rPr>
          <w:color w:val="FF0000"/>
        </w:rPr>
      </w:pPr>
      <w:sdt>
        <w:sdtPr>
          <w:rPr>
            <w:color w:val="FF0000"/>
          </w:rPr>
          <w:id w:val="-14534036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5C4BAB" w:rsidRPr="007167AC">
        <w:rPr>
          <w:color w:val="FF0000"/>
        </w:rPr>
        <w:t xml:space="preserve"> </w:t>
      </w:r>
      <w:r w:rsidR="00D83F60" w:rsidRPr="007167AC">
        <w:rPr>
          <w:color w:val="FF0000"/>
        </w:rPr>
        <w:t>Si applicable, la délégation de tâches à la Société de Recherche sous Contrat est présente.</w:t>
      </w:r>
    </w:p>
    <w:p w14:paraId="25404C4B" w14:textId="77777777" w:rsidR="00D83F60" w:rsidRPr="007167AC" w:rsidRDefault="00D83F60" w:rsidP="00D83F60"/>
    <w:tbl>
      <w:tblPr>
        <w:tblW w:w="73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1"/>
      </w:tblGrid>
      <w:tr w:rsidR="00BD3711" w:rsidRPr="007167AC" w14:paraId="639ECDD7" w14:textId="77777777" w:rsidTr="00BC407C">
        <w:trPr>
          <w:cantSplit/>
        </w:trPr>
        <w:tc>
          <w:tcPr>
            <w:tcW w:w="7371" w:type="dxa"/>
          </w:tcPr>
          <w:p w14:paraId="3598905D" w14:textId="004643F9" w:rsidR="00BD3711" w:rsidRPr="007167AC" w:rsidRDefault="00BD3711" w:rsidP="00BD3711">
            <w:pPr>
              <w:pStyle w:val="Proposal"/>
            </w:pPr>
            <w:r w:rsidRPr="007167AC">
              <w:t>Observation n°</w:t>
            </w:r>
            <w:r w:rsidRPr="007167AC">
              <w:fldChar w:fldCharType="begin"/>
            </w:r>
            <w:r w:rsidRPr="007167AC">
              <w:instrText xml:space="preserve"> AUTONUM  \* Arabic </w:instrText>
            </w:r>
            <w:r w:rsidRPr="007167AC">
              <w:fldChar w:fldCharType="end"/>
            </w:r>
          </w:p>
          <w:p w14:paraId="38E71547" w14:textId="77777777" w:rsidR="00BD3711" w:rsidRPr="007167AC" w:rsidRDefault="00BD3711" w:rsidP="0003614E">
            <w:pPr>
              <w:pStyle w:val="B1"/>
            </w:pPr>
          </w:p>
          <w:p w14:paraId="1428284D" w14:textId="77777777" w:rsidR="00BD3711" w:rsidRPr="007167AC" w:rsidRDefault="00BD3711" w:rsidP="00BC407C">
            <w:pPr>
              <w:rPr>
                <w:rFonts w:asciiTheme="minorHAnsi" w:hAnsiTheme="minorHAnsi"/>
              </w:rPr>
            </w:pPr>
          </w:p>
        </w:tc>
      </w:tr>
    </w:tbl>
    <w:p w14:paraId="59D3EF97" w14:textId="77777777" w:rsidR="00D83F60" w:rsidRPr="007167AC" w:rsidRDefault="00D83F60" w:rsidP="00BD3711"/>
    <w:tbl>
      <w:tblPr>
        <w:tblW w:w="73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1"/>
      </w:tblGrid>
      <w:tr w:rsidR="002603DC" w:rsidRPr="007167AC" w14:paraId="03943052" w14:textId="77777777" w:rsidTr="00BC407C">
        <w:trPr>
          <w:cantSplit/>
        </w:trPr>
        <w:tc>
          <w:tcPr>
            <w:tcW w:w="7371" w:type="dxa"/>
          </w:tcPr>
          <w:p w14:paraId="54595384" w14:textId="77777777" w:rsidR="002603DC" w:rsidRPr="007167AC" w:rsidRDefault="002603DC" w:rsidP="00BC407C">
            <w:pPr>
              <w:pStyle w:val="Proposal"/>
            </w:pPr>
            <w:r w:rsidRPr="007167AC">
              <w:t>Observation n°</w:t>
            </w:r>
            <w:r w:rsidRPr="007167AC">
              <w:fldChar w:fldCharType="begin"/>
            </w:r>
            <w:r w:rsidRPr="007167AC">
              <w:instrText xml:space="preserve"> AUTONUM  \* Arabic </w:instrText>
            </w:r>
            <w:r w:rsidRPr="007167AC">
              <w:fldChar w:fldCharType="end"/>
            </w:r>
          </w:p>
          <w:p w14:paraId="01E5D469" w14:textId="77777777" w:rsidR="002603DC" w:rsidRPr="007167AC" w:rsidRDefault="002603DC" w:rsidP="0003614E">
            <w:pPr>
              <w:pStyle w:val="B1"/>
            </w:pPr>
          </w:p>
          <w:p w14:paraId="6912715F" w14:textId="77777777" w:rsidR="002603DC" w:rsidRPr="007167AC" w:rsidRDefault="002603DC" w:rsidP="00BC407C">
            <w:pPr>
              <w:rPr>
                <w:rFonts w:asciiTheme="minorHAnsi" w:hAnsiTheme="minorHAnsi"/>
              </w:rPr>
            </w:pPr>
          </w:p>
        </w:tc>
      </w:tr>
    </w:tbl>
    <w:p w14:paraId="5D554591" w14:textId="77777777" w:rsidR="002603DC" w:rsidRPr="007167AC" w:rsidRDefault="002603DC" w:rsidP="00BD3711"/>
    <w:p w14:paraId="1503372D" w14:textId="77777777" w:rsidR="002603DC" w:rsidRPr="007167AC" w:rsidRDefault="002603DC" w:rsidP="00BD3711"/>
    <w:p w14:paraId="37686495" w14:textId="77777777" w:rsidR="002603DC" w:rsidRPr="007167AC" w:rsidRDefault="002603DC" w:rsidP="00BD3711"/>
    <w:p w14:paraId="3AE77A8D" w14:textId="77777777" w:rsidR="002603DC" w:rsidRPr="007167AC" w:rsidRDefault="002603DC" w:rsidP="00BD3711"/>
    <w:tbl>
      <w:tblPr>
        <w:tblW w:w="73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1"/>
      </w:tblGrid>
      <w:tr w:rsidR="00BD3711" w:rsidRPr="007167AC" w14:paraId="7AF83D73" w14:textId="77777777" w:rsidTr="00BC407C">
        <w:trPr>
          <w:cantSplit/>
        </w:trPr>
        <w:tc>
          <w:tcPr>
            <w:tcW w:w="7371" w:type="dxa"/>
          </w:tcPr>
          <w:p w14:paraId="6A7A15BE" w14:textId="2BA92409" w:rsidR="00BD3711" w:rsidRPr="007167AC" w:rsidRDefault="00BD3711" w:rsidP="00BC407C">
            <w:pPr>
              <w:pStyle w:val="Proposal"/>
            </w:pPr>
            <w:r w:rsidRPr="007167AC">
              <w:t>Suggestion d'amélioration n°</w:t>
            </w:r>
            <w:r w:rsidR="002603DC" w:rsidRPr="007167AC">
              <w:rPr>
                <w:b w:val="0"/>
              </w:rPr>
              <w:fldChar w:fldCharType="begin"/>
            </w:r>
            <w:r w:rsidR="002603DC" w:rsidRPr="007167AC">
              <w:instrText xml:space="preserve"> LISTNUM "Suggestion" NuméroDéfaut \l 1 </w:instrText>
            </w:r>
            <w:r w:rsidR="002603DC" w:rsidRPr="007167AC">
              <w:rPr>
                <w:b w:val="0"/>
              </w:rPr>
              <w:fldChar w:fldCharType="end"/>
            </w:r>
            <w:r w:rsidR="002603DC" w:rsidRPr="007167AC">
              <w:t xml:space="preserve"> / Attention </w:t>
            </w:r>
            <w:proofErr w:type="gramStart"/>
            <w:r w:rsidR="002603DC" w:rsidRPr="007167AC">
              <w:t>ce champs</w:t>
            </w:r>
            <w:proofErr w:type="gramEnd"/>
            <w:r w:rsidR="002603DC" w:rsidRPr="007167AC">
              <w:t xml:space="preserve"> nécessite d'être mis à jour manuellement avec F9</w:t>
            </w:r>
          </w:p>
          <w:p w14:paraId="68A10911" w14:textId="77777777" w:rsidR="00BD3711" w:rsidRPr="007167AC" w:rsidRDefault="00BD3711" w:rsidP="0003614E">
            <w:pPr>
              <w:pStyle w:val="B1"/>
            </w:pPr>
          </w:p>
          <w:p w14:paraId="04E5B25D" w14:textId="77777777" w:rsidR="00BD3711" w:rsidRPr="007167AC" w:rsidRDefault="00BD3711" w:rsidP="00BC407C">
            <w:pPr>
              <w:rPr>
                <w:rFonts w:asciiTheme="minorHAnsi" w:hAnsiTheme="minorHAnsi"/>
              </w:rPr>
            </w:pPr>
          </w:p>
        </w:tc>
      </w:tr>
    </w:tbl>
    <w:p w14:paraId="58292741" w14:textId="77777777" w:rsidR="00BD3711" w:rsidRPr="007167AC" w:rsidRDefault="00BD3711" w:rsidP="00BD3711"/>
    <w:tbl>
      <w:tblPr>
        <w:tblW w:w="73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1"/>
      </w:tblGrid>
      <w:tr w:rsidR="002603DC" w:rsidRPr="007167AC" w14:paraId="1597B5C9" w14:textId="77777777" w:rsidTr="00BC407C">
        <w:trPr>
          <w:cantSplit/>
        </w:trPr>
        <w:tc>
          <w:tcPr>
            <w:tcW w:w="7371" w:type="dxa"/>
          </w:tcPr>
          <w:p w14:paraId="12637B74" w14:textId="1AC7D693" w:rsidR="002603DC" w:rsidRPr="007167AC" w:rsidRDefault="002603DC" w:rsidP="00BC407C">
            <w:pPr>
              <w:pStyle w:val="Proposal"/>
            </w:pPr>
            <w:r w:rsidRPr="007167AC">
              <w:t>Suggestion d'amélioration n°</w:t>
            </w:r>
            <w:r w:rsidRPr="007167AC">
              <w:fldChar w:fldCharType="begin"/>
            </w:r>
            <w:r w:rsidRPr="007167AC">
              <w:instrText xml:space="preserve"> LISTNUM NuméroDéfaut LégalDéfaut \l 1 </w:instrText>
            </w:r>
            <w:r w:rsidRPr="007167AC">
              <w:fldChar w:fldCharType="end"/>
            </w:r>
            <w:r w:rsidRPr="007167AC">
              <w:t xml:space="preserve"> / Attention </w:t>
            </w:r>
            <w:proofErr w:type="gramStart"/>
            <w:r w:rsidRPr="007167AC">
              <w:t>ce champs</w:t>
            </w:r>
            <w:proofErr w:type="gramEnd"/>
            <w:r w:rsidRPr="007167AC">
              <w:t xml:space="preserve"> nécessite d'être mis à jour manuellement avec F9</w:t>
            </w:r>
          </w:p>
          <w:p w14:paraId="0D83D5DA" w14:textId="77777777" w:rsidR="002603DC" w:rsidRPr="007167AC" w:rsidRDefault="002603DC" w:rsidP="0003614E">
            <w:pPr>
              <w:pStyle w:val="B1"/>
            </w:pPr>
          </w:p>
          <w:p w14:paraId="15AFD554" w14:textId="77777777" w:rsidR="002603DC" w:rsidRPr="007167AC" w:rsidRDefault="002603DC" w:rsidP="00BC407C">
            <w:pPr>
              <w:rPr>
                <w:rFonts w:asciiTheme="minorHAnsi" w:hAnsiTheme="minorHAnsi"/>
              </w:rPr>
            </w:pPr>
          </w:p>
        </w:tc>
      </w:tr>
    </w:tbl>
    <w:p w14:paraId="445E6556" w14:textId="77777777" w:rsidR="002603DC" w:rsidRPr="007167AC" w:rsidRDefault="002603DC" w:rsidP="00BD3711"/>
    <w:p w14:paraId="5D3C9CD5" w14:textId="77777777" w:rsidR="002603DC" w:rsidRPr="007167AC" w:rsidRDefault="002603DC" w:rsidP="00BD3711"/>
    <w:p w14:paraId="18B16495" w14:textId="77777777" w:rsidR="004910C7" w:rsidRPr="007167AC" w:rsidRDefault="004910C7" w:rsidP="004910C7">
      <w:pPr>
        <w:pStyle w:val="Titre2"/>
      </w:pPr>
      <w:bookmarkStart w:id="27" w:name="_Toc431543960"/>
      <w:r w:rsidRPr="007167AC">
        <w:lastRenderedPageBreak/>
        <w:t>Définitions de Fonction</w:t>
      </w:r>
      <w:bookmarkEnd w:id="27"/>
    </w:p>
    <w:p w14:paraId="0697E0D2" w14:textId="03F5A712" w:rsidR="004910C7" w:rsidRPr="007167AC" w:rsidRDefault="00ED78B5" w:rsidP="004910C7">
      <w:pPr>
        <w:rPr>
          <w:color w:val="FF0000"/>
        </w:rPr>
      </w:pPr>
      <w:sdt>
        <w:sdtPr>
          <w:rPr>
            <w:color w:val="FF0000"/>
          </w:rPr>
          <w:id w:val="-90158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5C4BAB" w:rsidRPr="007167AC">
        <w:rPr>
          <w:color w:val="FF0000"/>
        </w:rPr>
        <w:t xml:space="preserve"> D</w:t>
      </w:r>
      <w:r w:rsidR="004910C7" w:rsidRPr="007167AC">
        <w:rPr>
          <w:color w:val="FF0000"/>
        </w:rPr>
        <w:t xml:space="preserve">es Définitions de </w:t>
      </w:r>
      <w:proofErr w:type="gramStart"/>
      <w:r w:rsidR="005C4BAB" w:rsidRPr="007167AC">
        <w:rPr>
          <w:color w:val="FF0000"/>
        </w:rPr>
        <w:t>Fonction</w:t>
      </w:r>
      <w:r w:rsidR="004910C7" w:rsidRPr="007167AC">
        <w:rPr>
          <w:color w:val="FF0000"/>
        </w:rPr>
        <w:t>:</w:t>
      </w:r>
      <w:proofErr w:type="gramEnd"/>
    </w:p>
    <w:p w14:paraId="763DCD26" w14:textId="5FD28F3F" w:rsidR="005C4BAB" w:rsidRPr="007167AC" w:rsidRDefault="00ED78B5" w:rsidP="004910C7">
      <w:pPr>
        <w:pStyle w:val="B1"/>
        <w:rPr>
          <w:color w:val="FF0000"/>
        </w:rPr>
      </w:pPr>
      <w:sdt>
        <w:sdtPr>
          <w:rPr>
            <w:color w:val="FF0000"/>
          </w:rPr>
          <w:id w:val="8836742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5C4BAB" w:rsidRPr="007167AC">
        <w:rPr>
          <w:color w:val="FF0000"/>
        </w:rPr>
        <w:t xml:space="preserve"> </w:t>
      </w:r>
      <w:proofErr w:type="gramStart"/>
      <w:r w:rsidR="005C4BAB" w:rsidRPr="007167AC">
        <w:rPr>
          <w:color w:val="FF0000"/>
        </w:rPr>
        <w:t>existent</w:t>
      </w:r>
      <w:proofErr w:type="gramEnd"/>
      <w:r w:rsidR="005C4BAB" w:rsidRPr="007167AC">
        <w:rPr>
          <w:color w:val="FF0000"/>
        </w:rPr>
        <w:t>,</w:t>
      </w:r>
    </w:p>
    <w:p w14:paraId="72A8CD29" w14:textId="0A61CDA0" w:rsidR="005C4BAB" w:rsidRPr="007167AC" w:rsidRDefault="00ED78B5" w:rsidP="004910C7">
      <w:pPr>
        <w:pStyle w:val="B1"/>
        <w:rPr>
          <w:color w:val="FF0000"/>
        </w:rPr>
      </w:pPr>
      <w:sdt>
        <w:sdtPr>
          <w:rPr>
            <w:color w:val="FF0000"/>
          </w:rPr>
          <w:id w:val="-2092922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5C4BAB" w:rsidRPr="007167AC">
        <w:rPr>
          <w:color w:val="FF0000"/>
        </w:rPr>
        <w:t xml:space="preserve"> </w:t>
      </w:r>
      <w:proofErr w:type="gramStart"/>
      <w:r w:rsidR="005C4BAB" w:rsidRPr="007167AC">
        <w:rPr>
          <w:color w:val="FF0000"/>
        </w:rPr>
        <w:t>sont</w:t>
      </w:r>
      <w:proofErr w:type="gramEnd"/>
      <w:r w:rsidR="005C4BAB" w:rsidRPr="007167AC">
        <w:rPr>
          <w:color w:val="FF0000"/>
        </w:rPr>
        <w:t xml:space="preserve"> disponibles pour tout le per</w:t>
      </w:r>
      <w:r w:rsidR="00EE3581" w:rsidRPr="007167AC">
        <w:rPr>
          <w:color w:val="FF0000"/>
        </w:rPr>
        <w:t>s</w:t>
      </w:r>
      <w:r w:rsidR="005C4BAB" w:rsidRPr="007167AC">
        <w:rPr>
          <w:color w:val="FF0000"/>
        </w:rPr>
        <w:t>onnel,</w:t>
      </w:r>
    </w:p>
    <w:p w14:paraId="2C0372CC" w14:textId="719EC69B" w:rsidR="005C4BAB" w:rsidRPr="007167AC" w:rsidRDefault="00ED78B5" w:rsidP="004910C7">
      <w:pPr>
        <w:pStyle w:val="B1"/>
        <w:rPr>
          <w:color w:val="FF0000"/>
        </w:rPr>
      </w:pPr>
      <w:sdt>
        <w:sdtPr>
          <w:rPr>
            <w:color w:val="FF0000"/>
          </w:rPr>
          <w:id w:val="-14592602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5C4BAB" w:rsidRPr="007167AC">
        <w:rPr>
          <w:color w:val="FF0000"/>
        </w:rPr>
        <w:t xml:space="preserve"> </w:t>
      </w:r>
      <w:proofErr w:type="gramStart"/>
      <w:r w:rsidR="005C4BAB" w:rsidRPr="007167AC">
        <w:rPr>
          <w:color w:val="FF0000"/>
        </w:rPr>
        <w:t>sont</w:t>
      </w:r>
      <w:proofErr w:type="gramEnd"/>
      <w:r w:rsidR="005C4BAB" w:rsidRPr="007167AC">
        <w:rPr>
          <w:color w:val="FF0000"/>
        </w:rPr>
        <w:t xml:space="preserve"> cohérentes avec les organigrammes,</w:t>
      </w:r>
    </w:p>
    <w:p w14:paraId="20C8DACE" w14:textId="52E0E34E" w:rsidR="004910C7" w:rsidRPr="007167AC" w:rsidRDefault="00ED78B5" w:rsidP="004910C7">
      <w:pPr>
        <w:pStyle w:val="B1"/>
        <w:rPr>
          <w:color w:val="FF0000"/>
        </w:rPr>
      </w:pPr>
      <w:sdt>
        <w:sdtPr>
          <w:rPr>
            <w:color w:val="FF0000"/>
          </w:rPr>
          <w:id w:val="-1697994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5C4BAB" w:rsidRPr="007167AC">
        <w:rPr>
          <w:color w:val="FF0000"/>
        </w:rPr>
        <w:t xml:space="preserve"> </w:t>
      </w:r>
      <w:proofErr w:type="gramStart"/>
      <w:r w:rsidR="004910C7" w:rsidRPr="007167AC">
        <w:rPr>
          <w:color w:val="FF0000"/>
        </w:rPr>
        <w:t>sont</w:t>
      </w:r>
      <w:proofErr w:type="gramEnd"/>
      <w:r w:rsidR="004910C7" w:rsidRPr="007167AC">
        <w:rPr>
          <w:color w:val="FF0000"/>
        </w:rPr>
        <w:t xml:space="preserve"> </w:t>
      </w:r>
      <w:r w:rsidR="005C4BAB" w:rsidRPr="007167AC">
        <w:rPr>
          <w:color w:val="FF0000"/>
        </w:rPr>
        <w:t xml:space="preserve">datées et </w:t>
      </w:r>
      <w:r w:rsidR="004910C7" w:rsidRPr="007167AC">
        <w:rPr>
          <w:color w:val="FF0000"/>
        </w:rPr>
        <w:t>signées par</w:t>
      </w:r>
      <w:r w:rsidR="005C4BAB" w:rsidRPr="007167AC">
        <w:rPr>
          <w:color w:val="FF0000"/>
        </w:rPr>
        <w:t xml:space="preserve"> _</w:t>
      </w:r>
      <w:r w:rsidR="004910C7" w:rsidRPr="007167AC">
        <w:rPr>
          <w:color w:val="FF0000"/>
        </w:rPr>
        <w:t>,</w:t>
      </w:r>
    </w:p>
    <w:p w14:paraId="39972AE7" w14:textId="15B3F16F" w:rsidR="005C4BAB" w:rsidRPr="007167AC" w:rsidRDefault="00ED78B5" w:rsidP="005C4BAB">
      <w:pPr>
        <w:pStyle w:val="B1"/>
        <w:rPr>
          <w:color w:val="FF0000"/>
        </w:rPr>
      </w:pPr>
      <w:sdt>
        <w:sdtPr>
          <w:rPr>
            <w:color w:val="FF0000"/>
          </w:rPr>
          <w:id w:val="-339924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5C4BAB" w:rsidRPr="007167AC">
        <w:rPr>
          <w:color w:val="FF0000"/>
        </w:rPr>
        <w:t xml:space="preserve"> </w:t>
      </w:r>
      <w:proofErr w:type="gramStart"/>
      <w:r w:rsidR="005C4BAB" w:rsidRPr="007167AC">
        <w:rPr>
          <w:color w:val="FF0000"/>
        </w:rPr>
        <w:t>sont</w:t>
      </w:r>
      <w:proofErr w:type="gramEnd"/>
      <w:r w:rsidR="005C4BAB" w:rsidRPr="007167AC">
        <w:rPr>
          <w:color w:val="FF0000"/>
        </w:rPr>
        <w:t xml:space="preserve"> appropriées,</w:t>
      </w:r>
    </w:p>
    <w:p w14:paraId="228DD113" w14:textId="27209E15" w:rsidR="004910C7" w:rsidRPr="007167AC" w:rsidRDefault="00ED78B5" w:rsidP="004910C7">
      <w:pPr>
        <w:pStyle w:val="B1"/>
        <w:rPr>
          <w:color w:val="FF0000"/>
        </w:rPr>
      </w:pPr>
      <w:sdt>
        <w:sdtPr>
          <w:rPr>
            <w:color w:val="FF0000"/>
          </w:rPr>
          <w:id w:val="-1721974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C4BAB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5C4BAB" w:rsidRPr="007167AC">
        <w:rPr>
          <w:color w:val="FF0000"/>
        </w:rPr>
        <w:t xml:space="preserve"> </w:t>
      </w:r>
      <w:proofErr w:type="gramStart"/>
      <w:r w:rsidR="004910C7" w:rsidRPr="007167AC">
        <w:rPr>
          <w:color w:val="FF0000"/>
        </w:rPr>
        <w:t>font</w:t>
      </w:r>
      <w:proofErr w:type="gramEnd"/>
      <w:r w:rsidR="004910C7" w:rsidRPr="007167AC">
        <w:rPr>
          <w:color w:val="FF0000"/>
        </w:rPr>
        <w:t xml:space="preserve"> clairement apparaître les responsabilités liées à la fonction.</w:t>
      </w:r>
    </w:p>
    <w:p w14:paraId="4460F90F" w14:textId="77777777" w:rsidR="005C4BAB" w:rsidRPr="007167AC" w:rsidRDefault="005C4BAB" w:rsidP="005C4BAB"/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4"/>
        <w:gridCol w:w="3882"/>
      </w:tblGrid>
      <w:tr w:rsidR="004910C7" w:rsidRPr="007167AC" w14:paraId="4B613B50" w14:textId="77777777" w:rsidTr="00BC407C">
        <w:tc>
          <w:tcPr>
            <w:tcW w:w="3484" w:type="dxa"/>
          </w:tcPr>
          <w:p w14:paraId="658221E1" w14:textId="77777777" w:rsidR="004910C7" w:rsidRPr="007167AC" w:rsidRDefault="004910C7" w:rsidP="00BC407C">
            <w:pPr>
              <w:pStyle w:val="Proposal"/>
            </w:pPr>
            <w:r w:rsidRPr="007167AC">
              <w:t>Observation n°</w:t>
            </w:r>
            <w:r w:rsidRPr="007167AC">
              <w:fldChar w:fldCharType="begin"/>
            </w:r>
            <w:r w:rsidRPr="007167AC">
              <w:instrText xml:space="preserve"> AUTONUM  \* Arabic </w:instrText>
            </w:r>
            <w:r w:rsidRPr="007167AC">
              <w:fldChar w:fldCharType="end"/>
            </w:r>
          </w:p>
        </w:tc>
        <w:tc>
          <w:tcPr>
            <w:tcW w:w="3882" w:type="dxa"/>
          </w:tcPr>
          <w:p w14:paraId="4C5A9DB6" w14:textId="77777777" w:rsidR="004910C7" w:rsidRPr="007167AC" w:rsidRDefault="004910C7" w:rsidP="00BC407C">
            <w:pPr>
              <w:pStyle w:val="Proposal"/>
              <w:rPr>
                <w:b w:val="0"/>
              </w:rPr>
            </w:pPr>
            <w:r w:rsidRPr="007167AC">
              <w:t xml:space="preserve">Suggestion d'amélioration </w:t>
            </w:r>
            <w:r w:rsidRPr="007167AC">
              <w:fldChar w:fldCharType="begin"/>
            </w:r>
            <w:r w:rsidRPr="007167AC">
              <w:instrText xml:space="preserve"> LISTNUM NuméroDéfaut LégalDéfaut \l 1 </w:instrText>
            </w:r>
            <w:r w:rsidRPr="007167AC">
              <w:fldChar w:fldCharType="end"/>
            </w:r>
          </w:p>
        </w:tc>
      </w:tr>
      <w:tr w:rsidR="004910C7" w:rsidRPr="007167AC" w14:paraId="1D0A3237" w14:textId="77777777" w:rsidTr="00BC407C">
        <w:tc>
          <w:tcPr>
            <w:tcW w:w="3484" w:type="dxa"/>
          </w:tcPr>
          <w:p w14:paraId="6C2D50FD" w14:textId="77777777" w:rsidR="004910C7" w:rsidRPr="007167AC" w:rsidRDefault="004910C7" w:rsidP="00BC407C">
            <w:pPr>
              <w:rPr>
                <w:color w:val="FF0000"/>
              </w:rPr>
            </w:pPr>
          </w:p>
        </w:tc>
        <w:tc>
          <w:tcPr>
            <w:tcW w:w="3882" w:type="dxa"/>
          </w:tcPr>
          <w:p w14:paraId="2188ED74" w14:textId="77777777" w:rsidR="004910C7" w:rsidRPr="007167AC" w:rsidRDefault="004910C7" w:rsidP="00BC407C">
            <w:pPr>
              <w:rPr>
                <w:color w:val="FF0000"/>
              </w:rPr>
            </w:pPr>
          </w:p>
        </w:tc>
      </w:tr>
    </w:tbl>
    <w:p w14:paraId="2B352EDD" w14:textId="77777777" w:rsidR="004910C7" w:rsidRPr="007167AC" w:rsidRDefault="004910C7" w:rsidP="004910C7"/>
    <w:p w14:paraId="3253A7AE" w14:textId="77777777" w:rsidR="004910C7" w:rsidRPr="007167AC" w:rsidRDefault="004910C7" w:rsidP="004910C7">
      <w:pPr>
        <w:pStyle w:val="Titre2"/>
      </w:pPr>
      <w:bookmarkStart w:id="28" w:name="_Toc431543961"/>
      <w:r w:rsidRPr="007167AC">
        <w:t>Registre du personnel</w:t>
      </w:r>
      <w:bookmarkEnd w:id="28"/>
    </w:p>
    <w:p w14:paraId="020EF3BE" w14:textId="6720730C" w:rsidR="00EE3581" w:rsidRPr="007167AC" w:rsidRDefault="00ED78B5" w:rsidP="004910C7">
      <w:pPr>
        <w:rPr>
          <w:color w:val="FF0000"/>
        </w:rPr>
      </w:pPr>
      <w:sdt>
        <w:sdtPr>
          <w:rPr>
            <w:color w:val="FF0000"/>
          </w:rPr>
          <w:id w:val="503795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58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E3581" w:rsidRPr="007167AC">
        <w:rPr>
          <w:color w:val="FF0000"/>
        </w:rPr>
        <w:t xml:space="preserve"> Un </w:t>
      </w:r>
      <w:r w:rsidR="004910C7" w:rsidRPr="007167AC">
        <w:rPr>
          <w:color w:val="FF0000"/>
        </w:rPr>
        <w:t xml:space="preserve">Registre du </w:t>
      </w:r>
      <w:r w:rsidR="00EE3581" w:rsidRPr="007167AC">
        <w:rPr>
          <w:color w:val="FF0000"/>
        </w:rPr>
        <w:t>Personnel :</w:t>
      </w:r>
    </w:p>
    <w:p w14:paraId="54DD66D6" w14:textId="711B4B7E" w:rsidR="00EE3581" w:rsidRPr="007167AC" w:rsidRDefault="00ED78B5" w:rsidP="00EE3581">
      <w:pPr>
        <w:pStyle w:val="B1"/>
        <w:rPr>
          <w:color w:val="FF0000"/>
          <w:lang w:eastAsia="fr-FR"/>
        </w:rPr>
      </w:pPr>
      <w:sdt>
        <w:sdtPr>
          <w:rPr>
            <w:color w:val="FF0000"/>
          </w:rPr>
          <w:id w:val="1343509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58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E3581" w:rsidRPr="007167AC">
        <w:rPr>
          <w:color w:val="FF0000"/>
        </w:rPr>
        <w:t xml:space="preserve"> </w:t>
      </w:r>
      <w:proofErr w:type="gramStart"/>
      <w:r w:rsidR="00EE3581" w:rsidRPr="007167AC">
        <w:rPr>
          <w:color w:val="FF0000"/>
        </w:rPr>
        <w:t>existe</w:t>
      </w:r>
      <w:proofErr w:type="gramEnd"/>
      <w:r w:rsidR="004910C7" w:rsidRPr="007167AC">
        <w:rPr>
          <w:color w:val="FF0000"/>
        </w:rPr>
        <w:t>,</w:t>
      </w:r>
    </w:p>
    <w:p w14:paraId="62694843" w14:textId="1B854E4E" w:rsidR="00EE3581" w:rsidRPr="007167AC" w:rsidRDefault="00ED78B5" w:rsidP="00EE3581">
      <w:pPr>
        <w:pStyle w:val="B1"/>
        <w:rPr>
          <w:color w:val="FF0000"/>
          <w:lang w:eastAsia="fr-FR"/>
        </w:rPr>
      </w:pPr>
      <w:sdt>
        <w:sdtPr>
          <w:rPr>
            <w:color w:val="FF0000"/>
          </w:rPr>
          <w:id w:val="-1723202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58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E3581" w:rsidRPr="007167AC">
        <w:rPr>
          <w:color w:val="FF0000"/>
        </w:rPr>
        <w:t xml:space="preserve"> </w:t>
      </w:r>
      <w:proofErr w:type="gramStart"/>
      <w:r w:rsidR="004910C7" w:rsidRPr="007167AC">
        <w:rPr>
          <w:color w:val="FF0000"/>
        </w:rPr>
        <w:t>indiqu</w:t>
      </w:r>
      <w:r w:rsidR="00EE3581" w:rsidRPr="007167AC">
        <w:rPr>
          <w:color w:val="FF0000"/>
        </w:rPr>
        <w:t>e</w:t>
      </w:r>
      <w:proofErr w:type="gramEnd"/>
      <w:r w:rsidR="004910C7" w:rsidRPr="007167AC">
        <w:rPr>
          <w:color w:val="FF0000"/>
        </w:rPr>
        <w:t xml:space="preserve"> les dates de début et de fin de fonction de chaque collaborateur</w:t>
      </w:r>
      <w:r w:rsidR="00EE3581" w:rsidRPr="007167AC">
        <w:rPr>
          <w:color w:val="FF0000"/>
        </w:rPr>
        <w:t>,</w:t>
      </w:r>
    </w:p>
    <w:p w14:paraId="7BABFD16" w14:textId="7A3B5588" w:rsidR="004910C7" w:rsidRPr="007167AC" w:rsidRDefault="00ED78B5" w:rsidP="00EE3581">
      <w:pPr>
        <w:pStyle w:val="B1"/>
        <w:rPr>
          <w:color w:val="FF0000"/>
          <w:lang w:eastAsia="fr-FR"/>
        </w:rPr>
      </w:pPr>
      <w:sdt>
        <w:sdtPr>
          <w:rPr>
            <w:color w:val="FF0000"/>
          </w:rPr>
          <w:id w:val="1808428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58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E3581" w:rsidRPr="007167AC">
        <w:rPr>
          <w:color w:val="FF0000"/>
        </w:rPr>
        <w:t xml:space="preserve"> </w:t>
      </w:r>
      <w:proofErr w:type="gramStart"/>
      <w:r w:rsidR="00EE3581" w:rsidRPr="007167AC">
        <w:rPr>
          <w:color w:val="FF0000"/>
        </w:rPr>
        <w:t>est</w:t>
      </w:r>
      <w:proofErr w:type="gramEnd"/>
      <w:r w:rsidR="00EE3581" w:rsidRPr="007167AC">
        <w:rPr>
          <w:color w:val="FF0000"/>
        </w:rPr>
        <w:t xml:space="preserve"> à jour</w:t>
      </w:r>
      <w:r w:rsidR="004910C7" w:rsidRPr="007167AC">
        <w:rPr>
          <w:color w:val="FF0000"/>
        </w:rPr>
        <w:t>.</w:t>
      </w:r>
    </w:p>
    <w:p w14:paraId="31207C17" w14:textId="77777777" w:rsidR="004910C7" w:rsidRPr="007167AC" w:rsidRDefault="004910C7" w:rsidP="004910C7"/>
    <w:p w14:paraId="46453EA5" w14:textId="77777777" w:rsidR="004910C7" w:rsidRPr="007167AC" w:rsidRDefault="004910C7" w:rsidP="004910C7">
      <w:pPr>
        <w:pStyle w:val="Titre1"/>
      </w:pPr>
      <w:bookmarkStart w:id="29" w:name="_Toc431543962"/>
      <w:r w:rsidRPr="007167AC">
        <w:t>Organisation (Lobna)</w:t>
      </w:r>
      <w:bookmarkEnd w:id="29"/>
    </w:p>
    <w:p w14:paraId="06FE2F70" w14:textId="77777777" w:rsidR="004910C7" w:rsidRPr="007167AC" w:rsidRDefault="004910C7" w:rsidP="004910C7">
      <w:r w:rsidRPr="007167AC">
        <w:t>Outil pour l'auditeur :</w:t>
      </w:r>
    </w:p>
    <w:p w14:paraId="1B2E643B" w14:textId="77777777" w:rsidR="004910C7" w:rsidRPr="007167AC" w:rsidRDefault="004910C7" w:rsidP="004910C7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7"/>
        <w:gridCol w:w="4050"/>
      </w:tblGrid>
      <w:tr w:rsidR="004910C7" w:rsidRPr="007167AC" w14:paraId="5E57CD84" w14:textId="77777777" w:rsidTr="004910C7">
        <w:tc>
          <w:tcPr>
            <w:tcW w:w="3085" w:type="dxa"/>
            <w:shd w:val="clear" w:color="auto" w:fill="C6D9F1" w:themeFill="text2" w:themeFillTint="33"/>
            <w:vAlign w:val="center"/>
          </w:tcPr>
          <w:p w14:paraId="5DC7DBB0" w14:textId="77777777" w:rsidR="004910C7" w:rsidRPr="007167AC" w:rsidRDefault="004910C7" w:rsidP="00EE3581">
            <w:pPr>
              <w:spacing w:before="60" w:after="60" w:line="240" w:lineRule="auto"/>
              <w:jc w:val="center"/>
              <w:rPr>
                <w:b/>
                <w:lang w:eastAsia="fr-FR"/>
              </w:rPr>
            </w:pPr>
            <w:r w:rsidRPr="007167AC">
              <w:rPr>
                <w:b/>
                <w:lang w:eastAsia="fr-FR"/>
              </w:rPr>
              <w:t>Check-list</w:t>
            </w:r>
          </w:p>
        </w:tc>
        <w:tc>
          <w:tcPr>
            <w:tcW w:w="4142" w:type="dxa"/>
            <w:shd w:val="clear" w:color="auto" w:fill="C6D9F1" w:themeFill="text2" w:themeFillTint="33"/>
            <w:vAlign w:val="center"/>
          </w:tcPr>
          <w:p w14:paraId="5743C7E0" w14:textId="77777777" w:rsidR="004910C7" w:rsidRPr="007167AC" w:rsidRDefault="004910C7" w:rsidP="00EE3581">
            <w:pPr>
              <w:spacing w:before="60" w:after="60" w:line="240" w:lineRule="auto"/>
              <w:jc w:val="center"/>
              <w:rPr>
                <w:b/>
                <w:lang w:eastAsia="fr-FR"/>
              </w:rPr>
            </w:pPr>
            <w:r w:rsidRPr="007167AC">
              <w:rPr>
                <w:b/>
                <w:lang w:eastAsia="fr-FR"/>
              </w:rPr>
              <w:t>Commentaires</w:t>
            </w:r>
          </w:p>
        </w:tc>
      </w:tr>
      <w:tr w:rsidR="004910C7" w:rsidRPr="007167AC" w14:paraId="794931BB" w14:textId="77777777" w:rsidTr="00BC407C">
        <w:tc>
          <w:tcPr>
            <w:tcW w:w="3085" w:type="dxa"/>
          </w:tcPr>
          <w:p w14:paraId="6974256E" w14:textId="5B0F247E" w:rsidR="004910C7" w:rsidRPr="007167AC" w:rsidRDefault="00ED78B5" w:rsidP="00EE3581">
            <w:pPr>
              <w:spacing w:before="60" w:after="60" w:line="240" w:lineRule="auto"/>
            </w:pPr>
            <w:sdt>
              <w:sdtPr>
                <w:rPr>
                  <w:color w:val="FF0000"/>
                </w:rPr>
                <w:id w:val="1978029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3581" w:rsidRPr="007167AC">
                  <w:rPr>
                    <w:rFonts w:ascii="MS Gothic" w:eastAsia="MS Gothic" w:hAnsi="MS Gothic"/>
                    <w:color w:val="FF0000"/>
                  </w:rPr>
                  <w:t>☐</w:t>
                </w:r>
              </w:sdtContent>
            </w:sdt>
            <w:r w:rsidR="00EE3581" w:rsidRPr="007167AC">
              <w:rPr>
                <w:color w:val="FF0000"/>
              </w:rPr>
              <w:t xml:space="preserve"> </w:t>
            </w:r>
            <w:r w:rsidR="004910C7" w:rsidRPr="007167AC">
              <w:t>Organigramme</w:t>
            </w:r>
          </w:p>
        </w:tc>
        <w:tc>
          <w:tcPr>
            <w:tcW w:w="4142" w:type="dxa"/>
          </w:tcPr>
          <w:p w14:paraId="27CCDD0E" w14:textId="77777777" w:rsidR="004910C7" w:rsidRPr="007167AC" w:rsidRDefault="004910C7" w:rsidP="00EE3581">
            <w:pPr>
              <w:spacing w:before="60" w:after="60" w:line="240" w:lineRule="auto"/>
              <w:rPr>
                <w:lang w:eastAsia="fr-FR"/>
              </w:rPr>
            </w:pPr>
          </w:p>
        </w:tc>
      </w:tr>
      <w:tr w:rsidR="004910C7" w:rsidRPr="007167AC" w14:paraId="2B3EB365" w14:textId="77777777" w:rsidTr="00BC407C">
        <w:tc>
          <w:tcPr>
            <w:tcW w:w="3085" w:type="dxa"/>
          </w:tcPr>
          <w:p w14:paraId="0805D65D" w14:textId="6ABEEE49" w:rsidR="004910C7" w:rsidRPr="007167AC" w:rsidRDefault="00ED78B5" w:rsidP="00EE3581">
            <w:pPr>
              <w:spacing w:before="60" w:after="60" w:line="240" w:lineRule="auto"/>
              <w:rPr>
                <w:lang w:eastAsia="fr-FR"/>
              </w:rPr>
            </w:pPr>
            <w:sdt>
              <w:sdtPr>
                <w:rPr>
                  <w:color w:val="FF0000"/>
                </w:rPr>
                <w:id w:val="2120031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3581" w:rsidRPr="007167AC">
                  <w:rPr>
                    <w:rFonts w:ascii="MS Gothic" w:eastAsia="MS Gothic" w:hAnsi="MS Gothic"/>
                    <w:color w:val="FF0000"/>
                  </w:rPr>
                  <w:t>☐</w:t>
                </w:r>
              </w:sdtContent>
            </w:sdt>
            <w:r w:rsidR="00EE3581" w:rsidRPr="007167AC">
              <w:rPr>
                <w:color w:val="FF0000"/>
              </w:rPr>
              <w:t xml:space="preserve"> </w:t>
            </w:r>
            <w:r w:rsidR="004910C7" w:rsidRPr="007167AC">
              <w:t>Définitions de Fonction</w:t>
            </w:r>
          </w:p>
        </w:tc>
        <w:tc>
          <w:tcPr>
            <w:tcW w:w="4142" w:type="dxa"/>
          </w:tcPr>
          <w:p w14:paraId="62FD51F9" w14:textId="77777777" w:rsidR="004910C7" w:rsidRPr="007167AC" w:rsidRDefault="004910C7" w:rsidP="00EE3581">
            <w:pPr>
              <w:spacing w:before="60" w:after="60" w:line="240" w:lineRule="auto"/>
              <w:rPr>
                <w:lang w:eastAsia="fr-FR"/>
              </w:rPr>
            </w:pPr>
          </w:p>
        </w:tc>
      </w:tr>
      <w:tr w:rsidR="004910C7" w:rsidRPr="007167AC" w14:paraId="2D070C20" w14:textId="77777777" w:rsidTr="00BC407C">
        <w:tc>
          <w:tcPr>
            <w:tcW w:w="3085" w:type="dxa"/>
          </w:tcPr>
          <w:p w14:paraId="1F74FFC9" w14:textId="4C12A9CB" w:rsidR="004910C7" w:rsidRPr="007167AC" w:rsidRDefault="00ED78B5" w:rsidP="00EE3581">
            <w:pPr>
              <w:spacing w:before="60" w:after="60" w:line="240" w:lineRule="auto"/>
              <w:rPr>
                <w:lang w:eastAsia="fr-FR"/>
              </w:rPr>
            </w:pPr>
            <w:sdt>
              <w:sdtPr>
                <w:rPr>
                  <w:color w:val="FF0000"/>
                </w:rPr>
                <w:id w:val="1567529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3581" w:rsidRPr="007167AC">
                  <w:rPr>
                    <w:rFonts w:ascii="MS Gothic" w:eastAsia="MS Gothic" w:hAnsi="MS Gothic"/>
                    <w:color w:val="FF0000"/>
                  </w:rPr>
                  <w:t>☐</w:t>
                </w:r>
              </w:sdtContent>
            </w:sdt>
            <w:r w:rsidR="00EE3581" w:rsidRPr="007167AC">
              <w:rPr>
                <w:color w:val="FF0000"/>
              </w:rPr>
              <w:t xml:space="preserve"> Registre du Personnel</w:t>
            </w:r>
          </w:p>
        </w:tc>
        <w:tc>
          <w:tcPr>
            <w:tcW w:w="4142" w:type="dxa"/>
          </w:tcPr>
          <w:p w14:paraId="6685908B" w14:textId="77777777" w:rsidR="004910C7" w:rsidRPr="007167AC" w:rsidRDefault="004910C7" w:rsidP="00EE3581">
            <w:pPr>
              <w:spacing w:before="60" w:after="60" w:line="240" w:lineRule="auto"/>
              <w:rPr>
                <w:lang w:eastAsia="fr-FR"/>
              </w:rPr>
            </w:pPr>
          </w:p>
        </w:tc>
      </w:tr>
      <w:tr w:rsidR="004910C7" w:rsidRPr="007167AC" w14:paraId="35BF0898" w14:textId="77777777" w:rsidTr="00BC407C">
        <w:tc>
          <w:tcPr>
            <w:tcW w:w="3085" w:type="dxa"/>
          </w:tcPr>
          <w:p w14:paraId="0268E31F" w14:textId="1F05D827" w:rsidR="004910C7" w:rsidRPr="007167AC" w:rsidRDefault="00ED78B5" w:rsidP="00EE3581">
            <w:pPr>
              <w:spacing w:before="60" w:after="60" w:line="240" w:lineRule="auto"/>
            </w:pPr>
            <w:sdt>
              <w:sdtPr>
                <w:rPr>
                  <w:color w:val="FF0000"/>
                </w:rPr>
                <w:id w:val="31198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3581" w:rsidRPr="007167AC">
                  <w:rPr>
                    <w:rFonts w:ascii="MS Gothic" w:eastAsia="MS Gothic" w:hAnsi="MS Gothic"/>
                    <w:color w:val="FF0000"/>
                  </w:rPr>
                  <w:t>☐</w:t>
                </w:r>
              </w:sdtContent>
            </w:sdt>
            <w:r w:rsidR="00EE3581" w:rsidRPr="007167AC">
              <w:rPr>
                <w:color w:val="FF0000"/>
              </w:rPr>
              <w:t xml:space="preserve"> </w:t>
            </w:r>
            <w:r w:rsidR="00EE3581" w:rsidRPr="007167AC">
              <w:rPr>
                <w:lang w:eastAsia="fr-FR"/>
              </w:rPr>
              <w:t>Curriculum Vitae</w:t>
            </w:r>
          </w:p>
        </w:tc>
        <w:tc>
          <w:tcPr>
            <w:tcW w:w="4142" w:type="dxa"/>
          </w:tcPr>
          <w:p w14:paraId="0CDDD848" w14:textId="77777777" w:rsidR="004910C7" w:rsidRPr="007167AC" w:rsidRDefault="004910C7" w:rsidP="00EE3581">
            <w:pPr>
              <w:spacing w:before="60" w:after="60" w:line="240" w:lineRule="auto"/>
              <w:rPr>
                <w:lang w:eastAsia="fr-FR"/>
              </w:rPr>
            </w:pPr>
          </w:p>
        </w:tc>
      </w:tr>
    </w:tbl>
    <w:p w14:paraId="6093BB0F" w14:textId="77777777" w:rsidR="004910C7" w:rsidRPr="007167AC" w:rsidRDefault="004910C7" w:rsidP="004910C7"/>
    <w:p w14:paraId="1E7C0DD6" w14:textId="77777777" w:rsidR="004910C7" w:rsidRPr="007167AC" w:rsidRDefault="004910C7" w:rsidP="004910C7">
      <w:pPr>
        <w:rPr>
          <w:i/>
        </w:rPr>
      </w:pPr>
      <w:r w:rsidRPr="007167AC">
        <w:rPr>
          <w:i/>
          <w:highlight w:val="yellow"/>
        </w:rPr>
        <w:t>Remettre ici les exemples de phrases, à mettre dans le rapport</w:t>
      </w:r>
    </w:p>
    <w:p w14:paraId="182B86FD" w14:textId="77777777" w:rsidR="004910C7" w:rsidRPr="007167AC" w:rsidRDefault="004910C7" w:rsidP="004910C7">
      <w:pPr>
        <w:rPr>
          <w:i/>
        </w:rPr>
      </w:pPr>
    </w:p>
    <w:p w14:paraId="43FE0433" w14:textId="77777777" w:rsidR="00BC407C" w:rsidRPr="007167AC" w:rsidRDefault="00BC407C" w:rsidP="00BC407C">
      <w:pPr>
        <w:rPr>
          <w:lang w:eastAsia="fr-FR"/>
        </w:rPr>
      </w:pPr>
      <w:r w:rsidRPr="007167AC">
        <w:rPr>
          <w:lang w:eastAsia="fr-FR"/>
        </w:rPr>
        <w:t xml:space="preserve">Formation du </w:t>
      </w:r>
      <w:proofErr w:type="gramStart"/>
      <w:r w:rsidRPr="007167AC">
        <w:rPr>
          <w:lang w:eastAsia="fr-FR"/>
        </w:rPr>
        <w:t>personnel:</w:t>
      </w:r>
      <w:proofErr w:type="gramEnd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1"/>
        <w:gridCol w:w="4056"/>
      </w:tblGrid>
      <w:tr w:rsidR="00BC407C" w:rsidRPr="007167AC" w14:paraId="7AE49967" w14:textId="77777777" w:rsidTr="00BC407C">
        <w:tc>
          <w:tcPr>
            <w:tcW w:w="3085" w:type="dxa"/>
            <w:tcBorders>
              <w:bottom w:val="single" w:sz="4" w:space="0" w:color="000000"/>
            </w:tcBorders>
            <w:shd w:val="clear" w:color="auto" w:fill="CCECFF"/>
            <w:vAlign w:val="center"/>
          </w:tcPr>
          <w:p w14:paraId="02F3FE36" w14:textId="77777777" w:rsidR="00BC407C" w:rsidRPr="007167AC" w:rsidRDefault="00BC407C" w:rsidP="00EE3581">
            <w:pPr>
              <w:spacing w:before="60" w:after="60" w:line="240" w:lineRule="auto"/>
              <w:jc w:val="center"/>
              <w:rPr>
                <w:b/>
                <w:lang w:eastAsia="fr-FR"/>
              </w:rPr>
            </w:pPr>
            <w:r w:rsidRPr="007167AC">
              <w:rPr>
                <w:b/>
                <w:lang w:eastAsia="fr-FR"/>
              </w:rPr>
              <w:t>Check-list</w:t>
            </w:r>
          </w:p>
        </w:tc>
        <w:tc>
          <w:tcPr>
            <w:tcW w:w="4142" w:type="dxa"/>
            <w:tcBorders>
              <w:bottom w:val="single" w:sz="4" w:space="0" w:color="000000"/>
            </w:tcBorders>
            <w:shd w:val="clear" w:color="auto" w:fill="CCECFF"/>
            <w:vAlign w:val="center"/>
          </w:tcPr>
          <w:p w14:paraId="656BFD63" w14:textId="77777777" w:rsidR="00BC407C" w:rsidRPr="007167AC" w:rsidRDefault="00BC407C" w:rsidP="00EE3581">
            <w:pPr>
              <w:spacing w:before="60" w:after="60" w:line="240" w:lineRule="auto"/>
              <w:jc w:val="center"/>
              <w:rPr>
                <w:b/>
                <w:lang w:eastAsia="fr-FR"/>
              </w:rPr>
            </w:pPr>
            <w:r w:rsidRPr="007167AC">
              <w:rPr>
                <w:b/>
                <w:lang w:eastAsia="fr-FR"/>
              </w:rPr>
              <w:t>Commentaires</w:t>
            </w:r>
          </w:p>
        </w:tc>
      </w:tr>
      <w:tr w:rsidR="00BC407C" w:rsidRPr="007167AC" w14:paraId="46A5858D" w14:textId="77777777" w:rsidTr="00BC407C">
        <w:tc>
          <w:tcPr>
            <w:tcW w:w="3085" w:type="dxa"/>
            <w:shd w:val="clear" w:color="auto" w:fill="FFFFFF" w:themeFill="background1"/>
            <w:vAlign w:val="center"/>
          </w:tcPr>
          <w:p w14:paraId="2EDDFE7A" w14:textId="117FDCF5" w:rsidR="00BC407C" w:rsidRPr="007167AC" w:rsidRDefault="00BC407C" w:rsidP="00EE3581">
            <w:pPr>
              <w:spacing w:before="60" w:after="60" w:line="240" w:lineRule="auto"/>
            </w:pPr>
            <w:r w:rsidRPr="007167AC">
              <w:t>SOP</w:t>
            </w:r>
          </w:p>
        </w:tc>
        <w:tc>
          <w:tcPr>
            <w:tcW w:w="4142" w:type="dxa"/>
            <w:shd w:val="clear" w:color="auto" w:fill="FFFFFF" w:themeFill="background1"/>
            <w:vAlign w:val="center"/>
          </w:tcPr>
          <w:p w14:paraId="1578641E" w14:textId="77777777" w:rsidR="00BC407C" w:rsidRPr="007167AC" w:rsidRDefault="00BC407C" w:rsidP="00EE3581">
            <w:pPr>
              <w:spacing w:before="60" w:after="60" w:line="240" w:lineRule="auto"/>
            </w:pPr>
          </w:p>
        </w:tc>
      </w:tr>
      <w:tr w:rsidR="00BC407C" w:rsidRPr="007167AC" w14:paraId="253C693F" w14:textId="77777777" w:rsidTr="00BC407C">
        <w:tc>
          <w:tcPr>
            <w:tcW w:w="3085" w:type="dxa"/>
          </w:tcPr>
          <w:p w14:paraId="570143F8" w14:textId="714C5115" w:rsidR="00BC407C" w:rsidRPr="007167AC" w:rsidRDefault="00BC407C" w:rsidP="00EE3581">
            <w:pPr>
              <w:spacing w:before="60" w:after="60" w:line="240" w:lineRule="auto"/>
            </w:pPr>
            <w:r w:rsidRPr="007167AC">
              <w:t>Évaluation des besoins en formation du personnel</w:t>
            </w:r>
          </w:p>
        </w:tc>
        <w:tc>
          <w:tcPr>
            <w:tcW w:w="4142" w:type="dxa"/>
          </w:tcPr>
          <w:p w14:paraId="66996173" w14:textId="77777777" w:rsidR="00BC407C" w:rsidRPr="007167AC" w:rsidRDefault="00BC407C" w:rsidP="00EE3581">
            <w:pPr>
              <w:spacing w:before="60" w:after="60" w:line="240" w:lineRule="auto"/>
              <w:rPr>
                <w:lang w:eastAsia="fr-FR"/>
              </w:rPr>
            </w:pPr>
          </w:p>
        </w:tc>
      </w:tr>
      <w:tr w:rsidR="00BC407C" w:rsidRPr="007167AC" w14:paraId="1526E5ED" w14:textId="77777777" w:rsidTr="00BC407C">
        <w:tc>
          <w:tcPr>
            <w:tcW w:w="3085" w:type="dxa"/>
          </w:tcPr>
          <w:p w14:paraId="199E6204" w14:textId="17CF87AB" w:rsidR="00BC407C" w:rsidRPr="007167AC" w:rsidRDefault="00BC407C" w:rsidP="00EE3581">
            <w:pPr>
              <w:spacing w:before="60" w:after="60" w:line="240" w:lineRule="auto"/>
              <w:rPr>
                <w:lang w:eastAsia="fr-FR"/>
              </w:rPr>
            </w:pPr>
            <w:r w:rsidRPr="007167AC">
              <w:rPr>
                <w:lang w:eastAsia="fr-FR"/>
              </w:rPr>
              <w:t>Plan de formation</w:t>
            </w:r>
          </w:p>
        </w:tc>
        <w:tc>
          <w:tcPr>
            <w:tcW w:w="4142" w:type="dxa"/>
          </w:tcPr>
          <w:p w14:paraId="6C22FBE8" w14:textId="77777777" w:rsidR="00BC407C" w:rsidRPr="007167AC" w:rsidRDefault="00BC407C" w:rsidP="00EE3581">
            <w:pPr>
              <w:spacing w:before="60" w:after="60" w:line="240" w:lineRule="auto"/>
              <w:rPr>
                <w:lang w:eastAsia="fr-FR"/>
              </w:rPr>
            </w:pPr>
          </w:p>
        </w:tc>
      </w:tr>
      <w:tr w:rsidR="00BC407C" w:rsidRPr="007167AC" w14:paraId="34F4FC1B" w14:textId="77777777" w:rsidTr="00BC407C">
        <w:tc>
          <w:tcPr>
            <w:tcW w:w="3085" w:type="dxa"/>
          </w:tcPr>
          <w:p w14:paraId="104F6548" w14:textId="0F947A79" w:rsidR="00BC407C" w:rsidRPr="007167AC" w:rsidRDefault="00BC407C" w:rsidP="00EE3581">
            <w:pPr>
              <w:spacing w:before="60" w:after="60" w:line="240" w:lineRule="auto"/>
              <w:rPr>
                <w:lang w:eastAsia="fr-FR"/>
              </w:rPr>
            </w:pPr>
            <w:r w:rsidRPr="007167AC">
              <w:rPr>
                <w:lang w:eastAsia="fr-FR"/>
              </w:rPr>
              <w:t>Évaluation de l'efficacité des sessions de formation</w:t>
            </w:r>
          </w:p>
        </w:tc>
        <w:tc>
          <w:tcPr>
            <w:tcW w:w="4142" w:type="dxa"/>
          </w:tcPr>
          <w:p w14:paraId="50ED26C4" w14:textId="77777777" w:rsidR="00BC407C" w:rsidRPr="007167AC" w:rsidRDefault="00BC407C" w:rsidP="00EE3581">
            <w:pPr>
              <w:spacing w:before="60" w:after="60" w:line="240" w:lineRule="auto"/>
              <w:rPr>
                <w:lang w:eastAsia="fr-FR"/>
              </w:rPr>
            </w:pPr>
          </w:p>
        </w:tc>
      </w:tr>
    </w:tbl>
    <w:p w14:paraId="3578558D" w14:textId="77777777" w:rsidR="00BC407C" w:rsidRPr="007167AC" w:rsidRDefault="00BC407C" w:rsidP="00BC407C"/>
    <w:p w14:paraId="6476CF79" w14:textId="77777777" w:rsidR="00BC407C" w:rsidRPr="007167AC" w:rsidRDefault="00BC407C" w:rsidP="00BC407C">
      <w:pPr>
        <w:rPr>
          <w:i/>
        </w:rPr>
      </w:pPr>
      <w:r w:rsidRPr="007167AC">
        <w:rPr>
          <w:i/>
          <w:highlight w:val="yellow"/>
        </w:rPr>
        <w:t>Remettre ici les exemples de phrases, à mettre dans le rapport</w:t>
      </w:r>
    </w:p>
    <w:p w14:paraId="7D074A79" w14:textId="77777777" w:rsidR="00BC407C" w:rsidRPr="007167AC" w:rsidRDefault="00BC407C" w:rsidP="004910C7"/>
    <w:p w14:paraId="5110D584" w14:textId="77777777" w:rsidR="00BC407C" w:rsidRPr="007167AC" w:rsidRDefault="00BC407C" w:rsidP="00BC407C">
      <w:pPr>
        <w:pStyle w:val="Titre2"/>
      </w:pPr>
      <w:bookmarkStart w:id="30" w:name="_Toc418874611"/>
      <w:bookmarkStart w:id="31" w:name="_Toc431543965"/>
      <w:r w:rsidRPr="007167AC">
        <w:t>Curriculum Vitae</w:t>
      </w:r>
      <w:bookmarkEnd w:id="30"/>
      <w:bookmarkEnd w:id="31"/>
    </w:p>
    <w:p w14:paraId="0DDC038B" w14:textId="4A1B58B7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88734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58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E358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Curriculum Vitae sont présents pour tout le personnel.</w:t>
      </w:r>
    </w:p>
    <w:p w14:paraId="00D7C02C" w14:textId="5B7BACC1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502705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358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E358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compétences sont en adéquation avec le projet.</w:t>
      </w:r>
    </w:p>
    <w:p w14:paraId="0206187B" w14:textId="56DBF090" w:rsidR="00D83F60" w:rsidRPr="007167AC" w:rsidRDefault="00D83F60" w:rsidP="004910C7"/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4"/>
        <w:gridCol w:w="3882"/>
      </w:tblGrid>
      <w:tr w:rsidR="00BC407C" w:rsidRPr="007167AC" w14:paraId="04D429C1" w14:textId="77777777" w:rsidTr="00BC407C">
        <w:tc>
          <w:tcPr>
            <w:tcW w:w="3484" w:type="dxa"/>
          </w:tcPr>
          <w:p w14:paraId="17125F33" w14:textId="77777777" w:rsidR="00BC407C" w:rsidRPr="007167AC" w:rsidRDefault="00BC407C" w:rsidP="00BC407C">
            <w:pPr>
              <w:pStyle w:val="Proposal"/>
            </w:pPr>
            <w:r w:rsidRPr="007167AC">
              <w:t>Observation n°</w:t>
            </w:r>
            <w:r w:rsidRPr="007167AC">
              <w:fldChar w:fldCharType="begin"/>
            </w:r>
            <w:r w:rsidRPr="007167AC">
              <w:instrText xml:space="preserve"> AUTONUM  \* Arabic </w:instrText>
            </w:r>
            <w:r w:rsidRPr="007167AC">
              <w:fldChar w:fldCharType="end"/>
            </w:r>
          </w:p>
        </w:tc>
        <w:tc>
          <w:tcPr>
            <w:tcW w:w="3882" w:type="dxa"/>
          </w:tcPr>
          <w:p w14:paraId="36DAD96E" w14:textId="77777777" w:rsidR="00BC407C" w:rsidRPr="007167AC" w:rsidRDefault="00BC407C" w:rsidP="00BC407C">
            <w:pPr>
              <w:pStyle w:val="Proposal"/>
              <w:rPr>
                <w:b w:val="0"/>
              </w:rPr>
            </w:pPr>
            <w:r w:rsidRPr="007167AC">
              <w:t xml:space="preserve">Suggestion d'amélioration </w:t>
            </w:r>
            <w:r w:rsidRPr="007167AC">
              <w:fldChar w:fldCharType="begin"/>
            </w:r>
            <w:r w:rsidRPr="007167AC">
              <w:instrText xml:space="preserve"> LISTNUM NuméroDéfaut LégalDéfaut \l 1 </w:instrText>
            </w:r>
            <w:r w:rsidRPr="007167AC">
              <w:fldChar w:fldCharType="end"/>
            </w:r>
          </w:p>
        </w:tc>
      </w:tr>
      <w:tr w:rsidR="00BC407C" w:rsidRPr="007167AC" w14:paraId="648CD6C3" w14:textId="77777777" w:rsidTr="00BC407C">
        <w:tc>
          <w:tcPr>
            <w:tcW w:w="3484" w:type="dxa"/>
          </w:tcPr>
          <w:p w14:paraId="5A528DF4" w14:textId="77777777" w:rsidR="00BC407C" w:rsidRPr="007167AC" w:rsidRDefault="00BC407C" w:rsidP="00BC407C">
            <w:pPr>
              <w:rPr>
                <w:color w:val="FF0000"/>
              </w:rPr>
            </w:pPr>
          </w:p>
        </w:tc>
        <w:tc>
          <w:tcPr>
            <w:tcW w:w="3882" w:type="dxa"/>
          </w:tcPr>
          <w:p w14:paraId="2C1CB65D" w14:textId="77777777" w:rsidR="00BC407C" w:rsidRPr="007167AC" w:rsidRDefault="00BC407C" w:rsidP="00BC407C">
            <w:pPr>
              <w:rPr>
                <w:color w:val="FF0000"/>
              </w:rPr>
            </w:pPr>
          </w:p>
        </w:tc>
      </w:tr>
    </w:tbl>
    <w:p w14:paraId="1B8C70C3" w14:textId="77777777" w:rsidR="00BC407C" w:rsidRPr="007167AC" w:rsidRDefault="00BC407C" w:rsidP="00BC407C">
      <w:pPr>
        <w:pStyle w:val="Titre2"/>
        <w:ind w:hanging="567"/>
      </w:pPr>
      <w:bookmarkStart w:id="32" w:name="_Toc418874612"/>
      <w:bookmarkStart w:id="33" w:name="_Toc431543966"/>
      <w:r w:rsidRPr="007167AC">
        <w:t>Formation du personnel</w:t>
      </w:r>
      <w:bookmarkEnd w:id="32"/>
      <w:bookmarkEnd w:id="33"/>
    </w:p>
    <w:p w14:paraId="0CC7D57E" w14:textId="7FFE5F51" w:rsidR="00EE3581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681039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E358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Une procédure "Formation</w:t>
      </w:r>
      <w:r w:rsidR="00EE3581" w:rsidRPr="007167AC">
        <w:rPr>
          <w:color w:val="FF0000"/>
        </w:rPr>
        <w:t xml:space="preserve"> du Personnel</w:t>
      </w:r>
      <w:proofErr w:type="gramStart"/>
      <w:r w:rsidR="00BC407C" w:rsidRPr="007167AC">
        <w:rPr>
          <w:color w:val="FF0000"/>
        </w:rPr>
        <w:t>"</w:t>
      </w:r>
      <w:r w:rsidR="00EE3581" w:rsidRPr="007167AC">
        <w:rPr>
          <w:color w:val="FF0000"/>
        </w:rPr>
        <w:t>:</w:t>
      </w:r>
      <w:proofErr w:type="gramEnd"/>
    </w:p>
    <w:p w14:paraId="104B168C" w14:textId="16AA93DB" w:rsidR="00EE3581" w:rsidRPr="007167AC" w:rsidRDefault="00ED78B5" w:rsidP="00EE3581">
      <w:pPr>
        <w:pStyle w:val="B1"/>
        <w:rPr>
          <w:color w:val="FF0000"/>
        </w:rPr>
      </w:pPr>
      <w:sdt>
        <w:sdtPr>
          <w:rPr>
            <w:color w:val="FF0000"/>
          </w:rPr>
          <w:id w:val="-1790274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BC407C" w:rsidRPr="007167AC">
        <w:rPr>
          <w:color w:val="FF0000"/>
        </w:rPr>
        <w:t>existe</w:t>
      </w:r>
      <w:proofErr w:type="gramEnd"/>
      <w:r w:rsidR="00EE3581" w:rsidRPr="007167AC">
        <w:rPr>
          <w:color w:val="FF0000"/>
        </w:rPr>
        <w:t>,</w:t>
      </w:r>
    </w:p>
    <w:p w14:paraId="0EA399F6" w14:textId="1D721B74" w:rsidR="00EE3581" w:rsidRPr="007167AC" w:rsidRDefault="00ED78B5" w:rsidP="00EE3581">
      <w:pPr>
        <w:pStyle w:val="B1"/>
        <w:rPr>
          <w:color w:val="FF0000"/>
        </w:rPr>
      </w:pPr>
      <w:sdt>
        <w:sdtPr>
          <w:rPr>
            <w:color w:val="FF0000"/>
          </w:rPr>
          <w:id w:val="-2140861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BC407C" w:rsidRPr="007167AC">
        <w:rPr>
          <w:color w:val="FF0000"/>
        </w:rPr>
        <w:t>décrit</w:t>
      </w:r>
      <w:proofErr w:type="gramEnd"/>
      <w:r w:rsidR="00BC407C" w:rsidRPr="007167AC">
        <w:rPr>
          <w:color w:val="FF0000"/>
        </w:rPr>
        <w:t xml:space="preserve"> le processus de formation des nouveaux employés,</w:t>
      </w:r>
    </w:p>
    <w:p w14:paraId="75CEA335" w14:textId="76AF2902" w:rsidR="00BC407C" w:rsidRPr="007167AC" w:rsidRDefault="00ED78B5" w:rsidP="00EE3581">
      <w:pPr>
        <w:pStyle w:val="B1"/>
        <w:rPr>
          <w:color w:val="FF0000"/>
        </w:rPr>
      </w:pPr>
      <w:sdt>
        <w:sdtPr>
          <w:rPr>
            <w:color w:val="FF0000"/>
          </w:rPr>
          <w:id w:val="661352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EE3581" w:rsidRPr="007167AC">
        <w:rPr>
          <w:color w:val="FF0000"/>
        </w:rPr>
        <w:t>décrit</w:t>
      </w:r>
      <w:proofErr w:type="gramEnd"/>
      <w:r w:rsidR="00BC407C" w:rsidRPr="007167AC">
        <w:rPr>
          <w:color w:val="FF0000"/>
        </w:rPr>
        <w:t xml:space="preserve"> le processus de la formation continue …</w:t>
      </w:r>
    </w:p>
    <w:p w14:paraId="35322390" w14:textId="7090F0F2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2075081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La procé</w:t>
      </w:r>
      <w:r w:rsidR="003B57EA" w:rsidRPr="007167AC">
        <w:rPr>
          <w:color w:val="FF0000"/>
        </w:rPr>
        <w:t>dure "Formation"</w:t>
      </w:r>
      <w:r w:rsidR="00BC407C" w:rsidRPr="007167AC">
        <w:rPr>
          <w:color w:val="FF0000"/>
        </w:rPr>
        <w:t xml:space="preserve"> est suivie et les sessions de formation sont documentées.</w:t>
      </w:r>
    </w:p>
    <w:p w14:paraId="77E0BD8D" w14:textId="5F12F286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138506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Des sessions de formations spécifiques sont organisées pour les nouveaux employés.</w:t>
      </w:r>
    </w:p>
    <w:p w14:paraId="16CDD91B" w14:textId="3A039E1D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1759820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La formation est documentée dans chaque dossier personnel.</w:t>
      </w:r>
    </w:p>
    <w:p w14:paraId="720EA9C9" w14:textId="16D2E412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640532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La formation est documentée dans une base de données.</w:t>
      </w:r>
    </w:p>
    <w:p w14:paraId="37948113" w14:textId="612EC8DA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598641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La formation est documentée dans chaque Curriculum Vitae.</w:t>
      </w:r>
    </w:p>
    <w:p w14:paraId="572895E2" w14:textId="3E1F352D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1079910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besoins en termes de formation sont identifiés.</w:t>
      </w:r>
    </w:p>
    <w:p w14:paraId="7E1C9A16" w14:textId="113BD9AA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774448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Un Plan de formation périodique (annuel) existe.</w:t>
      </w:r>
    </w:p>
    <w:p w14:paraId="608C1739" w14:textId="3A9B4473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2047667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La formation sur les réglementations applicables est réalisée.</w:t>
      </w:r>
    </w:p>
    <w:p w14:paraId="027BD240" w14:textId="57B6C855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917526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La formation sur les pathologies et les spécificités des essais est réalisée.</w:t>
      </w:r>
    </w:p>
    <w:p w14:paraId="4DE9A4F3" w14:textId="0449E078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219554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 xml:space="preserve">Les besoins en formation sont identifiés pour chaque personne en fonction de sa position. </w:t>
      </w:r>
    </w:p>
    <w:p w14:paraId="1769DA24" w14:textId="5990E01C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706523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Chaque nouvel arrivant dispose d’un plan initial de formation qui contient :</w:t>
      </w:r>
    </w:p>
    <w:p w14:paraId="52E26514" w14:textId="479C2D33" w:rsidR="00BC407C" w:rsidRPr="007167AC" w:rsidRDefault="00ED78B5" w:rsidP="00BC407C">
      <w:pPr>
        <w:pStyle w:val="B1"/>
        <w:ind w:left="567" w:hanging="283"/>
        <w:rPr>
          <w:color w:val="FF0000"/>
        </w:rPr>
      </w:pPr>
      <w:sdt>
        <w:sdtPr>
          <w:rPr>
            <w:color w:val="FF0000"/>
          </w:rPr>
          <w:id w:val="298197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BC407C" w:rsidRPr="007167AC">
        <w:rPr>
          <w:color w:val="FF0000"/>
        </w:rPr>
        <w:t>la</w:t>
      </w:r>
      <w:proofErr w:type="gramEnd"/>
      <w:r w:rsidR="00BC407C" w:rsidRPr="007167AC">
        <w:rPr>
          <w:color w:val="FF0000"/>
        </w:rPr>
        <w:t xml:space="preserve"> liste des procédures à lire, </w:t>
      </w:r>
    </w:p>
    <w:p w14:paraId="524C8D7A" w14:textId="6FC94C77" w:rsidR="00BC407C" w:rsidRPr="007167AC" w:rsidRDefault="00ED78B5" w:rsidP="00BC407C">
      <w:pPr>
        <w:pStyle w:val="B1"/>
        <w:ind w:left="567" w:hanging="283"/>
        <w:rPr>
          <w:color w:val="FF0000"/>
        </w:rPr>
      </w:pPr>
      <w:sdt>
        <w:sdtPr>
          <w:rPr>
            <w:color w:val="FF0000"/>
          </w:rPr>
          <w:id w:val="317621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BC407C" w:rsidRPr="007167AC">
        <w:rPr>
          <w:color w:val="FF0000"/>
        </w:rPr>
        <w:t>la</w:t>
      </w:r>
      <w:proofErr w:type="gramEnd"/>
      <w:r w:rsidR="00BC407C" w:rsidRPr="007167AC">
        <w:rPr>
          <w:color w:val="FF0000"/>
        </w:rPr>
        <w:t xml:space="preserve"> formation aux référentiels applicables,</w:t>
      </w:r>
    </w:p>
    <w:p w14:paraId="5DDC59A9" w14:textId="05AA43F4" w:rsidR="00BC407C" w:rsidRPr="007167AC" w:rsidRDefault="00ED78B5" w:rsidP="00BC407C">
      <w:pPr>
        <w:pStyle w:val="B1"/>
        <w:ind w:left="567" w:hanging="283"/>
        <w:rPr>
          <w:color w:val="FF0000"/>
        </w:rPr>
      </w:pPr>
      <w:sdt>
        <w:sdtPr>
          <w:rPr>
            <w:color w:val="FF0000"/>
          </w:rPr>
          <w:id w:val="-252044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BC407C" w:rsidRPr="007167AC">
        <w:rPr>
          <w:color w:val="FF0000"/>
        </w:rPr>
        <w:t>la</w:t>
      </w:r>
      <w:proofErr w:type="gramEnd"/>
      <w:r w:rsidR="00BC407C" w:rsidRPr="007167AC">
        <w:rPr>
          <w:color w:val="FF0000"/>
        </w:rPr>
        <w:t xml:space="preserve"> formation au fonctionnement Assurance Qualité (audits, procédures).</w:t>
      </w:r>
    </w:p>
    <w:p w14:paraId="133711F6" w14:textId="1E5501B1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785767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sessions de formation sont documentées :</w:t>
      </w:r>
    </w:p>
    <w:p w14:paraId="42B8C1BD" w14:textId="3BA7EDD4" w:rsidR="00BC407C" w:rsidRPr="007167AC" w:rsidRDefault="00ED78B5" w:rsidP="00BC407C">
      <w:pPr>
        <w:pStyle w:val="B1"/>
        <w:ind w:left="567" w:hanging="283"/>
        <w:rPr>
          <w:color w:val="FF0000"/>
        </w:rPr>
      </w:pPr>
      <w:sdt>
        <w:sdtPr>
          <w:rPr>
            <w:color w:val="FF0000"/>
          </w:rPr>
          <w:id w:val="-732225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BC407C" w:rsidRPr="007167AC">
        <w:rPr>
          <w:color w:val="FF0000"/>
        </w:rPr>
        <w:t>convocations</w:t>
      </w:r>
      <w:proofErr w:type="gramEnd"/>
      <w:r w:rsidR="00BC407C" w:rsidRPr="007167AC">
        <w:rPr>
          <w:color w:val="FF0000"/>
        </w:rPr>
        <w:t>,</w:t>
      </w:r>
    </w:p>
    <w:p w14:paraId="44ED526A" w14:textId="59DEEFA8" w:rsidR="00BC407C" w:rsidRPr="007167AC" w:rsidRDefault="00ED78B5" w:rsidP="00BC407C">
      <w:pPr>
        <w:pStyle w:val="B1"/>
        <w:ind w:left="567" w:hanging="283"/>
        <w:rPr>
          <w:color w:val="FF0000"/>
        </w:rPr>
      </w:pPr>
      <w:sdt>
        <w:sdtPr>
          <w:rPr>
            <w:color w:val="FF0000"/>
          </w:rPr>
          <w:id w:val="-340862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BC407C" w:rsidRPr="007167AC">
        <w:rPr>
          <w:color w:val="FF0000"/>
        </w:rPr>
        <w:t>agendas</w:t>
      </w:r>
      <w:proofErr w:type="gramEnd"/>
      <w:r w:rsidR="00BC407C" w:rsidRPr="007167AC">
        <w:rPr>
          <w:color w:val="FF0000"/>
        </w:rPr>
        <w:t xml:space="preserve"> / ordres du jour,</w:t>
      </w:r>
    </w:p>
    <w:p w14:paraId="5F7F95C8" w14:textId="32A46C53" w:rsidR="00BC407C" w:rsidRPr="007167AC" w:rsidRDefault="00ED78B5" w:rsidP="00BC407C">
      <w:pPr>
        <w:pStyle w:val="B1"/>
        <w:ind w:left="567" w:hanging="283"/>
        <w:rPr>
          <w:color w:val="FF0000"/>
        </w:rPr>
      </w:pPr>
      <w:sdt>
        <w:sdtPr>
          <w:rPr>
            <w:color w:val="FF0000"/>
          </w:rPr>
          <w:id w:val="-720207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BC407C" w:rsidRPr="007167AC">
        <w:rPr>
          <w:color w:val="FF0000"/>
        </w:rPr>
        <w:t>listes</w:t>
      </w:r>
      <w:proofErr w:type="gramEnd"/>
      <w:r w:rsidR="00BC407C" w:rsidRPr="007167AC">
        <w:rPr>
          <w:color w:val="FF0000"/>
        </w:rPr>
        <w:t xml:space="preserve"> de présence,</w:t>
      </w:r>
    </w:p>
    <w:p w14:paraId="3CA1FB5D" w14:textId="521C4686" w:rsidR="00BC407C" w:rsidRPr="007167AC" w:rsidRDefault="00ED78B5" w:rsidP="00BC407C">
      <w:pPr>
        <w:pStyle w:val="B1"/>
        <w:ind w:left="567" w:hanging="283"/>
        <w:rPr>
          <w:color w:val="FF0000"/>
        </w:rPr>
      </w:pPr>
      <w:sdt>
        <w:sdtPr>
          <w:rPr>
            <w:color w:val="FF0000"/>
          </w:rPr>
          <w:id w:val="84578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BC407C" w:rsidRPr="007167AC">
        <w:rPr>
          <w:color w:val="FF0000"/>
        </w:rPr>
        <w:t>évaluations</w:t>
      </w:r>
      <w:proofErr w:type="gramEnd"/>
      <w:r w:rsidR="00BC407C" w:rsidRPr="007167AC">
        <w:rPr>
          <w:color w:val="FF0000"/>
        </w:rPr>
        <w:t xml:space="preserve"> de l'efficacité des formations,</w:t>
      </w:r>
    </w:p>
    <w:p w14:paraId="2D34F33B" w14:textId="689D4D6E" w:rsidR="00BC407C" w:rsidRPr="007167AC" w:rsidRDefault="00ED78B5" w:rsidP="00BC407C">
      <w:pPr>
        <w:pStyle w:val="B1"/>
        <w:ind w:left="567" w:hanging="283"/>
        <w:rPr>
          <w:color w:val="FF0000"/>
        </w:rPr>
      </w:pPr>
      <w:sdt>
        <w:sdtPr>
          <w:rPr>
            <w:color w:val="FF0000"/>
          </w:rPr>
          <w:id w:val="-1877845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BC407C" w:rsidRPr="007167AC">
        <w:rPr>
          <w:color w:val="FF0000"/>
        </w:rPr>
        <w:t>évaluation</w:t>
      </w:r>
      <w:proofErr w:type="gramEnd"/>
      <w:r w:rsidR="00BC407C" w:rsidRPr="007167AC">
        <w:rPr>
          <w:color w:val="FF0000"/>
        </w:rPr>
        <w:t xml:space="preserve"> par les participants.</w:t>
      </w:r>
    </w:p>
    <w:p w14:paraId="6363ED1B" w14:textId="3D66ECFF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4943453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Un tableau de suivi individuel des formations enregistre la date, le thème de formation, l’origine de la formation (interne ou externe) et le nom du formateur.</w:t>
      </w:r>
    </w:p>
    <w:p w14:paraId="0B8C1A60" w14:textId="754A84FF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1960183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sessions de formation relatives aux procédures sont réalisées et documentées.</w:t>
      </w:r>
    </w:p>
    <w:p w14:paraId="18DC8821" w14:textId="4D49995F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1581119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L'efficacité des sessions de formation est évaluée.</w:t>
      </w:r>
    </w:p>
    <w:p w14:paraId="5DF8CFDD" w14:textId="75101A3C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1443914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 personnel est formé.</w:t>
      </w:r>
    </w:p>
    <w:p w14:paraId="0D8C28A9" w14:textId="77777777" w:rsidR="00BC407C" w:rsidRPr="007167AC" w:rsidRDefault="00BC407C" w:rsidP="00897EC2">
      <w:pPr>
        <w:rPr>
          <w:lang w:eastAsia="fr-FR"/>
        </w:rPr>
      </w:pP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4"/>
        <w:gridCol w:w="3882"/>
      </w:tblGrid>
      <w:tr w:rsidR="00BC407C" w:rsidRPr="007167AC" w14:paraId="40EEE268" w14:textId="77777777" w:rsidTr="00BC407C">
        <w:tc>
          <w:tcPr>
            <w:tcW w:w="3484" w:type="dxa"/>
          </w:tcPr>
          <w:p w14:paraId="008CF333" w14:textId="77777777" w:rsidR="00BC407C" w:rsidRPr="007167AC" w:rsidRDefault="00BC407C" w:rsidP="00BC407C">
            <w:pPr>
              <w:pStyle w:val="Proposal"/>
            </w:pPr>
            <w:r w:rsidRPr="007167AC">
              <w:t>Observation n°</w:t>
            </w:r>
            <w:r w:rsidRPr="007167AC">
              <w:fldChar w:fldCharType="begin"/>
            </w:r>
            <w:r w:rsidRPr="007167AC">
              <w:instrText xml:space="preserve"> AUTONUM  \* Arabic </w:instrText>
            </w:r>
            <w:r w:rsidRPr="007167AC">
              <w:fldChar w:fldCharType="end"/>
            </w:r>
          </w:p>
        </w:tc>
        <w:tc>
          <w:tcPr>
            <w:tcW w:w="3882" w:type="dxa"/>
          </w:tcPr>
          <w:p w14:paraId="3A5A9ABC" w14:textId="77777777" w:rsidR="00BC407C" w:rsidRPr="007167AC" w:rsidRDefault="00BC407C" w:rsidP="00BC407C">
            <w:pPr>
              <w:pStyle w:val="Proposal"/>
              <w:rPr>
                <w:b w:val="0"/>
              </w:rPr>
            </w:pPr>
            <w:r w:rsidRPr="007167AC">
              <w:t xml:space="preserve">Suggestion d'amélioration </w:t>
            </w:r>
            <w:r w:rsidRPr="007167AC">
              <w:fldChar w:fldCharType="begin"/>
            </w:r>
            <w:r w:rsidRPr="007167AC">
              <w:instrText xml:space="preserve"> LISTNUM NuméroDéfaut LégalDéfaut \l 1 </w:instrText>
            </w:r>
            <w:r w:rsidRPr="007167AC">
              <w:fldChar w:fldCharType="end"/>
            </w:r>
          </w:p>
        </w:tc>
      </w:tr>
      <w:tr w:rsidR="00BC407C" w:rsidRPr="007167AC" w14:paraId="212EDAC1" w14:textId="77777777" w:rsidTr="00BC407C">
        <w:tc>
          <w:tcPr>
            <w:tcW w:w="3484" w:type="dxa"/>
          </w:tcPr>
          <w:p w14:paraId="2770995B" w14:textId="77777777" w:rsidR="00BC407C" w:rsidRPr="007167AC" w:rsidRDefault="00BC407C" w:rsidP="00BC407C">
            <w:pPr>
              <w:rPr>
                <w:color w:val="FF0000"/>
              </w:rPr>
            </w:pPr>
          </w:p>
        </w:tc>
        <w:tc>
          <w:tcPr>
            <w:tcW w:w="3882" w:type="dxa"/>
          </w:tcPr>
          <w:p w14:paraId="25B80F47" w14:textId="77777777" w:rsidR="00BC407C" w:rsidRPr="007167AC" w:rsidRDefault="00BC407C" w:rsidP="00BC407C">
            <w:pPr>
              <w:rPr>
                <w:color w:val="FF0000"/>
              </w:rPr>
            </w:pPr>
          </w:p>
        </w:tc>
      </w:tr>
    </w:tbl>
    <w:p w14:paraId="55008AE6" w14:textId="75E44DFE" w:rsidR="00BC407C" w:rsidRPr="007167AC" w:rsidRDefault="00BC407C" w:rsidP="00BC407C">
      <w:pPr>
        <w:pStyle w:val="Titre2"/>
      </w:pPr>
      <w:bookmarkStart w:id="34" w:name="_Toc431543967"/>
      <w:r w:rsidRPr="007167AC">
        <w:t>Mandats</w:t>
      </w:r>
      <w:bookmarkEnd w:id="34"/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4"/>
        <w:gridCol w:w="3882"/>
      </w:tblGrid>
      <w:tr w:rsidR="00BC407C" w:rsidRPr="007167AC" w14:paraId="47FFC01F" w14:textId="77777777" w:rsidTr="00BC407C">
        <w:tc>
          <w:tcPr>
            <w:tcW w:w="3484" w:type="dxa"/>
          </w:tcPr>
          <w:p w14:paraId="3CAAC8F5" w14:textId="77777777" w:rsidR="00BC407C" w:rsidRPr="007167AC" w:rsidRDefault="00BC407C" w:rsidP="00BC407C">
            <w:pPr>
              <w:pStyle w:val="Proposal"/>
            </w:pPr>
            <w:r w:rsidRPr="007167AC">
              <w:t>Observation n°</w:t>
            </w:r>
            <w:r w:rsidRPr="007167AC">
              <w:fldChar w:fldCharType="begin"/>
            </w:r>
            <w:r w:rsidRPr="007167AC">
              <w:instrText xml:space="preserve"> AUTONUM  \* Arabic </w:instrText>
            </w:r>
            <w:r w:rsidRPr="007167AC">
              <w:fldChar w:fldCharType="end"/>
            </w:r>
          </w:p>
        </w:tc>
        <w:tc>
          <w:tcPr>
            <w:tcW w:w="3882" w:type="dxa"/>
          </w:tcPr>
          <w:p w14:paraId="7EEC3D7C" w14:textId="77777777" w:rsidR="00BC407C" w:rsidRPr="007167AC" w:rsidRDefault="00BC407C" w:rsidP="00BC407C">
            <w:pPr>
              <w:pStyle w:val="Proposal"/>
              <w:rPr>
                <w:b w:val="0"/>
              </w:rPr>
            </w:pPr>
            <w:r w:rsidRPr="007167AC">
              <w:t xml:space="preserve">Suggestion d'amélioration </w:t>
            </w:r>
            <w:r w:rsidRPr="007167AC">
              <w:fldChar w:fldCharType="begin"/>
            </w:r>
            <w:r w:rsidRPr="007167AC">
              <w:instrText xml:space="preserve"> LISTNUM NuméroDéfaut LégalDéfaut \l 1 </w:instrText>
            </w:r>
            <w:r w:rsidRPr="007167AC">
              <w:fldChar w:fldCharType="end"/>
            </w:r>
          </w:p>
        </w:tc>
      </w:tr>
      <w:tr w:rsidR="00BC407C" w:rsidRPr="007167AC" w14:paraId="2C01C7EC" w14:textId="77777777" w:rsidTr="00BC407C">
        <w:tc>
          <w:tcPr>
            <w:tcW w:w="3484" w:type="dxa"/>
          </w:tcPr>
          <w:p w14:paraId="397A4BB0" w14:textId="77777777" w:rsidR="00BC407C" w:rsidRPr="007167AC" w:rsidRDefault="00BC407C" w:rsidP="00BC407C">
            <w:pPr>
              <w:rPr>
                <w:color w:val="FF0000"/>
              </w:rPr>
            </w:pPr>
          </w:p>
        </w:tc>
        <w:tc>
          <w:tcPr>
            <w:tcW w:w="3882" w:type="dxa"/>
          </w:tcPr>
          <w:p w14:paraId="23B68464" w14:textId="77777777" w:rsidR="00BC407C" w:rsidRPr="007167AC" w:rsidRDefault="00BC407C" w:rsidP="00BC407C">
            <w:pPr>
              <w:rPr>
                <w:color w:val="FF0000"/>
              </w:rPr>
            </w:pPr>
          </w:p>
        </w:tc>
      </w:tr>
    </w:tbl>
    <w:p w14:paraId="1D8AEE4A" w14:textId="77777777" w:rsidR="00BC407C" w:rsidRPr="007167AC" w:rsidRDefault="00BC407C" w:rsidP="00BC407C">
      <w:pPr>
        <w:rPr>
          <w:lang w:eastAsia="fr-FR"/>
        </w:rPr>
      </w:pPr>
    </w:p>
    <w:p w14:paraId="40DED40B" w14:textId="77777777" w:rsidR="00BC407C" w:rsidRPr="007167AC" w:rsidRDefault="00BC407C" w:rsidP="0003614E">
      <w:pPr>
        <w:pStyle w:val="Titre1"/>
      </w:pPr>
      <w:bookmarkStart w:id="35" w:name="_Toc418874614"/>
      <w:bookmarkStart w:id="36" w:name="_Toc431543968"/>
      <w:r w:rsidRPr="007167AC">
        <w:t>Système de management de la qualité</w:t>
      </w:r>
      <w:bookmarkEnd w:id="35"/>
      <w:bookmarkEnd w:id="36"/>
    </w:p>
    <w:p w14:paraId="3F798DA7" w14:textId="77777777" w:rsidR="00BC407C" w:rsidRPr="007167AC" w:rsidRDefault="00BC407C" w:rsidP="00BC407C">
      <w:pPr>
        <w:pStyle w:val="Titre2"/>
        <w:ind w:hanging="567"/>
      </w:pPr>
      <w:bookmarkStart w:id="37" w:name="_Toc418874615"/>
      <w:bookmarkStart w:id="38" w:name="_Toc431543969"/>
      <w:r w:rsidRPr="007167AC">
        <w:t>Implication du Management</w:t>
      </w:r>
      <w:bookmarkEnd w:id="37"/>
      <w:bookmarkEnd w:id="38"/>
    </w:p>
    <w:p w14:paraId="353C0979" w14:textId="1306C936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2001771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 xml:space="preserve">Le Management est impliqué </w:t>
      </w:r>
      <w:r w:rsidR="00EE3581" w:rsidRPr="007167AC">
        <w:rPr>
          <w:color w:val="FF0000"/>
        </w:rPr>
        <w:t>dans le Système de Management de la Qualité, par :</w:t>
      </w:r>
    </w:p>
    <w:p w14:paraId="37E1ADD1" w14:textId="3BDEA51A" w:rsidR="00EE3581" w:rsidRPr="007167AC" w:rsidRDefault="00ED78B5" w:rsidP="00EE3581">
      <w:pPr>
        <w:pStyle w:val="B1"/>
        <w:rPr>
          <w:color w:val="FF0000"/>
        </w:rPr>
      </w:pPr>
      <w:sdt>
        <w:sdtPr>
          <w:rPr>
            <w:color w:val="FF0000"/>
          </w:rPr>
          <w:id w:val="1144324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EE3581" w:rsidRPr="007167AC">
        <w:rPr>
          <w:color w:val="FF0000"/>
        </w:rPr>
        <w:t>la</w:t>
      </w:r>
      <w:proofErr w:type="gramEnd"/>
      <w:r w:rsidR="00EE3581" w:rsidRPr="007167AC">
        <w:rPr>
          <w:color w:val="FF0000"/>
        </w:rPr>
        <w:t xml:space="preserve"> Politique Qualité,</w:t>
      </w:r>
    </w:p>
    <w:p w14:paraId="5B443D93" w14:textId="61E67B5A" w:rsidR="00BC407C" w:rsidRPr="007167AC" w:rsidRDefault="00ED78B5" w:rsidP="00EE3581">
      <w:pPr>
        <w:pStyle w:val="B1"/>
        <w:rPr>
          <w:color w:val="FF0000"/>
        </w:rPr>
      </w:pPr>
      <w:sdt>
        <w:sdtPr>
          <w:rPr>
            <w:color w:val="FF0000"/>
          </w:rPr>
          <w:id w:val="1349142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EE3581" w:rsidRPr="007167AC">
        <w:rPr>
          <w:color w:val="FF0000"/>
        </w:rPr>
        <w:t>les</w:t>
      </w:r>
      <w:proofErr w:type="gramEnd"/>
      <w:r w:rsidR="00EE3581" w:rsidRPr="007167AC">
        <w:rPr>
          <w:color w:val="FF0000"/>
        </w:rPr>
        <w:t xml:space="preserve"> Objectifs Qualité :</w:t>
      </w:r>
    </w:p>
    <w:p w14:paraId="51359E65" w14:textId="4180597D" w:rsidR="00EE3581" w:rsidRPr="007167AC" w:rsidRDefault="00ED78B5" w:rsidP="00EE3581">
      <w:pPr>
        <w:pStyle w:val="B1"/>
        <w:rPr>
          <w:color w:val="FF0000"/>
        </w:rPr>
      </w:pPr>
      <w:sdt>
        <w:sdtPr>
          <w:rPr>
            <w:color w:val="FF0000"/>
          </w:rPr>
          <w:id w:val="-2074883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EE3581" w:rsidRPr="007167AC">
        <w:rPr>
          <w:color w:val="FF0000"/>
        </w:rPr>
        <w:t>la</w:t>
      </w:r>
      <w:proofErr w:type="gramEnd"/>
      <w:r w:rsidR="00EE3581" w:rsidRPr="007167AC">
        <w:rPr>
          <w:color w:val="FF0000"/>
        </w:rPr>
        <w:t xml:space="preserve"> communication interne sur la qualité :</w:t>
      </w:r>
    </w:p>
    <w:p w14:paraId="68F7511B" w14:textId="597C4EC1" w:rsidR="00EE3581" w:rsidRPr="007167AC" w:rsidRDefault="00ED78B5" w:rsidP="00EE3581">
      <w:pPr>
        <w:pStyle w:val="B1"/>
        <w:rPr>
          <w:color w:val="FF0000"/>
        </w:rPr>
      </w:pPr>
      <w:sdt>
        <w:sdtPr>
          <w:rPr>
            <w:color w:val="FF0000"/>
          </w:rPr>
          <w:id w:val="-477683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EE3581" w:rsidRPr="007167AC">
        <w:rPr>
          <w:color w:val="FF0000"/>
        </w:rPr>
        <w:t>des</w:t>
      </w:r>
      <w:proofErr w:type="gramEnd"/>
      <w:r w:rsidR="00EE3581" w:rsidRPr="007167AC">
        <w:rPr>
          <w:color w:val="FF0000"/>
        </w:rPr>
        <w:t xml:space="preserve"> Revues de Direction,</w:t>
      </w:r>
    </w:p>
    <w:p w14:paraId="2E7BC6F1" w14:textId="6443CD3E" w:rsidR="00EE3581" w:rsidRPr="007167AC" w:rsidRDefault="00ED78B5" w:rsidP="00EE3581">
      <w:pPr>
        <w:pStyle w:val="B1"/>
        <w:rPr>
          <w:color w:val="FF0000"/>
        </w:rPr>
      </w:pPr>
      <w:sdt>
        <w:sdtPr>
          <w:rPr>
            <w:color w:val="FF0000"/>
          </w:rPr>
          <w:id w:val="-1462646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EE3581" w:rsidRPr="007167AC">
        <w:rPr>
          <w:color w:val="FF0000"/>
        </w:rPr>
        <w:t>la</w:t>
      </w:r>
      <w:proofErr w:type="gramEnd"/>
      <w:r w:rsidR="00EE3581" w:rsidRPr="007167AC">
        <w:rPr>
          <w:color w:val="FF0000"/>
        </w:rPr>
        <w:t xml:space="preserve"> volonté de </w:t>
      </w:r>
      <w:r w:rsidR="003B57EA" w:rsidRPr="007167AC">
        <w:rPr>
          <w:color w:val="FF0000"/>
        </w:rPr>
        <w:t xml:space="preserve">conformité </w:t>
      </w:r>
    </w:p>
    <w:p w14:paraId="5B7466DD" w14:textId="77777777" w:rsidR="00BC407C" w:rsidRPr="007167AC" w:rsidRDefault="00BC407C" w:rsidP="00BC407C">
      <w:pPr>
        <w:pStyle w:val="Titre2"/>
        <w:ind w:hanging="567"/>
      </w:pPr>
      <w:bookmarkStart w:id="39" w:name="_Toc418874616"/>
      <w:bookmarkStart w:id="40" w:name="_Toc431543970"/>
      <w:r w:rsidRPr="007167AC">
        <w:t>Politique Qualité</w:t>
      </w:r>
      <w:bookmarkEnd w:id="39"/>
      <w:bookmarkEnd w:id="40"/>
    </w:p>
    <w:p w14:paraId="5BA55AA4" w14:textId="1788B14E" w:rsidR="003B57EA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11236094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La Politique Qualité :</w:t>
      </w:r>
    </w:p>
    <w:p w14:paraId="15B0615F" w14:textId="7A61AF0D" w:rsidR="003B57EA" w:rsidRPr="007167AC" w:rsidRDefault="00ED78B5" w:rsidP="003B57EA">
      <w:pPr>
        <w:pStyle w:val="B1"/>
        <w:rPr>
          <w:color w:val="FF0000"/>
        </w:rPr>
      </w:pPr>
      <w:sdt>
        <w:sdtPr>
          <w:rPr>
            <w:color w:val="FF0000"/>
          </w:rPr>
          <w:id w:val="1996451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3B57EA" w:rsidRPr="007167AC">
        <w:rPr>
          <w:color w:val="FF0000"/>
        </w:rPr>
        <w:t>existe</w:t>
      </w:r>
      <w:proofErr w:type="gramEnd"/>
      <w:r w:rsidR="003B57EA" w:rsidRPr="007167AC">
        <w:rPr>
          <w:color w:val="FF0000"/>
        </w:rPr>
        <w:t>,</w:t>
      </w:r>
    </w:p>
    <w:p w14:paraId="3E3C6D25" w14:textId="6EACC1B8" w:rsidR="003B57EA" w:rsidRPr="007167AC" w:rsidRDefault="00ED78B5" w:rsidP="003B57EA">
      <w:pPr>
        <w:pStyle w:val="B1"/>
        <w:rPr>
          <w:color w:val="FF0000"/>
        </w:rPr>
      </w:pPr>
      <w:sdt>
        <w:sdtPr>
          <w:rPr>
            <w:color w:val="FF0000"/>
          </w:rPr>
          <w:id w:val="-918933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3B57EA" w:rsidRPr="007167AC">
        <w:rPr>
          <w:color w:val="FF0000"/>
        </w:rPr>
        <w:t>intègre</w:t>
      </w:r>
      <w:proofErr w:type="gramEnd"/>
      <w:r w:rsidR="003B57EA" w:rsidRPr="007167AC">
        <w:rPr>
          <w:color w:val="FF0000"/>
        </w:rPr>
        <w:t xml:space="preserve"> les principes suivants :</w:t>
      </w:r>
    </w:p>
    <w:p w14:paraId="1B9B1C61" w14:textId="6635EB25" w:rsidR="00BC407C" w:rsidRPr="007167AC" w:rsidRDefault="00ED78B5" w:rsidP="003B57EA">
      <w:pPr>
        <w:pStyle w:val="B2"/>
        <w:rPr>
          <w:color w:val="FF0000"/>
        </w:rPr>
      </w:pPr>
      <w:sdt>
        <w:sdtPr>
          <w:rPr>
            <w:color w:val="FF0000"/>
          </w:rPr>
          <w:id w:val="7134690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3B57EA" w:rsidRPr="007167AC">
        <w:rPr>
          <w:color w:val="FF0000"/>
        </w:rPr>
        <w:t>conformité</w:t>
      </w:r>
      <w:proofErr w:type="gramEnd"/>
      <w:r w:rsidR="003B57EA" w:rsidRPr="007167AC">
        <w:rPr>
          <w:color w:val="FF0000"/>
        </w:rPr>
        <w:t xml:space="preserve"> au référentiel :</w:t>
      </w:r>
    </w:p>
    <w:p w14:paraId="46A5E2BD" w14:textId="7328625A" w:rsidR="003B57EA" w:rsidRPr="007167AC" w:rsidRDefault="00ED78B5" w:rsidP="003B57EA">
      <w:pPr>
        <w:pStyle w:val="B2"/>
        <w:rPr>
          <w:color w:val="FF0000"/>
        </w:rPr>
      </w:pPr>
      <w:sdt>
        <w:sdtPr>
          <w:rPr>
            <w:color w:val="FF0000"/>
          </w:rPr>
          <w:id w:val="13115199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</w:p>
    <w:p w14:paraId="5CCF3256" w14:textId="1A5D485D" w:rsidR="003B57EA" w:rsidRPr="007167AC" w:rsidRDefault="00ED78B5" w:rsidP="003B57EA">
      <w:pPr>
        <w:pStyle w:val="B1"/>
        <w:rPr>
          <w:color w:val="FF0000"/>
        </w:rPr>
      </w:pPr>
      <w:sdt>
        <w:sdtPr>
          <w:rPr>
            <w:color w:val="FF0000"/>
          </w:rPr>
          <w:id w:val="-1049525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3B57EA" w:rsidRPr="007167AC">
        <w:rPr>
          <w:color w:val="FF0000"/>
        </w:rPr>
        <w:t>est</w:t>
      </w:r>
      <w:proofErr w:type="gramEnd"/>
      <w:r w:rsidR="003B57EA" w:rsidRPr="007167AC">
        <w:rPr>
          <w:color w:val="FF0000"/>
        </w:rPr>
        <w:t xml:space="preserve"> communiquée à l'ensemble du personnel.</w:t>
      </w:r>
    </w:p>
    <w:p w14:paraId="4CA38F3E" w14:textId="77777777" w:rsidR="00BC407C" w:rsidRPr="007167AC" w:rsidRDefault="00BC407C" w:rsidP="00BC407C">
      <w:pPr>
        <w:pStyle w:val="Titre2"/>
        <w:ind w:hanging="567"/>
      </w:pPr>
      <w:bookmarkStart w:id="41" w:name="_Toc418874617"/>
      <w:bookmarkStart w:id="42" w:name="_Toc431543971"/>
      <w:r w:rsidRPr="007167AC">
        <w:t>Objectifs Qualité</w:t>
      </w:r>
      <w:bookmarkEnd w:id="41"/>
      <w:bookmarkEnd w:id="42"/>
    </w:p>
    <w:p w14:paraId="5A54D7EA" w14:textId="77777777" w:rsidR="003B57EA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19017472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D</w:t>
      </w:r>
      <w:r w:rsidR="00BC407C" w:rsidRPr="007167AC">
        <w:rPr>
          <w:color w:val="FF0000"/>
        </w:rPr>
        <w:t xml:space="preserve">es </w:t>
      </w:r>
      <w:r w:rsidR="003B57EA" w:rsidRPr="007167AC">
        <w:rPr>
          <w:color w:val="FF0000"/>
        </w:rPr>
        <w:t xml:space="preserve">Objectifs </w:t>
      </w:r>
      <w:r w:rsidR="00BC407C" w:rsidRPr="007167AC">
        <w:rPr>
          <w:color w:val="FF0000"/>
        </w:rPr>
        <w:t xml:space="preserve">Qualité </w:t>
      </w:r>
      <w:r w:rsidR="003B57EA" w:rsidRPr="007167AC">
        <w:rPr>
          <w:color w:val="FF0000"/>
        </w:rPr>
        <w:t>:</w:t>
      </w:r>
    </w:p>
    <w:p w14:paraId="0756A9BD" w14:textId="220C5503" w:rsidR="003B57EA" w:rsidRPr="007167AC" w:rsidRDefault="00ED78B5" w:rsidP="003B57EA">
      <w:pPr>
        <w:pStyle w:val="B1"/>
      </w:pPr>
      <w:sdt>
        <w:sdtPr>
          <w:rPr>
            <w:color w:val="FF0000"/>
          </w:rPr>
          <w:id w:val="7953323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3B57EA" w:rsidRPr="007167AC">
        <w:t>existent</w:t>
      </w:r>
      <w:proofErr w:type="gramEnd"/>
      <w:r w:rsidR="003B57EA" w:rsidRPr="007167AC">
        <w:t>,</w:t>
      </w:r>
    </w:p>
    <w:p w14:paraId="39BB2C31" w14:textId="145D1EE3" w:rsidR="00BC407C" w:rsidRPr="007167AC" w:rsidRDefault="00ED78B5" w:rsidP="003B57EA">
      <w:pPr>
        <w:pStyle w:val="B1"/>
      </w:pPr>
      <w:sdt>
        <w:sdtPr>
          <w:rPr>
            <w:color w:val="FF0000"/>
          </w:rPr>
          <w:id w:val="-1561474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3B57EA" w:rsidRPr="007167AC">
        <w:t>sont</w:t>
      </w:r>
      <w:proofErr w:type="gramEnd"/>
      <w:r w:rsidR="003B57EA" w:rsidRPr="007167AC">
        <w:t xml:space="preserve"> </w:t>
      </w:r>
      <w:r w:rsidR="00BC407C" w:rsidRPr="007167AC">
        <w:t>en adéqu</w:t>
      </w:r>
      <w:r w:rsidR="003B57EA" w:rsidRPr="007167AC">
        <w:t>ation avec la Politique Qualité,</w:t>
      </w:r>
    </w:p>
    <w:p w14:paraId="14705364" w14:textId="621DDB2A" w:rsidR="003B57EA" w:rsidRPr="007167AC" w:rsidRDefault="00ED78B5" w:rsidP="003B57EA">
      <w:pPr>
        <w:pStyle w:val="B1"/>
      </w:pPr>
      <w:sdt>
        <w:sdtPr>
          <w:rPr>
            <w:color w:val="FF0000"/>
          </w:rPr>
          <w:id w:val="-2134472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3B57EA" w:rsidRPr="007167AC">
        <w:t>sont</w:t>
      </w:r>
      <w:proofErr w:type="gramEnd"/>
      <w:r w:rsidR="003B57EA" w:rsidRPr="007167AC">
        <w:t xml:space="preserve"> suivis,</w:t>
      </w:r>
    </w:p>
    <w:p w14:paraId="6E81EC3F" w14:textId="7A3F1F20" w:rsidR="003B57EA" w:rsidRPr="007167AC" w:rsidRDefault="00ED78B5" w:rsidP="003B57EA">
      <w:pPr>
        <w:pStyle w:val="B1"/>
      </w:pPr>
      <w:sdt>
        <w:sdtPr>
          <w:rPr>
            <w:color w:val="FF0000"/>
          </w:rPr>
          <w:id w:val="1671057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3B57EA" w:rsidRPr="007167AC">
        <w:t>sont</w:t>
      </w:r>
      <w:proofErr w:type="gramEnd"/>
      <w:r w:rsidR="003B57EA" w:rsidRPr="007167AC">
        <w:t xml:space="preserve"> considérés comme satisfaisants ?</w:t>
      </w:r>
    </w:p>
    <w:p w14:paraId="1421D9E1" w14:textId="7633FD1D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242717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BC407C" w:rsidRPr="007167AC">
        <w:rPr>
          <w:color w:val="FF0000"/>
        </w:rPr>
        <w:t xml:space="preserve"> La satisfaction des clients est mesurée par…</w:t>
      </w:r>
    </w:p>
    <w:p w14:paraId="47895EAA" w14:textId="77777777" w:rsidR="00BC407C" w:rsidRPr="007167AC" w:rsidRDefault="00BC407C" w:rsidP="007D51B8">
      <w:pPr>
        <w:pStyle w:val="Titre2"/>
      </w:pPr>
      <w:bookmarkStart w:id="43" w:name="_Toc418874618"/>
      <w:bookmarkStart w:id="44" w:name="_Toc431543972"/>
      <w:r w:rsidRPr="007167AC">
        <w:t>Revues de Direction</w:t>
      </w:r>
      <w:bookmarkEnd w:id="43"/>
      <w:bookmarkEnd w:id="44"/>
    </w:p>
    <w:p w14:paraId="19E69764" w14:textId="77777777" w:rsidR="003B57EA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4355528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Des Revues de Direction :</w:t>
      </w:r>
    </w:p>
    <w:p w14:paraId="1E91A3DB" w14:textId="1BBDDBD7" w:rsidR="003B57EA" w:rsidRPr="007167AC" w:rsidRDefault="00ED78B5" w:rsidP="003B57EA">
      <w:pPr>
        <w:pStyle w:val="B1"/>
        <w:rPr>
          <w:color w:val="FF0000"/>
        </w:rPr>
      </w:pPr>
      <w:sdt>
        <w:sdtPr>
          <w:rPr>
            <w:color w:val="FF0000"/>
          </w:rPr>
          <w:id w:val="18954626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3B57EA" w:rsidRPr="007167AC">
        <w:rPr>
          <w:color w:val="FF0000"/>
        </w:rPr>
        <w:t>existent</w:t>
      </w:r>
      <w:proofErr w:type="gramEnd"/>
      <w:r w:rsidR="003B57EA" w:rsidRPr="007167AC">
        <w:rPr>
          <w:color w:val="FF0000"/>
        </w:rPr>
        <w:t>,</w:t>
      </w:r>
    </w:p>
    <w:p w14:paraId="7C01709A" w14:textId="1A3958FD" w:rsidR="00BC407C" w:rsidRPr="007167AC" w:rsidRDefault="00ED78B5" w:rsidP="003B57EA">
      <w:pPr>
        <w:pStyle w:val="B1"/>
        <w:rPr>
          <w:color w:val="FF0000"/>
        </w:rPr>
      </w:pPr>
      <w:sdt>
        <w:sdtPr>
          <w:rPr>
            <w:color w:val="FF0000"/>
          </w:rPr>
          <w:id w:val="1999458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3B57EA" w:rsidRPr="007167AC">
        <w:rPr>
          <w:color w:val="FF0000"/>
        </w:rPr>
        <w:t>ont</w:t>
      </w:r>
      <w:proofErr w:type="gramEnd"/>
      <w:r w:rsidR="003B57EA" w:rsidRPr="007167AC">
        <w:rPr>
          <w:color w:val="FF0000"/>
        </w:rPr>
        <w:t xml:space="preserve"> lieu de manière régulière,</w:t>
      </w:r>
    </w:p>
    <w:p w14:paraId="6731E6C6" w14:textId="745EF19F" w:rsidR="003B57EA" w:rsidRPr="007167AC" w:rsidRDefault="00ED78B5" w:rsidP="003B57EA">
      <w:pPr>
        <w:pStyle w:val="B1"/>
        <w:rPr>
          <w:color w:val="FF0000"/>
        </w:rPr>
      </w:pPr>
      <w:sdt>
        <w:sdtPr>
          <w:rPr>
            <w:color w:val="FF0000"/>
          </w:rPr>
          <w:id w:val="393785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3B57EA" w:rsidRPr="007167AC">
        <w:rPr>
          <w:color w:val="FF0000"/>
        </w:rPr>
        <w:t>sont</w:t>
      </w:r>
      <w:proofErr w:type="gramEnd"/>
      <w:r w:rsidR="003B57EA" w:rsidRPr="007167AC">
        <w:rPr>
          <w:color w:val="FF0000"/>
        </w:rPr>
        <w:t xml:space="preserve"> documentées,</w:t>
      </w:r>
    </w:p>
    <w:p w14:paraId="38C6697A" w14:textId="1C6090D1" w:rsidR="003B57EA" w:rsidRPr="007167AC" w:rsidRDefault="00ED78B5" w:rsidP="003B57EA">
      <w:pPr>
        <w:pStyle w:val="B1"/>
        <w:rPr>
          <w:color w:val="FF0000"/>
        </w:rPr>
      </w:pPr>
      <w:sdt>
        <w:sdtPr>
          <w:rPr>
            <w:color w:val="FF0000"/>
          </w:rPr>
          <w:id w:val="-635095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57EA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3B57EA" w:rsidRPr="007167AC">
        <w:rPr>
          <w:color w:val="FF0000"/>
        </w:rPr>
        <w:t>sont</w:t>
      </w:r>
      <w:proofErr w:type="gramEnd"/>
      <w:r w:rsidR="003B57EA" w:rsidRPr="007167AC">
        <w:rPr>
          <w:color w:val="FF0000"/>
        </w:rPr>
        <w:t xml:space="preserve"> définies par la procédure : </w:t>
      </w:r>
      <w:r w:rsidR="00BC407C" w:rsidRPr="007167AC">
        <w:rPr>
          <w:color w:val="FF0000"/>
        </w:rPr>
        <w:t>""</w:t>
      </w:r>
      <w:r w:rsidR="003B57EA" w:rsidRPr="007167AC">
        <w:rPr>
          <w:color w:val="FF0000"/>
        </w:rPr>
        <w:t>,</w:t>
      </w:r>
    </w:p>
    <w:p w14:paraId="428F4AFF" w14:textId="561EE630" w:rsidR="00BC407C" w:rsidRPr="007167AC" w:rsidRDefault="00ED78B5" w:rsidP="003B57EA">
      <w:pPr>
        <w:pStyle w:val="B1"/>
        <w:rPr>
          <w:color w:val="FF0000"/>
        </w:rPr>
      </w:pPr>
      <w:sdt>
        <w:sdtPr>
          <w:rPr>
            <w:color w:val="FF0000"/>
          </w:rPr>
          <w:id w:val="606698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3B57EA" w:rsidRPr="007167AC">
        <w:rPr>
          <w:color w:val="FF0000"/>
        </w:rPr>
        <w:t xml:space="preserve"> </w:t>
      </w:r>
      <w:proofErr w:type="gramStart"/>
      <w:r w:rsidR="00BC407C" w:rsidRPr="007167AC">
        <w:rPr>
          <w:color w:val="FF0000"/>
        </w:rPr>
        <w:t>un</w:t>
      </w:r>
      <w:proofErr w:type="gramEnd"/>
      <w:r w:rsidR="00BC407C" w:rsidRPr="007167AC">
        <w:rPr>
          <w:color w:val="FF0000"/>
        </w:rPr>
        <w:t xml:space="preserve"> suivi des actions est réalisé.</w:t>
      </w:r>
    </w:p>
    <w:p w14:paraId="0E3D031D" w14:textId="77777777" w:rsidR="00BC407C" w:rsidRPr="007167AC" w:rsidRDefault="00BC407C" w:rsidP="00BC407C">
      <w:pPr>
        <w:pStyle w:val="Titre2"/>
        <w:ind w:hanging="567"/>
      </w:pPr>
      <w:bookmarkStart w:id="45" w:name="_Toc418874619"/>
      <w:bookmarkStart w:id="46" w:name="_Toc431543973"/>
      <w:r w:rsidRPr="007167AC">
        <w:t>Manager Qualité</w:t>
      </w:r>
      <w:bookmarkEnd w:id="45"/>
      <w:bookmarkEnd w:id="46"/>
    </w:p>
    <w:p w14:paraId="55AD2748" w14:textId="4E2B3525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853996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Un Manager Qualité dirige le Système Qualité.</w:t>
      </w:r>
    </w:p>
    <w:p w14:paraId="01601E5F" w14:textId="77777777" w:rsidR="00BC407C" w:rsidRPr="007167AC" w:rsidRDefault="00BC407C" w:rsidP="00BC407C"/>
    <w:p w14:paraId="5F79CCEB" w14:textId="77777777" w:rsidR="00BC407C" w:rsidRPr="007167AC" w:rsidRDefault="00BC407C" w:rsidP="00BC407C">
      <w:pPr>
        <w:pStyle w:val="Titre2"/>
        <w:ind w:hanging="567"/>
      </w:pPr>
      <w:bookmarkStart w:id="47" w:name="_Toc418874620"/>
      <w:bookmarkStart w:id="48" w:name="_Toc431543974"/>
      <w:r w:rsidRPr="007167AC">
        <w:t>Documentation du système de management de la qualité</w:t>
      </w:r>
      <w:bookmarkEnd w:id="47"/>
      <w:bookmarkEnd w:id="48"/>
    </w:p>
    <w:p w14:paraId="5EB74C3B" w14:textId="77777777" w:rsidR="00BC407C" w:rsidRPr="007167AC" w:rsidRDefault="00BC407C" w:rsidP="00BC407C">
      <w:pPr>
        <w:pStyle w:val="Titre3"/>
        <w:tabs>
          <w:tab w:val="clear" w:pos="2268"/>
        </w:tabs>
        <w:ind w:left="1797" w:hanging="720"/>
      </w:pPr>
      <w:bookmarkStart w:id="49" w:name="_Toc418874621"/>
      <w:r w:rsidRPr="007167AC">
        <w:t>Manuel Qualité</w:t>
      </w:r>
      <w:bookmarkEnd w:id="49"/>
    </w:p>
    <w:p w14:paraId="38F45837" w14:textId="6AA2A754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624585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Un manuel Qualité ou équivalent est disponible.</w:t>
      </w:r>
    </w:p>
    <w:p w14:paraId="54144ADF" w14:textId="77777777" w:rsidR="00BC407C" w:rsidRPr="007167AC" w:rsidRDefault="00BC407C" w:rsidP="00BC407C"/>
    <w:p w14:paraId="29892B93" w14:textId="77777777" w:rsidR="00BC407C" w:rsidRPr="007167AC" w:rsidRDefault="00BC407C" w:rsidP="00BC407C">
      <w:pPr>
        <w:pStyle w:val="Titre3"/>
        <w:tabs>
          <w:tab w:val="clear" w:pos="2268"/>
        </w:tabs>
        <w:ind w:left="1797" w:hanging="720"/>
      </w:pPr>
      <w:bookmarkStart w:id="50" w:name="_Toc418874622"/>
      <w:r w:rsidRPr="007167AC">
        <w:t>Procédures Opératoires Standard (POS)</w:t>
      </w:r>
      <w:bookmarkEnd w:id="50"/>
    </w:p>
    <w:p w14:paraId="76779150" w14:textId="7CFA2804" w:rsidR="003D7FDA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5747810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Une liste des procédures applicables est</w:t>
      </w:r>
      <w:r w:rsidR="003D7FDA" w:rsidRPr="007167AC">
        <w:rPr>
          <w:color w:val="FF0000"/>
        </w:rPr>
        <w:t xml:space="preserve"> :</w:t>
      </w:r>
    </w:p>
    <w:p w14:paraId="3322E2C4" w14:textId="76D5F962" w:rsidR="003D7FDA" w:rsidRPr="007167AC" w:rsidRDefault="00ED78B5" w:rsidP="003D7FDA">
      <w:pPr>
        <w:pStyle w:val="B1"/>
      </w:pPr>
      <w:sdt>
        <w:sdtPr>
          <w:rPr>
            <w:color w:val="FF0000"/>
          </w:rPr>
          <w:id w:val="1124350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proofErr w:type="gramStart"/>
      <w:r w:rsidR="00BC407C" w:rsidRPr="007167AC">
        <w:t>disponible</w:t>
      </w:r>
      <w:proofErr w:type="gramEnd"/>
      <w:r w:rsidR="003D7FDA" w:rsidRPr="007167AC">
        <w:t>,</w:t>
      </w:r>
    </w:p>
    <w:p w14:paraId="0E5962B9" w14:textId="5D6EBC41" w:rsidR="00BC407C" w:rsidRPr="007167AC" w:rsidRDefault="00ED78B5" w:rsidP="003D7FDA">
      <w:pPr>
        <w:pStyle w:val="B1"/>
      </w:pPr>
      <w:sdt>
        <w:sdtPr>
          <w:rPr>
            <w:color w:val="FF0000"/>
          </w:rPr>
          <w:id w:val="-17445534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proofErr w:type="gramStart"/>
      <w:r w:rsidR="003D7FDA" w:rsidRPr="007167AC">
        <w:t>à</w:t>
      </w:r>
      <w:proofErr w:type="gramEnd"/>
      <w:r w:rsidR="003D7FDA" w:rsidRPr="007167AC">
        <w:t xml:space="preserve"> jour</w:t>
      </w:r>
      <w:r w:rsidR="00BC407C" w:rsidRPr="007167AC">
        <w:t>.</w:t>
      </w:r>
    </w:p>
    <w:p w14:paraId="11C3BCED" w14:textId="23DE0DE0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1831436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procédures ont été revues et le "cycle de vie" est approprié.</w:t>
      </w:r>
    </w:p>
    <w:p w14:paraId="1D337BEF" w14:textId="18C71DEC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2106541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procédures sont rédigées, identifiées, approuvées et distribuées de façon appropriée.</w:t>
      </w:r>
    </w:p>
    <w:p w14:paraId="65093171" w14:textId="29D3AE84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284319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processus principaux sont couverts par des procédures opérationnelles.</w:t>
      </w:r>
    </w:p>
    <w:p w14:paraId="111D0F13" w14:textId="38DAD83E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448053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procédures sont mises à jour de façon appropriée.</w:t>
      </w:r>
    </w:p>
    <w:p w14:paraId="22D80FA4" w14:textId="3EA697A4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661354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procédures sont en adéquation avec la réglementation en vigueur.</w:t>
      </w:r>
    </w:p>
    <w:p w14:paraId="11056F50" w14:textId="1814559B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0608344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 personnel est formé aux nouvelles procédures (et aux nouvelles versions de procédures).</w:t>
      </w:r>
    </w:p>
    <w:p w14:paraId="4D6262F6" w14:textId="5F24EBC8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19325721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Des procédures spécifiques sont rédigées pour les projets. Elles sont gérées de la façon suivante (approbation, mise à jour, distribution…).</w:t>
      </w:r>
    </w:p>
    <w:p w14:paraId="527B5481" w14:textId="77777777" w:rsidR="00BC407C" w:rsidRPr="007167AC" w:rsidRDefault="00BC407C" w:rsidP="00BC407C"/>
    <w:p w14:paraId="6065AA3C" w14:textId="77777777" w:rsidR="00BC407C" w:rsidRPr="007167AC" w:rsidRDefault="00BC407C" w:rsidP="00BC407C">
      <w:pPr>
        <w:pStyle w:val="Titre3"/>
        <w:tabs>
          <w:tab w:val="clear" w:pos="2268"/>
        </w:tabs>
        <w:ind w:left="1797" w:hanging="720"/>
      </w:pPr>
      <w:bookmarkStart w:id="51" w:name="_Toc418874623"/>
      <w:r w:rsidRPr="007167AC">
        <w:t>Gestion de la documentation</w:t>
      </w:r>
      <w:bookmarkEnd w:id="51"/>
    </w:p>
    <w:p w14:paraId="3740A3AD" w14:textId="267634A5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100496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Il existe une procédure sur la gestion de la documentation.</w:t>
      </w:r>
    </w:p>
    <w:p w14:paraId="7172F233" w14:textId="1FCE6161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1037435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Des documents spécifiques sont préparés pour les activités sous-traitées et la préparation est contrôlée.</w:t>
      </w:r>
    </w:p>
    <w:p w14:paraId="7FF30D5D" w14:textId="77777777" w:rsidR="00BC407C" w:rsidRPr="007167AC" w:rsidRDefault="00BC407C" w:rsidP="00BC407C"/>
    <w:p w14:paraId="2A54AA1D" w14:textId="77777777" w:rsidR="00BC407C" w:rsidRPr="007167AC" w:rsidRDefault="00BC407C" w:rsidP="00BC407C">
      <w:pPr>
        <w:pStyle w:val="Titre2"/>
        <w:ind w:hanging="567"/>
      </w:pPr>
      <w:bookmarkStart w:id="52" w:name="_Toc418874624"/>
      <w:bookmarkStart w:id="53" w:name="_Toc431543975"/>
      <w:r w:rsidRPr="007167AC">
        <w:t>Amélioration continue du système</w:t>
      </w:r>
      <w:bookmarkEnd w:id="52"/>
      <w:bookmarkEnd w:id="53"/>
    </w:p>
    <w:p w14:paraId="0D0EE1CC" w14:textId="77777777" w:rsidR="00BC407C" w:rsidRPr="007167AC" w:rsidRDefault="00BC407C" w:rsidP="00BC407C">
      <w:pPr>
        <w:pStyle w:val="Titre3"/>
        <w:tabs>
          <w:tab w:val="clear" w:pos="2268"/>
        </w:tabs>
        <w:ind w:left="1797" w:hanging="720"/>
      </w:pPr>
      <w:bookmarkStart w:id="54" w:name="_Toc418874625"/>
      <w:r w:rsidRPr="007167AC">
        <w:t>Audits</w:t>
      </w:r>
      <w:bookmarkEnd w:id="54"/>
    </w:p>
    <w:p w14:paraId="0EF8F89F" w14:textId="4B7A8BFF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398484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 xml:space="preserve">Le prestataire </w:t>
      </w:r>
      <w:r w:rsidR="00E86E51" w:rsidRPr="007167AC">
        <w:rPr>
          <w:color w:val="FF0000"/>
        </w:rPr>
        <w:t xml:space="preserve">est </w:t>
      </w:r>
      <w:r w:rsidR="00BC407C" w:rsidRPr="007167AC">
        <w:rPr>
          <w:color w:val="FF0000"/>
        </w:rPr>
        <w:t xml:space="preserve">audité par </w:t>
      </w:r>
      <w:r w:rsidR="00E86E51" w:rsidRPr="007167AC">
        <w:rPr>
          <w:color w:val="FF0000"/>
        </w:rPr>
        <w:t>ses</w:t>
      </w:r>
      <w:r w:rsidR="00BC407C" w:rsidRPr="007167AC">
        <w:rPr>
          <w:color w:val="FF0000"/>
        </w:rPr>
        <w:t xml:space="preserve"> clients :</w:t>
      </w:r>
    </w:p>
    <w:p w14:paraId="7F954F2F" w14:textId="0BF53286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2130667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 xml:space="preserve">Des audits ont été conduits (système ou étude ou prestataire) conformément </w:t>
      </w:r>
      <w:proofErr w:type="gramStart"/>
      <w:r w:rsidR="00BC407C" w:rsidRPr="007167AC">
        <w:rPr>
          <w:color w:val="FF0000"/>
        </w:rPr>
        <w:t>au</w:t>
      </w:r>
      <w:proofErr w:type="gramEnd"/>
      <w:r w:rsidR="00BC407C" w:rsidRPr="007167AC">
        <w:rPr>
          <w:color w:val="FF0000"/>
        </w:rPr>
        <w:t xml:space="preserve"> plan annuel d'audits.</w:t>
      </w:r>
    </w:p>
    <w:p w14:paraId="45D9EF8B" w14:textId="37599399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19190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Il existe une procédure "Audits".</w:t>
      </w:r>
    </w:p>
    <w:p w14:paraId="057A2941" w14:textId="028025E2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259324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Auditeurs sont indépendants.</w:t>
      </w:r>
    </w:p>
    <w:p w14:paraId="59F8EFDD" w14:textId="093A05A7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1938055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Auditeurs sont formés de façon appropriée.</w:t>
      </w:r>
    </w:p>
    <w:p w14:paraId="0E415C5B" w14:textId="11F79424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1325355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Des audits de système sont réalisés.</w:t>
      </w:r>
    </w:p>
    <w:p w14:paraId="7551954E" w14:textId="61FAE396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262692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Il existe une planification des audits.</w:t>
      </w:r>
    </w:p>
    <w:p w14:paraId="200EEF78" w14:textId="77777777" w:rsidR="00BC407C" w:rsidRPr="007167AC" w:rsidRDefault="00BC407C" w:rsidP="00BC407C"/>
    <w:p w14:paraId="78058E48" w14:textId="77777777" w:rsidR="00BC407C" w:rsidRPr="007167AC" w:rsidRDefault="00BC407C" w:rsidP="00BC407C">
      <w:pPr>
        <w:pStyle w:val="Titre3"/>
        <w:tabs>
          <w:tab w:val="clear" w:pos="2268"/>
        </w:tabs>
        <w:ind w:left="1797" w:hanging="720"/>
      </w:pPr>
      <w:bookmarkStart w:id="55" w:name="_Toc418874626"/>
      <w:r w:rsidRPr="007167AC">
        <w:t>Plans d'action</w:t>
      </w:r>
      <w:bookmarkEnd w:id="55"/>
    </w:p>
    <w:p w14:paraId="08304922" w14:textId="70F9DD20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648549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Des actions sont menées et suivies après les audits.</w:t>
      </w:r>
    </w:p>
    <w:p w14:paraId="2256C6E0" w14:textId="3CA4FEE0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71762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 plan d'action inclut des actions correctives et préventives.</w:t>
      </w:r>
    </w:p>
    <w:p w14:paraId="7618486D" w14:textId="77777777" w:rsidR="00BC407C" w:rsidRPr="007167AC" w:rsidRDefault="00BC407C" w:rsidP="00BC407C"/>
    <w:p w14:paraId="1C9F81A0" w14:textId="77777777" w:rsidR="00BC407C" w:rsidRPr="007167AC" w:rsidRDefault="00BC407C" w:rsidP="00BC407C">
      <w:pPr>
        <w:pStyle w:val="Titre3"/>
        <w:tabs>
          <w:tab w:val="clear" w:pos="2268"/>
        </w:tabs>
        <w:ind w:left="1797" w:hanging="720"/>
      </w:pPr>
      <w:bookmarkStart w:id="56" w:name="_Toc418874627"/>
      <w:r w:rsidRPr="007167AC">
        <w:t>Gestion des non-conformités</w:t>
      </w:r>
      <w:bookmarkEnd w:id="56"/>
    </w:p>
    <w:p w14:paraId="2E3C8CB3" w14:textId="20D2A0BB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613983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non-conformités et les retours d'information sont collectés, identifiés et analysés (système).</w:t>
      </w:r>
    </w:p>
    <w:p w14:paraId="504AA6BA" w14:textId="77777777" w:rsidR="00BC407C" w:rsidRPr="007167AC" w:rsidRDefault="00BC407C" w:rsidP="00BC407C">
      <w:pPr>
        <w:rPr>
          <w:color w:val="FF0000"/>
        </w:rPr>
      </w:pPr>
    </w:p>
    <w:p w14:paraId="5AEB0649" w14:textId="77777777" w:rsidR="00BC407C" w:rsidRPr="007167AC" w:rsidRDefault="00BC407C" w:rsidP="00BC407C">
      <w:pPr>
        <w:pStyle w:val="Titre3"/>
        <w:tabs>
          <w:tab w:val="clear" w:pos="2268"/>
        </w:tabs>
        <w:ind w:left="1797" w:hanging="720"/>
      </w:pPr>
      <w:bookmarkStart w:id="57" w:name="_Toc418874628"/>
      <w:r w:rsidRPr="007167AC">
        <w:t>Contrôles qualité</w:t>
      </w:r>
      <w:bookmarkEnd w:id="57"/>
    </w:p>
    <w:p w14:paraId="055CFAC3" w14:textId="4B6CF91B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98672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La politique et les objectifs du contrôle qualité sont définis.</w:t>
      </w:r>
    </w:p>
    <w:p w14:paraId="5B0CAEF4" w14:textId="2E9D4C1D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1985233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 xml:space="preserve">Des contrôles qualité sont menés par xxx sur …. </w:t>
      </w:r>
    </w:p>
    <w:p w14:paraId="0063FBE4" w14:textId="637DBD10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9207573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contrôles qualité sont documentés.</w:t>
      </w:r>
    </w:p>
    <w:p w14:paraId="5221CF2F" w14:textId="69CB086B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4163757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Il existe des indicateurs qualité.</w:t>
      </w:r>
    </w:p>
    <w:p w14:paraId="4951BDB6" w14:textId="77777777" w:rsidR="00BC407C" w:rsidRPr="007167AC" w:rsidRDefault="00BC407C" w:rsidP="00BC407C">
      <w:pPr>
        <w:rPr>
          <w:color w:val="FF0000"/>
        </w:rPr>
      </w:pPr>
    </w:p>
    <w:p w14:paraId="5FE7D864" w14:textId="77777777" w:rsidR="00BC407C" w:rsidRPr="007167AC" w:rsidRDefault="00BC407C" w:rsidP="0003614E">
      <w:pPr>
        <w:pStyle w:val="Titre1"/>
      </w:pPr>
      <w:bookmarkStart w:id="58" w:name="_Toc418874629"/>
      <w:bookmarkStart w:id="59" w:name="_Toc431543976"/>
      <w:r w:rsidRPr="007167AC">
        <w:t xml:space="preserve">Système de </w:t>
      </w:r>
      <w:r w:rsidRPr="007167AC">
        <w:rPr>
          <w:highlight w:val="yellow"/>
        </w:rPr>
        <w:t>XXX</w:t>
      </w:r>
      <w:bookmarkEnd w:id="58"/>
      <w:bookmarkEnd w:id="59"/>
    </w:p>
    <w:p w14:paraId="5C655609" w14:textId="77777777" w:rsidR="00BC407C" w:rsidRPr="007167AC" w:rsidRDefault="00BC407C" w:rsidP="00BC407C">
      <w:pPr>
        <w:jc w:val="center"/>
        <w:rPr>
          <w:i/>
          <w:color w:val="FF0000"/>
        </w:rPr>
      </w:pPr>
      <w:r w:rsidRPr="007167AC">
        <w:rPr>
          <w:i/>
          <w:color w:val="FF0000"/>
        </w:rPr>
        <w:t>[Section à répéter autant de fois qu'il y a de systèmes audités.]</w:t>
      </w:r>
    </w:p>
    <w:p w14:paraId="36A26BB7" w14:textId="77777777" w:rsidR="00BC407C" w:rsidRPr="007167AC" w:rsidRDefault="00BC407C" w:rsidP="00BC407C">
      <w:pPr>
        <w:pStyle w:val="Titre2"/>
        <w:ind w:hanging="567"/>
      </w:pPr>
      <w:bookmarkStart w:id="60" w:name="_Toc418874630"/>
      <w:bookmarkStart w:id="61" w:name="_Toc431543977"/>
      <w:r w:rsidRPr="007167AC">
        <w:t xml:space="preserve">Documents de référence pour le système </w:t>
      </w:r>
      <w:r w:rsidRPr="007167AC">
        <w:rPr>
          <w:highlight w:val="yellow"/>
        </w:rPr>
        <w:t>XXX</w:t>
      </w:r>
      <w:bookmarkEnd w:id="60"/>
      <w:bookmarkEnd w:id="61"/>
    </w:p>
    <w:p w14:paraId="100B1A29" w14:textId="77777777" w:rsidR="00BC407C" w:rsidRPr="007167AC" w:rsidRDefault="00BC407C" w:rsidP="00BC407C">
      <w:pPr>
        <w:pStyle w:val="Titre3"/>
        <w:tabs>
          <w:tab w:val="clear" w:pos="2268"/>
        </w:tabs>
        <w:ind w:left="1797" w:hanging="720"/>
      </w:pPr>
      <w:bookmarkStart w:id="62" w:name="_Toc418874631"/>
      <w:r w:rsidRPr="007167AC">
        <w:t>Politique qualité</w:t>
      </w:r>
      <w:bookmarkEnd w:id="62"/>
    </w:p>
    <w:p w14:paraId="67BF6337" w14:textId="77777777" w:rsidR="00BC407C" w:rsidRPr="007167AC" w:rsidRDefault="00BC407C" w:rsidP="00BC407C">
      <w:pPr>
        <w:rPr>
          <w:lang w:eastAsia="fr-FR"/>
        </w:rPr>
      </w:pP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4"/>
        <w:gridCol w:w="3882"/>
      </w:tblGrid>
      <w:tr w:rsidR="00BC407C" w:rsidRPr="007167AC" w14:paraId="1DBD8161" w14:textId="77777777" w:rsidTr="00BC407C">
        <w:tc>
          <w:tcPr>
            <w:tcW w:w="3484" w:type="dxa"/>
          </w:tcPr>
          <w:p w14:paraId="599CDCC7" w14:textId="77777777" w:rsidR="00BC407C" w:rsidRPr="007167AC" w:rsidRDefault="00BC407C" w:rsidP="00BC407C">
            <w:pPr>
              <w:pStyle w:val="Proposal"/>
            </w:pPr>
            <w:r w:rsidRPr="007167AC">
              <w:t>Observation n°</w:t>
            </w:r>
            <w:r w:rsidRPr="007167AC">
              <w:fldChar w:fldCharType="begin"/>
            </w:r>
            <w:r w:rsidRPr="007167AC">
              <w:instrText xml:space="preserve"> AUTONUM  \* Arabic </w:instrText>
            </w:r>
            <w:r w:rsidRPr="007167AC">
              <w:fldChar w:fldCharType="end"/>
            </w:r>
          </w:p>
        </w:tc>
        <w:tc>
          <w:tcPr>
            <w:tcW w:w="3882" w:type="dxa"/>
          </w:tcPr>
          <w:p w14:paraId="71CE9881" w14:textId="77777777" w:rsidR="00BC407C" w:rsidRPr="007167AC" w:rsidRDefault="00BC407C" w:rsidP="00BC407C">
            <w:pPr>
              <w:pStyle w:val="Proposal"/>
              <w:rPr>
                <w:b w:val="0"/>
              </w:rPr>
            </w:pPr>
            <w:r w:rsidRPr="007167AC">
              <w:t xml:space="preserve">Suggestion d'amélioration </w:t>
            </w:r>
            <w:r w:rsidRPr="007167AC">
              <w:fldChar w:fldCharType="begin"/>
            </w:r>
            <w:r w:rsidRPr="007167AC">
              <w:instrText xml:space="preserve"> LISTNUM NuméroDéfaut LégalDéfaut \l 1 </w:instrText>
            </w:r>
            <w:r w:rsidRPr="007167AC">
              <w:fldChar w:fldCharType="end"/>
            </w:r>
          </w:p>
        </w:tc>
      </w:tr>
      <w:tr w:rsidR="00BC407C" w:rsidRPr="007167AC" w14:paraId="7DDECF30" w14:textId="77777777" w:rsidTr="00BC407C">
        <w:tc>
          <w:tcPr>
            <w:tcW w:w="3484" w:type="dxa"/>
          </w:tcPr>
          <w:p w14:paraId="0A192B1A" w14:textId="77777777" w:rsidR="00BC407C" w:rsidRPr="007167AC" w:rsidRDefault="00BC407C" w:rsidP="00BC407C">
            <w:pPr>
              <w:rPr>
                <w:color w:val="FF0000"/>
              </w:rPr>
            </w:pPr>
          </w:p>
        </w:tc>
        <w:tc>
          <w:tcPr>
            <w:tcW w:w="3882" w:type="dxa"/>
          </w:tcPr>
          <w:p w14:paraId="02973527" w14:textId="77777777" w:rsidR="00BC407C" w:rsidRPr="007167AC" w:rsidRDefault="00BC407C" w:rsidP="00BC407C">
            <w:pPr>
              <w:rPr>
                <w:color w:val="FF0000"/>
              </w:rPr>
            </w:pPr>
          </w:p>
        </w:tc>
      </w:tr>
    </w:tbl>
    <w:p w14:paraId="15D93E29" w14:textId="77777777" w:rsidR="00BC407C" w:rsidRPr="007167AC" w:rsidRDefault="00BC407C" w:rsidP="00BC407C">
      <w:pPr>
        <w:pStyle w:val="Titre3"/>
        <w:tabs>
          <w:tab w:val="clear" w:pos="2268"/>
        </w:tabs>
        <w:ind w:left="1797" w:hanging="720"/>
      </w:pPr>
      <w:bookmarkStart w:id="63" w:name="_Toc418874632"/>
      <w:r w:rsidRPr="007167AC">
        <w:t>Documentation réglementaire</w:t>
      </w:r>
      <w:bookmarkEnd w:id="63"/>
    </w:p>
    <w:p w14:paraId="4A327659" w14:textId="556F109A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429889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Les réglementations et recommandations applicables au processus sont documentées, connues / diffusées.</w:t>
      </w:r>
    </w:p>
    <w:p w14:paraId="0CF30ACD" w14:textId="4F81C4F6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219175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>Il existe un système garantissant la mise à jour de la documentation réglementaire.</w:t>
      </w:r>
    </w:p>
    <w:p w14:paraId="7E948C56" w14:textId="77777777" w:rsidR="00BC407C" w:rsidRPr="007167AC" w:rsidRDefault="00BC407C" w:rsidP="00BC407C">
      <w:pPr>
        <w:pStyle w:val="Titre3"/>
        <w:tabs>
          <w:tab w:val="clear" w:pos="2268"/>
        </w:tabs>
        <w:ind w:left="1797" w:hanging="720"/>
      </w:pPr>
      <w:bookmarkStart w:id="64" w:name="_Toc418874633"/>
      <w:r w:rsidRPr="007167AC">
        <w:t>Procédures</w:t>
      </w:r>
      <w:bookmarkEnd w:id="64"/>
    </w:p>
    <w:p w14:paraId="23D8C956" w14:textId="51B8CF51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1662892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 xml:space="preserve">Les procédures applicables au système </w:t>
      </w:r>
      <w:r w:rsidR="00BC407C" w:rsidRPr="007167AC">
        <w:rPr>
          <w:color w:val="FF0000"/>
          <w:highlight w:val="yellow"/>
        </w:rPr>
        <w:t>XXX</w:t>
      </w:r>
      <w:r w:rsidR="00BC407C" w:rsidRPr="007167AC">
        <w:rPr>
          <w:color w:val="FF0000"/>
        </w:rPr>
        <w:t xml:space="preserve"> sont les suivantes :</w:t>
      </w:r>
    </w:p>
    <w:p w14:paraId="4EB0B917" w14:textId="77777777" w:rsidR="00BC407C" w:rsidRPr="007167AC" w:rsidRDefault="00BC407C" w:rsidP="00BC407C">
      <w:pPr>
        <w:pStyle w:val="B1"/>
        <w:ind w:left="567" w:hanging="283"/>
        <w:rPr>
          <w:color w:val="FF0000"/>
        </w:rPr>
      </w:pPr>
      <w:r w:rsidRPr="007167AC">
        <w:rPr>
          <w:color w:val="FF0000"/>
        </w:rPr>
        <w:t>Procédures internationales du promoteur :</w:t>
      </w:r>
    </w:p>
    <w:p w14:paraId="6CB980D1" w14:textId="77777777" w:rsidR="00BC407C" w:rsidRPr="007167AC" w:rsidRDefault="00BC407C" w:rsidP="00BC407C">
      <w:pPr>
        <w:pStyle w:val="B1"/>
        <w:ind w:left="567" w:hanging="283"/>
        <w:rPr>
          <w:color w:val="FF0000"/>
        </w:rPr>
      </w:pPr>
    </w:p>
    <w:p w14:paraId="238FCD7C" w14:textId="77777777" w:rsidR="00BC407C" w:rsidRPr="007167AC" w:rsidRDefault="00BC407C" w:rsidP="00BC407C">
      <w:pPr>
        <w:pStyle w:val="B1"/>
        <w:ind w:left="567" w:hanging="283"/>
        <w:rPr>
          <w:color w:val="FF0000"/>
        </w:rPr>
      </w:pPr>
      <w:r w:rsidRPr="007167AC">
        <w:rPr>
          <w:color w:val="FF0000"/>
        </w:rPr>
        <w:lastRenderedPageBreak/>
        <w:t>Procédures locales du promoteur :</w:t>
      </w:r>
    </w:p>
    <w:p w14:paraId="5ECAD5C0" w14:textId="77777777" w:rsidR="00BC407C" w:rsidRPr="007167AC" w:rsidRDefault="00BC407C" w:rsidP="00BC407C">
      <w:pPr>
        <w:pStyle w:val="B1"/>
        <w:ind w:left="567" w:hanging="283"/>
        <w:rPr>
          <w:color w:val="FF0000"/>
        </w:rPr>
      </w:pPr>
    </w:p>
    <w:p w14:paraId="2677206F" w14:textId="77777777" w:rsidR="00BC407C" w:rsidRPr="007167AC" w:rsidRDefault="00BC407C" w:rsidP="00BC407C">
      <w:pPr>
        <w:pStyle w:val="B1"/>
        <w:ind w:left="567" w:hanging="283"/>
        <w:rPr>
          <w:color w:val="FF0000"/>
        </w:rPr>
      </w:pPr>
      <w:r w:rsidRPr="007167AC">
        <w:rPr>
          <w:color w:val="FF0000"/>
        </w:rPr>
        <w:t>Procédures de la Société de Recherche sous Contrat :</w:t>
      </w:r>
    </w:p>
    <w:p w14:paraId="7C86B56C" w14:textId="77777777" w:rsidR="00BC407C" w:rsidRPr="007167AC" w:rsidRDefault="00BC407C" w:rsidP="00BC407C"/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4"/>
        <w:gridCol w:w="3882"/>
      </w:tblGrid>
      <w:tr w:rsidR="00BC407C" w:rsidRPr="007167AC" w14:paraId="58F89CFA" w14:textId="77777777" w:rsidTr="00BC407C">
        <w:tc>
          <w:tcPr>
            <w:tcW w:w="3484" w:type="dxa"/>
          </w:tcPr>
          <w:p w14:paraId="7AEA30EB" w14:textId="77777777" w:rsidR="00BC407C" w:rsidRPr="007167AC" w:rsidRDefault="00BC407C" w:rsidP="00BC407C">
            <w:pPr>
              <w:pStyle w:val="Proposal"/>
            </w:pPr>
            <w:r w:rsidRPr="007167AC">
              <w:t>Observation n°</w:t>
            </w:r>
            <w:r w:rsidRPr="007167AC">
              <w:fldChar w:fldCharType="begin"/>
            </w:r>
            <w:r w:rsidRPr="007167AC">
              <w:instrText xml:space="preserve"> AUTONUM  \* Arabic </w:instrText>
            </w:r>
            <w:r w:rsidRPr="007167AC">
              <w:fldChar w:fldCharType="end"/>
            </w:r>
          </w:p>
        </w:tc>
        <w:tc>
          <w:tcPr>
            <w:tcW w:w="3882" w:type="dxa"/>
          </w:tcPr>
          <w:p w14:paraId="05639931" w14:textId="77777777" w:rsidR="00BC407C" w:rsidRPr="007167AC" w:rsidRDefault="00BC407C" w:rsidP="00BC407C">
            <w:pPr>
              <w:pStyle w:val="Proposal"/>
              <w:rPr>
                <w:b w:val="0"/>
              </w:rPr>
            </w:pPr>
            <w:r w:rsidRPr="007167AC">
              <w:t xml:space="preserve">Suggestion d'amélioration </w:t>
            </w:r>
            <w:r w:rsidRPr="007167AC">
              <w:fldChar w:fldCharType="begin"/>
            </w:r>
            <w:r w:rsidRPr="007167AC">
              <w:instrText xml:space="preserve"> LISTNUM NuméroDéfaut LégalDéfaut \l 1 </w:instrText>
            </w:r>
            <w:r w:rsidRPr="007167AC">
              <w:fldChar w:fldCharType="end"/>
            </w:r>
          </w:p>
        </w:tc>
      </w:tr>
      <w:tr w:rsidR="00BC407C" w:rsidRPr="007167AC" w14:paraId="2DA70C11" w14:textId="77777777" w:rsidTr="00BC407C">
        <w:tc>
          <w:tcPr>
            <w:tcW w:w="3484" w:type="dxa"/>
          </w:tcPr>
          <w:p w14:paraId="54AB1B27" w14:textId="77777777" w:rsidR="00BC407C" w:rsidRPr="007167AC" w:rsidRDefault="00BC407C" w:rsidP="00BC407C">
            <w:pPr>
              <w:rPr>
                <w:color w:val="FF0000"/>
              </w:rPr>
            </w:pPr>
          </w:p>
        </w:tc>
        <w:tc>
          <w:tcPr>
            <w:tcW w:w="3882" w:type="dxa"/>
          </w:tcPr>
          <w:p w14:paraId="433D9C6E" w14:textId="77777777" w:rsidR="00BC407C" w:rsidRPr="007167AC" w:rsidRDefault="00BC407C" w:rsidP="00BC407C">
            <w:pPr>
              <w:rPr>
                <w:color w:val="FF0000"/>
              </w:rPr>
            </w:pPr>
          </w:p>
        </w:tc>
      </w:tr>
    </w:tbl>
    <w:p w14:paraId="10DD798B" w14:textId="77777777" w:rsidR="00BC407C" w:rsidRPr="007167AC" w:rsidRDefault="00BC407C" w:rsidP="00897EC2">
      <w:pPr>
        <w:rPr>
          <w:lang w:eastAsia="fr-FR"/>
        </w:rPr>
      </w:pPr>
    </w:p>
    <w:p w14:paraId="7B9F435A" w14:textId="77777777" w:rsidR="00BC407C" w:rsidRPr="007167AC" w:rsidRDefault="00BC407C" w:rsidP="00BC407C">
      <w:pPr>
        <w:pStyle w:val="Titre3"/>
      </w:pPr>
      <w:bookmarkStart w:id="65" w:name="_Toc418874634"/>
      <w:r w:rsidRPr="007167AC">
        <w:t>Formulaires</w:t>
      </w:r>
      <w:bookmarkEnd w:id="65"/>
    </w:p>
    <w:p w14:paraId="27E7CDC1" w14:textId="6B33A4F5" w:rsidR="00BC407C" w:rsidRPr="007167AC" w:rsidRDefault="00ED78B5" w:rsidP="00BC407C">
      <w:pPr>
        <w:rPr>
          <w:color w:val="FF0000"/>
        </w:rPr>
      </w:pPr>
      <w:sdt>
        <w:sdtPr>
          <w:rPr>
            <w:color w:val="FF0000"/>
          </w:rPr>
          <w:id w:val="-2777245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r w:rsidR="00BC407C" w:rsidRPr="007167AC">
        <w:rPr>
          <w:color w:val="FF0000"/>
        </w:rPr>
        <w:t xml:space="preserve">Les formulaires et modèles relatifs au système </w:t>
      </w:r>
      <w:r w:rsidR="00BC407C" w:rsidRPr="007167AC">
        <w:rPr>
          <w:color w:val="FF0000"/>
          <w:highlight w:val="yellow"/>
        </w:rPr>
        <w:t>XXX</w:t>
      </w:r>
      <w:r w:rsidR="00BC407C" w:rsidRPr="007167AC">
        <w:rPr>
          <w:color w:val="FF0000"/>
        </w:rPr>
        <w:t xml:space="preserve"> sont les suivants et sont utilisés sous format électronique / papier :</w:t>
      </w:r>
    </w:p>
    <w:p w14:paraId="63EAE962" w14:textId="77777777" w:rsidR="00D83F60" w:rsidRPr="007167AC" w:rsidRDefault="00D83F60" w:rsidP="00897EC2">
      <w:pPr>
        <w:rPr>
          <w:lang w:eastAsia="fr-FR"/>
        </w:rPr>
      </w:pPr>
    </w:p>
    <w:p w14:paraId="2A3F7DB2" w14:textId="77777777" w:rsidR="0003614E" w:rsidRPr="007167AC" w:rsidRDefault="0003614E" w:rsidP="0003614E">
      <w:pPr>
        <w:pStyle w:val="Titre2"/>
      </w:pPr>
      <w:bookmarkStart w:id="66" w:name="_Toc418874635"/>
      <w:bookmarkStart w:id="67" w:name="_Toc431543978"/>
      <w:r w:rsidRPr="007167AC">
        <w:t>Moyens affectés au système XXX</w:t>
      </w:r>
      <w:bookmarkEnd w:id="66"/>
      <w:bookmarkEnd w:id="67"/>
    </w:p>
    <w:p w14:paraId="1FB970A1" w14:textId="3E8AEF0A" w:rsidR="0003614E" w:rsidRPr="007167AC" w:rsidRDefault="00ED78B5" w:rsidP="0003614E">
      <w:pPr>
        <w:rPr>
          <w:color w:val="FF0000"/>
        </w:rPr>
      </w:pPr>
      <w:sdt>
        <w:sdtPr>
          <w:rPr>
            <w:color w:val="FF0000"/>
          </w:rPr>
          <w:id w:val="1745449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r w:rsidR="0003614E" w:rsidRPr="007167AC">
        <w:rPr>
          <w:color w:val="FF0000"/>
        </w:rPr>
        <w:t>Les ressources humaines affectées au projet sont :</w:t>
      </w:r>
    </w:p>
    <w:p w14:paraId="2822A0BD" w14:textId="77777777" w:rsidR="0003614E" w:rsidRPr="007167AC" w:rsidRDefault="0003614E" w:rsidP="0003614E">
      <w:pPr>
        <w:pStyle w:val="B1"/>
        <w:ind w:left="567" w:hanging="283"/>
        <w:rPr>
          <w:color w:val="FF0000"/>
        </w:rPr>
      </w:pPr>
      <w:proofErr w:type="gramStart"/>
      <w:r w:rsidRPr="007167AC">
        <w:rPr>
          <w:color w:val="FF0000"/>
        </w:rPr>
        <w:t>suffisantes</w:t>
      </w:r>
      <w:proofErr w:type="gramEnd"/>
      <w:r w:rsidRPr="007167AC">
        <w:rPr>
          <w:color w:val="FF0000"/>
        </w:rPr>
        <w:t>,</w:t>
      </w:r>
    </w:p>
    <w:p w14:paraId="537D3ABE" w14:textId="77777777" w:rsidR="0003614E" w:rsidRPr="007167AC" w:rsidRDefault="0003614E" w:rsidP="0003614E">
      <w:pPr>
        <w:pStyle w:val="B1"/>
        <w:ind w:left="567" w:hanging="283"/>
        <w:rPr>
          <w:color w:val="FF0000"/>
        </w:rPr>
      </w:pPr>
      <w:proofErr w:type="gramStart"/>
      <w:r w:rsidRPr="007167AC">
        <w:rPr>
          <w:color w:val="FF0000"/>
        </w:rPr>
        <w:t>adaptées</w:t>
      </w:r>
      <w:proofErr w:type="gramEnd"/>
      <w:r w:rsidRPr="007167AC">
        <w:rPr>
          <w:color w:val="FF0000"/>
        </w:rPr>
        <w:t>,</w:t>
      </w:r>
    </w:p>
    <w:p w14:paraId="06435AD3" w14:textId="77777777" w:rsidR="0003614E" w:rsidRPr="007167AC" w:rsidRDefault="0003614E" w:rsidP="0003614E">
      <w:pPr>
        <w:pStyle w:val="B1"/>
        <w:ind w:left="567" w:hanging="283"/>
        <w:rPr>
          <w:color w:val="FF0000"/>
        </w:rPr>
      </w:pPr>
      <w:proofErr w:type="gramStart"/>
      <w:r w:rsidRPr="007167AC">
        <w:rPr>
          <w:color w:val="FF0000"/>
        </w:rPr>
        <w:t>formées</w:t>
      </w:r>
      <w:proofErr w:type="gramEnd"/>
      <w:r w:rsidRPr="007167AC">
        <w:rPr>
          <w:color w:val="FF0000"/>
        </w:rPr>
        <w:t>.</w:t>
      </w:r>
    </w:p>
    <w:p w14:paraId="61001549" w14:textId="77777777" w:rsidR="0003614E" w:rsidRPr="007167AC" w:rsidRDefault="0003614E" w:rsidP="0003614E"/>
    <w:p w14:paraId="5B3D7A0B" w14:textId="0D1D8301" w:rsidR="0003614E" w:rsidRPr="007167AC" w:rsidRDefault="00ED78B5" w:rsidP="0003614E">
      <w:pPr>
        <w:rPr>
          <w:color w:val="FF0000"/>
        </w:rPr>
      </w:pPr>
      <w:sdt>
        <w:sdtPr>
          <w:rPr>
            <w:color w:val="FF0000"/>
          </w:rPr>
          <w:id w:val="11507124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r w:rsidR="0003614E" w:rsidRPr="007167AC">
        <w:rPr>
          <w:color w:val="FF0000"/>
        </w:rPr>
        <w:t>Des mesures sont prises pour les remplacer en cas d'absence.</w:t>
      </w:r>
    </w:p>
    <w:p w14:paraId="565A7FBE" w14:textId="77777777" w:rsidR="0003614E" w:rsidRPr="007167AC" w:rsidRDefault="0003614E" w:rsidP="0003614E">
      <w:pPr>
        <w:rPr>
          <w:color w:val="FF0000"/>
        </w:rPr>
      </w:pP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4"/>
        <w:gridCol w:w="3882"/>
      </w:tblGrid>
      <w:tr w:rsidR="0003614E" w:rsidRPr="007167AC" w14:paraId="4BB7C526" w14:textId="77777777" w:rsidTr="00B81531">
        <w:tc>
          <w:tcPr>
            <w:tcW w:w="3484" w:type="dxa"/>
          </w:tcPr>
          <w:p w14:paraId="1A622EC6" w14:textId="77777777" w:rsidR="0003614E" w:rsidRPr="007167AC" w:rsidRDefault="0003614E" w:rsidP="00B81531">
            <w:pPr>
              <w:pStyle w:val="Proposal"/>
            </w:pPr>
            <w:r w:rsidRPr="007167AC">
              <w:t>Observation n°</w:t>
            </w:r>
            <w:r w:rsidRPr="007167AC">
              <w:fldChar w:fldCharType="begin"/>
            </w:r>
            <w:r w:rsidRPr="007167AC">
              <w:instrText xml:space="preserve"> AUTONUM  \* Arabic </w:instrText>
            </w:r>
            <w:r w:rsidRPr="007167AC">
              <w:fldChar w:fldCharType="end"/>
            </w:r>
          </w:p>
        </w:tc>
        <w:tc>
          <w:tcPr>
            <w:tcW w:w="3882" w:type="dxa"/>
          </w:tcPr>
          <w:p w14:paraId="43A929DC" w14:textId="77777777" w:rsidR="0003614E" w:rsidRPr="007167AC" w:rsidRDefault="0003614E" w:rsidP="00B81531">
            <w:pPr>
              <w:pStyle w:val="Proposal"/>
              <w:rPr>
                <w:b w:val="0"/>
              </w:rPr>
            </w:pPr>
            <w:r w:rsidRPr="007167AC">
              <w:t xml:space="preserve">Suggestion d'amélioration </w:t>
            </w:r>
            <w:r w:rsidRPr="007167AC">
              <w:fldChar w:fldCharType="begin"/>
            </w:r>
            <w:r w:rsidRPr="007167AC">
              <w:instrText xml:space="preserve"> LISTNUM NuméroDéfaut LégalDéfaut \l 1 </w:instrText>
            </w:r>
            <w:r w:rsidRPr="007167AC">
              <w:fldChar w:fldCharType="end"/>
            </w:r>
          </w:p>
        </w:tc>
      </w:tr>
      <w:tr w:rsidR="0003614E" w:rsidRPr="007167AC" w14:paraId="17814C58" w14:textId="77777777" w:rsidTr="00B81531">
        <w:tc>
          <w:tcPr>
            <w:tcW w:w="3484" w:type="dxa"/>
          </w:tcPr>
          <w:p w14:paraId="64130FAE" w14:textId="77777777" w:rsidR="0003614E" w:rsidRPr="007167AC" w:rsidRDefault="0003614E" w:rsidP="00B81531">
            <w:pPr>
              <w:rPr>
                <w:color w:val="FF0000"/>
              </w:rPr>
            </w:pPr>
          </w:p>
        </w:tc>
        <w:tc>
          <w:tcPr>
            <w:tcW w:w="3882" w:type="dxa"/>
          </w:tcPr>
          <w:p w14:paraId="4A4D6DFC" w14:textId="77777777" w:rsidR="0003614E" w:rsidRPr="007167AC" w:rsidRDefault="0003614E" w:rsidP="00B81531">
            <w:pPr>
              <w:rPr>
                <w:color w:val="FF0000"/>
              </w:rPr>
            </w:pPr>
          </w:p>
        </w:tc>
      </w:tr>
    </w:tbl>
    <w:p w14:paraId="460837A8" w14:textId="77777777" w:rsidR="00D83F60" w:rsidRPr="007167AC" w:rsidRDefault="00D83F60" w:rsidP="00897EC2">
      <w:pPr>
        <w:rPr>
          <w:lang w:eastAsia="fr-FR"/>
        </w:rPr>
      </w:pPr>
    </w:p>
    <w:p w14:paraId="43AAC7EA" w14:textId="77777777" w:rsidR="0003614E" w:rsidRPr="007167AC" w:rsidRDefault="0003614E" w:rsidP="0003614E">
      <w:pPr>
        <w:pStyle w:val="Titre2"/>
        <w:ind w:hanging="567"/>
      </w:pPr>
      <w:bookmarkStart w:id="68" w:name="_Toc418874636"/>
      <w:bookmarkStart w:id="69" w:name="_Toc431543979"/>
      <w:r w:rsidRPr="007167AC">
        <w:t xml:space="preserve">Processus de </w:t>
      </w:r>
      <w:r w:rsidRPr="007167AC">
        <w:rPr>
          <w:highlight w:val="yellow"/>
        </w:rPr>
        <w:t>xxx</w:t>
      </w:r>
      <w:bookmarkEnd w:id="68"/>
      <w:bookmarkEnd w:id="69"/>
    </w:p>
    <w:p w14:paraId="09C42BE3" w14:textId="77777777" w:rsidR="0003614E" w:rsidRPr="007167AC" w:rsidRDefault="0003614E" w:rsidP="0003614E">
      <w:pPr>
        <w:jc w:val="center"/>
        <w:rPr>
          <w:i/>
          <w:color w:val="FF0000"/>
        </w:rPr>
      </w:pPr>
      <w:r w:rsidRPr="007167AC">
        <w:rPr>
          <w:i/>
          <w:color w:val="FF0000"/>
        </w:rPr>
        <w:t>[Pour chaque processus / système audité, intégrer ici les Check-list correspondant.]</w:t>
      </w:r>
    </w:p>
    <w:p w14:paraId="45D448B4" w14:textId="77777777" w:rsidR="0003614E" w:rsidRPr="007167AC" w:rsidRDefault="0003614E" w:rsidP="0003614E"/>
    <w:p w14:paraId="7BF605CB" w14:textId="77777777" w:rsidR="0003614E" w:rsidRPr="007167AC" w:rsidRDefault="0003614E" w:rsidP="0003614E">
      <w:pPr>
        <w:pStyle w:val="Titre1"/>
      </w:pPr>
      <w:bookmarkStart w:id="70" w:name="_Toc418874637"/>
      <w:bookmarkStart w:id="71" w:name="_Toc431543980"/>
      <w:r w:rsidRPr="007167AC">
        <w:t>Locaux et équipements</w:t>
      </w:r>
      <w:bookmarkEnd w:id="70"/>
      <w:bookmarkEnd w:id="71"/>
    </w:p>
    <w:p w14:paraId="284925DF" w14:textId="77777777" w:rsidR="0003614E" w:rsidRPr="007167AC" w:rsidRDefault="0003614E" w:rsidP="0003614E">
      <w:pPr>
        <w:pStyle w:val="Titre2"/>
        <w:ind w:hanging="567"/>
      </w:pPr>
      <w:bookmarkStart w:id="72" w:name="_Toc418874638"/>
      <w:bookmarkStart w:id="73" w:name="_Toc431543981"/>
      <w:r w:rsidRPr="007167AC">
        <w:t>Visite des locaux</w:t>
      </w:r>
      <w:bookmarkEnd w:id="72"/>
      <w:bookmarkEnd w:id="73"/>
    </w:p>
    <w:p w14:paraId="193EAFDC" w14:textId="7BAEC5F4" w:rsidR="0003614E" w:rsidRPr="007167AC" w:rsidRDefault="00ED78B5" w:rsidP="0003614E">
      <w:pPr>
        <w:rPr>
          <w:color w:val="FF0000"/>
        </w:rPr>
      </w:pPr>
      <w:sdt>
        <w:sdtPr>
          <w:rPr>
            <w:color w:val="FF0000"/>
          </w:rPr>
          <w:id w:val="-120849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r w:rsidR="0003614E" w:rsidRPr="007167AC">
        <w:rPr>
          <w:color w:val="FF0000"/>
        </w:rPr>
        <w:t>Les locaux sont :</w:t>
      </w:r>
    </w:p>
    <w:p w14:paraId="14ED4837" w14:textId="10F3374C" w:rsidR="0003614E" w:rsidRPr="007167AC" w:rsidRDefault="00ED78B5" w:rsidP="0003614E">
      <w:pPr>
        <w:pStyle w:val="B1"/>
        <w:rPr>
          <w:color w:val="FF0000"/>
        </w:rPr>
      </w:pPr>
      <w:sdt>
        <w:sdtPr>
          <w:rPr>
            <w:color w:val="FF0000"/>
          </w:rPr>
          <w:id w:val="-2659207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proofErr w:type="gramStart"/>
      <w:r w:rsidR="0003614E" w:rsidRPr="007167AC">
        <w:rPr>
          <w:color w:val="FF0000"/>
        </w:rPr>
        <w:t>adéquats</w:t>
      </w:r>
      <w:proofErr w:type="gramEnd"/>
      <w:r w:rsidR="0003614E" w:rsidRPr="007167AC">
        <w:rPr>
          <w:color w:val="FF0000"/>
        </w:rPr>
        <w:t>,</w:t>
      </w:r>
    </w:p>
    <w:p w14:paraId="6DF82FC8" w14:textId="122674E6" w:rsidR="0003614E" w:rsidRPr="007167AC" w:rsidRDefault="00ED78B5" w:rsidP="0003614E">
      <w:pPr>
        <w:pStyle w:val="B1"/>
        <w:rPr>
          <w:color w:val="FF0000"/>
        </w:rPr>
      </w:pPr>
      <w:sdt>
        <w:sdtPr>
          <w:rPr>
            <w:color w:val="FF0000"/>
          </w:rPr>
          <w:id w:val="-497802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proofErr w:type="gramStart"/>
      <w:r w:rsidR="0003614E" w:rsidRPr="007167AC">
        <w:rPr>
          <w:color w:val="FF0000"/>
        </w:rPr>
        <w:t>bien</w:t>
      </w:r>
      <w:proofErr w:type="gramEnd"/>
      <w:r w:rsidR="0003614E" w:rsidRPr="007167AC">
        <w:rPr>
          <w:color w:val="FF0000"/>
        </w:rPr>
        <w:t xml:space="preserve"> organisés,</w:t>
      </w:r>
    </w:p>
    <w:p w14:paraId="654E08A2" w14:textId="6C4E0378" w:rsidR="0003614E" w:rsidRPr="007167AC" w:rsidRDefault="00ED78B5" w:rsidP="0003614E">
      <w:pPr>
        <w:pStyle w:val="B1"/>
        <w:rPr>
          <w:color w:val="FF0000"/>
        </w:rPr>
      </w:pPr>
      <w:sdt>
        <w:sdtPr>
          <w:rPr>
            <w:color w:val="FF0000"/>
          </w:rPr>
          <w:id w:val="-1621680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proofErr w:type="gramStart"/>
      <w:r w:rsidR="0003614E" w:rsidRPr="007167AC">
        <w:rPr>
          <w:color w:val="FF0000"/>
        </w:rPr>
        <w:t>principales</w:t>
      </w:r>
      <w:proofErr w:type="gramEnd"/>
      <w:r w:rsidR="0003614E" w:rsidRPr="007167AC">
        <w:rPr>
          <w:color w:val="FF0000"/>
        </w:rPr>
        <w:t xml:space="preserve"> caractéristiques :</w:t>
      </w:r>
    </w:p>
    <w:p w14:paraId="7DAE2E27" w14:textId="6EC37A99" w:rsidR="0003614E" w:rsidRPr="007167AC" w:rsidRDefault="00ED78B5" w:rsidP="0003614E">
      <w:pPr>
        <w:pStyle w:val="B1"/>
        <w:rPr>
          <w:color w:val="FF0000"/>
        </w:rPr>
      </w:pPr>
      <w:sdt>
        <w:sdtPr>
          <w:rPr>
            <w:color w:val="FF0000"/>
          </w:rPr>
          <w:id w:val="-1490320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proofErr w:type="gramStart"/>
      <w:r w:rsidR="0003614E" w:rsidRPr="007167AC">
        <w:rPr>
          <w:color w:val="FF0000"/>
        </w:rPr>
        <w:t>nombre</w:t>
      </w:r>
      <w:proofErr w:type="gramEnd"/>
      <w:r w:rsidR="0003614E" w:rsidRPr="007167AC">
        <w:rPr>
          <w:color w:val="FF0000"/>
        </w:rPr>
        <w:t xml:space="preserve"> de pièces / d'espace suffisant</w:t>
      </w:r>
    </w:p>
    <w:p w14:paraId="1E2D7F50" w14:textId="56E33617" w:rsidR="0003614E" w:rsidRPr="007167AC" w:rsidRDefault="00ED78B5" w:rsidP="0003614E">
      <w:pPr>
        <w:pStyle w:val="B1"/>
        <w:rPr>
          <w:color w:val="FF0000"/>
        </w:rPr>
      </w:pPr>
      <w:sdt>
        <w:sdtPr>
          <w:rPr>
            <w:color w:val="FF0000"/>
          </w:rPr>
          <w:id w:val="1565996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5980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1E5980" w:rsidRPr="007167AC">
        <w:rPr>
          <w:color w:val="FF0000"/>
        </w:rPr>
        <w:t xml:space="preserve"> </w:t>
      </w:r>
      <w:proofErr w:type="gramStart"/>
      <w:r w:rsidR="0003614E" w:rsidRPr="007167AC">
        <w:rPr>
          <w:color w:val="FF0000"/>
        </w:rPr>
        <w:t>confidentialité</w:t>
      </w:r>
      <w:proofErr w:type="gramEnd"/>
      <w:r w:rsidR="0003614E" w:rsidRPr="007167AC">
        <w:rPr>
          <w:color w:val="FF0000"/>
        </w:rPr>
        <w:t>…</w:t>
      </w:r>
    </w:p>
    <w:p w14:paraId="5279DE54" w14:textId="77777777" w:rsidR="0003614E" w:rsidRPr="007167AC" w:rsidRDefault="0003614E" w:rsidP="0003614E"/>
    <w:p w14:paraId="2853142F" w14:textId="77777777" w:rsidR="0003614E" w:rsidRPr="007167AC" w:rsidRDefault="0003614E" w:rsidP="0003614E">
      <w:pPr>
        <w:pStyle w:val="Titre2"/>
        <w:ind w:hanging="567"/>
      </w:pPr>
      <w:bookmarkStart w:id="74" w:name="_Toc418874639"/>
      <w:bookmarkStart w:id="75" w:name="_Toc431543982"/>
      <w:r w:rsidRPr="007167AC">
        <w:lastRenderedPageBreak/>
        <w:t>Accès aux locaux</w:t>
      </w:r>
      <w:bookmarkEnd w:id="74"/>
      <w:bookmarkEnd w:id="75"/>
    </w:p>
    <w:p w14:paraId="163A167C" w14:textId="557EB741" w:rsidR="0003614E" w:rsidRPr="007167AC" w:rsidRDefault="00ED78B5" w:rsidP="0003614E">
      <w:pPr>
        <w:rPr>
          <w:color w:val="FF0000"/>
        </w:rPr>
      </w:pPr>
      <w:sdt>
        <w:sdtPr>
          <w:rPr>
            <w:color w:val="FF0000"/>
          </w:rPr>
          <w:id w:val="-648276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03614E" w:rsidRPr="007167AC">
        <w:rPr>
          <w:color w:val="FF0000"/>
        </w:rPr>
        <w:t>L'accès aux locaux est contrôlé.</w:t>
      </w:r>
    </w:p>
    <w:p w14:paraId="5A9FAD7F" w14:textId="79492D33" w:rsidR="0003614E" w:rsidRPr="007167AC" w:rsidRDefault="00ED78B5" w:rsidP="0003614E">
      <w:pPr>
        <w:rPr>
          <w:color w:val="FF0000"/>
        </w:rPr>
      </w:pPr>
      <w:sdt>
        <w:sdtPr>
          <w:rPr>
            <w:color w:val="FF0000"/>
          </w:rPr>
          <w:id w:val="2014722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03614E" w:rsidRPr="007167AC">
        <w:rPr>
          <w:color w:val="FF0000"/>
        </w:rPr>
        <w:t>Il existe des procédures relatives à la sécurité des locaux (accès, alarme, feu…) et les procédures sont appliquées (par exemple, voir l'accès des personnes ayant quitté l'entreprise).</w:t>
      </w:r>
    </w:p>
    <w:p w14:paraId="4FF6E6F7" w14:textId="77777777" w:rsidR="0003614E" w:rsidRPr="007167AC" w:rsidRDefault="0003614E" w:rsidP="0003614E">
      <w:pPr>
        <w:pStyle w:val="Titre2"/>
        <w:ind w:hanging="567"/>
      </w:pPr>
      <w:bookmarkStart w:id="76" w:name="_Toc418874640"/>
      <w:bookmarkStart w:id="77" w:name="_Toc431543983"/>
      <w:r w:rsidRPr="007167AC">
        <w:t>Équipements</w:t>
      </w:r>
      <w:bookmarkEnd w:id="76"/>
      <w:bookmarkEnd w:id="77"/>
    </w:p>
    <w:p w14:paraId="4E0762A7" w14:textId="0757EFA6" w:rsidR="0003614E" w:rsidRPr="007167AC" w:rsidRDefault="00ED78B5" w:rsidP="0003614E">
      <w:pPr>
        <w:rPr>
          <w:color w:val="FF0000"/>
        </w:rPr>
      </w:pPr>
      <w:sdt>
        <w:sdtPr>
          <w:rPr>
            <w:color w:val="FF0000"/>
          </w:rPr>
          <w:id w:val="476570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6E51" w:rsidRPr="007167AC">
            <w:rPr>
              <w:rFonts w:ascii="MS Gothic" w:eastAsia="MS Gothic" w:hAnsi="MS Gothic"/>
              <w:color w:val="FF0000"/>
            </w:rPr>
            <w:t>☐</w:t>
          </w:r>
        </w:sdtContent>
      </w:sdt>
      <w:r w:rsidR="00E86E51" w:rsidRPr="007167AC">
        <w:rPr>
          <w:color w:val="FF0000"/>
        </w:rPr>
        <w:t xml:space="preserve"> </w:t>
      </w:r>
      <w:r w:rsidR="0003614E" w:rsidRPr="007167AC">
        <w:rPr>
          <w:color w:val="FF0000"/>
        </w:rPr>
        <w:t>Les équipements sont adéquats.</w:t>
      </w:r>
    </w:p>
    <w:p w14:paraId="516FA8C7" w14:textId="6D459384" w:rsidR="0003614E" w:rsidRPr="007167AC" w:rsidRDefault="0003614E" w:rsidP="0003614E">
      <w:pPr>
        <w:rPr>
          <w:lang w:eastAsia="fr-FR"/>
        </w:rPr>
      </w:pPr>
      <w:r w:rsidRPr="007167AC">
        <w:br w:type="page"/>
      </w:r>
    </w:p>
    <w:p w14:paraId="2C8D3368" w14:textId="66A46688" w:rsidR="006C7DA1" w:rsidRPr="007167AC" w:rsidRDefault="00C7407F" w:rsidP="00123989">
      <w:pPr>
        <w:pStyle w:val="Titre1"/>
      </w:pPr>
      <w:bookmarkStart w:id="78" w:name="_Toc431543984"/>
      <w:bookmarkEnd w:id="0"/>
      <w:bookmarkEnd w:id="1"/>
      <w:bookmarkEnd w:id="2"/>
      <w:bookmarkEnd w:id="3"/>
      <w:bookmarkEnd w:id="4"/>
      <w:bookmarkEnd w:id="5"/>
      <w:bookmarkEnd w:id="6"/>
      <w:r w:rsidRPr="007167AC">
        <w:lastRenderedPageBreak/>
        <w:t>Curriculum Vitae</w:t>
      </w:r>
      <w:r w:rsidR="0003614E" w:rsidRPr="007167AC">
        <w:t xml:space="preserve"> des Auditeurs</w:t>
      </w:r>
      <w:bookmarkEnd w:id="78"/>
    </w:p>
    <w:p w14:paraId="6E63BDE3" w14:textId="408DE89A" w:rsidR="005F5B20" w:rsidRPr="007167AC" w:rsidRDefault="005F5B20" w:rsidP="0003614E">
      <w:pPr>
        <w:pStyle w:val="Centr"/>
      </w:pPr>
      <w:r w:rsidRPr="007167AC">
        <w:t>_____</w:t>
      </w:r>
    </w:p>
    <w:sectPr w:rsidR="005F5B20" w:rsidRPr="007167AC" w:rsidSect="006F5768">
      <w:headerReference w:type="default" r:id="rId7"/>
      <w:footerReference w:type="default" r:id="rId8"/>
      <w:headerReference w:type="first" r:id="rId9"/>
      <w:footerReference w:type="first" r:id="rId10"/>
      <w:endnotePr>
        <w:numFmt w:val="decimal"/>
      </w:endnotePr>
      <w:pgSz w:w="11907" w:h="16840" w:code="9"/>
      <w:pgMar w:top="1674" w:right="1134" w:bottom="1418" w:left="3686" w:header="284" w:footer="41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0FC34" w14:textId="77777777" w:rsidR="00EE3581" w:rsidRDefault="00EE3581" w:rsidP="00123989">
      <w:r>
        <w:separator/>
      </w:r>
    </w:p>
  </w:endnote>
  <w:endnote w:type="continuationSeparator" w:id="0">
    <w:p w14:paraId="3DE42451" w14:textId="77777777" w:rsidR="00EE3581" w:rsidRDefault="00EE3581" w:rsidP="00123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C20A4" w14:textId="378194C0" w:rsidR="00EE3581" w:rsidRPr="0054578F" w:rsidRDefault="00EE3581" w:rsidP="006F5768">
    <w:pPr>
      <w:spacing w:line="240" w:lineRule="auto"/>
      <w:ind w:left="-1701"/>
      <w:jc w:val="right"/>
      <w:rPr>
        <w:noProof/>
        <w:sz w:val="16"/>
        <w:lang w:val="en-US" w:eastAsia="fr-FR"/>
      </w:rPr>
    </w:pPr>
    <w:r w:rsidRPr="006F5768">
      <w:rPr>
        <w:noProof/>
        <w:sz w:val="16"/>
        <w:lang w:eastAsia="fr-FR"/>
      </w:rPr>
      <w:fldChar w:fldCharType="begin"/>
    </w:r>
    <w:r w:rsidRPr="0054578F">
      <w:rPr>
        <w:noProof/>
        <w:sz w:val="16"/>
        <w:lang w:val="en-US" w:eastAsia="fr-FR"/>
      </w:rPr>
      <w:instrText xml:space="preserve"> FILENAME  \* MERGEFORMAT </w:instrText>
    </w:r>
    <w:r w:rsidRPr="006F5768">
      <w:rPr>
        <w:noProof/>
        <w:sz w:val="16"/>
        <w:lang w:eastAsia="fr-FR"/>
      </w:rPr>
      <w:fldChar w:fldCharType="separate"/>
    </w:r>
    <w:r>
      <w:rPr>
        <w:noProof/>
        <w:sz w:val="16"/>
        <w:lang w:val="en-US" w:eastAsia="fr-FR"/>
      </w:rPr>
      <w:t>A_Systeme_CL_Fr.docx</w:t>
    </w:r>
    <w:r w:rsidRPr="006F5768">
      <w:rPr>
        <w:noProof/>
        <w:sz w:val="16"/>
        <w:lang w:eastAsia="fr-FR"/>
      </w:rPr>
      <w:fldChar w:fldCharType="end"/>
    </w:r>
    <w:r w:rsidRPr="0054578F">
      <w:rPr>
        <w:noProof/>
        <w:sz w:val="16"/>
        <w:lang w:val="en-US" w:eastAsia="fr-FR"/>
      </w:rPr>
      <w:t xml:space="preserve"> / Page </w:t>
    </w:r>
    <w:r w:rsidRPr="006F5768">
      <w:rPr>
        <w:noProof/>
        <w:sz w:val="16"/>
        <w:lang w:eastAsia="fr-FR"/>
      </w:rPr>
      <w:fldChar w:fldCharType="begin"/>
    </w:r>
    <w:r w:rsidRPr="0054578F">
      <w:rPr>
        <w:noProof/>
        <w:sz w:val="16"/>
        <w:lang w:val="en-US" w:eastAsia="fr-FR"/>
      </w:rPr>
      <w:instrText xml:space="preserve"> PAGE  \* MERGEFORMAT </w:instrText>
    </w:r>
    <w:r w:rsidRPr="006F5768">
      <w:rPr>
        <w:noProof/>
        <w:sz w:val="16"/>
        <w:lang w:eastAsia="fr-FR"/>
      </w:rPr>
      <w:fldChar w:fldCharType="separate"/>
    </w:r>
    <w:r w:rsidR="00EF79DD">
      <w:rPr>
        <w:noProof/>
        <w:sz w:val="16"/>
        <w:lang w:val="en-US" w:eastAsia="fr-FR"/>
      </w:rPr>
      <w:t>5</w:t>
    </w:r>
    <w:r w:rsidRPr="006F5768">
      <w:rPr>
        <w:noProof/>
        <w:sz w:val="16"/>
        <w:lang w:eastAsia="fr-FR"/>
      </w:rPr>
      <w:fldChar w:fldCharType="end"/>
    </w:r>
    <w:r w:rsidRPr="0054578F">
      <w:rPr>
        <w:noProof/>
        <w:sz w:val="16"/>
        <w:lang w:val="en-US" w:eastAsia="fr-FR"/>
      </w:rPr>
      <w:t>/</w:t>
    </w:r>
    <w:r w:rsidRPr="006F5768">
      <w:rPr>
        <w:noProof/>
        <w:sz w:val="16"/>
        <w:lang w:eastAsia="fr-FR"/>
      </w:rPr>
      <w:fldChar w:fldCharType="begin"/>
    </w:r>
    <w:r w:rsidRPr="0054578F">
      <w:rPr>
        <w:noProof/>
        <w:sz w:val="16"/>
        <w:lang w:val="en-US" w:eastAsia="fr-FR"/>
      </w:rPr>
      <w:instrText xml:space="preserve"> NUMPAGES  \* MERGEFORMAT </w:instrText>
    </w:r>
    <w:r w:rsidRPr="006F5768">
      <w:rPr>
        <w:noProof/>
        <w:sz w:val="16"/>
        <w:lang w:eastAsia="fr-FR"/>
      </w:rPr>
      <w:fldChar w:fldCharType="separate"/>
    </w:r>
    <w:r w:rsidR="00EF79DD">
      <w:rPr>
        <w:noProof/>
        <w:sz w:val="16"/>
        <w:lang w:val="en-US" w:eastAsia="fr-FR"/>
      </w:rPr>
      <w:t>15</w:t>
    </w:r>
    <w:r w:rsidRPr="006F5768">
      <w:rPr>
        <w:noProof/>
        <w:sz w:val="16"/>
        <w:lang w:eastAsia="fr-F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89" w:type="dxa"/>
      <w:tblInd w:w="-1310" w:type="dxa"/>
      <w:tblLook w:val="04A0" w:firstRow="1" w:lastRow="0" w:firstColumn="1" w:lastColumn="0" w:noHBand="0" w:noVBand="1"/>
    </w:tblPr>
    <w:tblGrid>
      <w:gridCol w:w="3119"/>
      <w:gridCol w:w="2609"/>
      <w:gridCol w:w="3261"/>
    </w:tblGrid>
    <w:tr w:rsidR="00EE3581" w:rsidRPr="00592FBD" w14:paraId="2D6D22E3" w14:textId="77777777" w:rsidTr="00B97836">
      <w:tc>
        <w:tcPr>
          <w:tcW w:w="3119" w:type="dxa"/>
          <w:hideMark/>
        </w:tcPr>
        <w:p w14:paraId="2DA75C42" w14:textId="5911A678" w:rsidR="00EE3581" w:rsidRPr="00B97836" w:rsidRDefault="00EE3581" w:rsidP="00BC6A81">
          <w:pPr>
            <w:spacing w:before="0" w:line="240" w:lineRule="auto"/>
            <w:jc w:val="left"/>
            <w:rPr>
              <w:color w:val="1188CA"/>
              <w:sz w:val="17"/>
              <w:szCs w:val="17"/>
            </w:rPr>
          </w:pPr>
          <w:r w:rsidRPr="00B97836">
            <w:rPr>
              <w:color w:val="1188CA"/>
              <w:sz w:val="17"/>
              <w:szCs w:val="17"/>
            </w:rPr>
            <w:t>Sunnikan Consulting</w:t>
          </w:r>
          <w:r>
            <w:rPr>
              <w:color w:val="1188CA"/>
              <w:sz w:val="17"/>
              <w:szCs w:val="17"/>
            </w:rPr>
            <w:br/>
          </w:r>
          <w:r w:rsidRPr="00B97836">
            <w:rPr>
              <w:color w:val="1188CA"/>
              <w:sz w:val="17"/>
              <w:szCs w:val="17"/>
            </w:rPr>
            <w:t>231 rue La Fontaine</w:t>
          </w:r>
          <w:r>
            <w:rPr>
              <w:color w:val="1188CA"/>
              <w:sz w:val="17"/>
              <w:szCs w:val="17"/>
            </w:rPr>
            <w:br/>
          </w:r>
          <w:r w:rsidRPr="00B97836">
            <w:rPr>
              <w:color w:val="1188CA"/>
              <w:sz w:val="17"/>
              <w:szCs w:val="17"/>
            </w:rPr>
            <w:t>94120 Fontenay-sous-Bois, France</w:t>
          </w:r>
        </w:p>
      </w:tc>
      <w:tc>
        <w:tcPr>
          <w:tcW w:w="2609" w:type="dxa"/>
          <w:hideMark/>
        </w:tcPr>
        <w:p w14:paraId="088B197C" w14:textId="77777777" w:rsidR="00EE3581" w:rsidRPr="00B97836" w:rsidRDefault="00EE3581" w:rsidP="00BC6A81">
          <w:pPr>
            <w:spacing w:before="0" w:line="240" w:lineRule="auto"/>
            <w:rPr>
              <w:color w:val="1188CA"/>
              <w:sz w:val="17"/>
              <w:szCs w:val="17"/>
            </w:rPr>
          </w:pPr>
          <w:r w:rsidRPr="00B97836">
            <w:rPr>
              <w:color w:val="1188CA"/>
              <w:sz w:val="17"/>
              <w:szCs w:val="17"/>
            </w:rPr>
            <w:t>+33 (0)1 55 97 13 13</w:t>
          </w:r>
        </w:p>
        <w:p w14:paraId="5B5D64CA" w14:textId="77777777" w:rsidR="00EE3581" w:rsidRPr="00B97836" w:rsidRDefault="00EE3581" w:rsidP="00BC6A81">
          <w:pPr>
            <w:spacing w:before="0" w:line="240" w:lineRule="auto"/>
            <w:rPr>
              <w:color w:val="1188CA"/>
              <w:sz w:val="17"/>
              <w:szCs w:val="17"/>
            </w:rPr>
          </w:pPr>
          <w:r w:rsidRPr="00B97836">
            <w:rPr>
              <w:color w:val="1188CA"/>
              <w:sz w:val="17"/>
              <w:szCs w:val="17"/>
            </w:rPr>
            <w:t>contact@sunnikan.com</w:t>
          </w:r>
          <w:r w:rsidRPr="00B97836">
            <w:rPr>
              <w:color w:val="1188CA"/>
              <w:sz w:val="17"/>
              <w:szCs w:val="17"/>
            </w:rPr>
            <w:br/>
            <w:t>www.sunnikan.com</w:t>
          </w:r>
        </w:p>
      </w:tc>
      <w:tc>
        <w:tcPr>
          <w:tcW w:w="3261" w:type="dxa"/>
          <w:hideMark/>
        </w:tcPr>
        <w:p w14:paraId="28F082CF" w14:textId="77777777" w:rsidR="00EE3581" w:rsidRPr="00B97836" w:rsidRDefault="00EE3581" w:rsidP="00BC6A81">
          <w:pPr>
            <w:spacing w:before="0" w:line="240" w:lineRule="auto"/>
            <w:rPr>
              <w:color w:val="1188CA"/>
              <w:sz w:val="17"/>
              <w:szCs w:val="17"/>
            </w:rPr>
          </w:pPr>
          <w:r w:rsidRPr="00B97836">
            <w:rPr>
              <w:color w:val="1188CA"/>
              <w:sz w:val="17"/>
              <w:szCs w:val="17"/>
            </w:rPr>
            <w:t>Sunnikan Consulting</w:t>
          </w:r>
        </w:p>
        <w:p w14:paraId="2DD7087B" w14:textId="72D48FFC" w:rsidR="00EE3581" w:rsidRPr="00B97836" w:rsidRDefault="00EE3581" w:rsidP="00BC6A81">
          <w:pPr>
            <w:spacing w:before="0" w:line="240" w:lineRule="auto"/>
            <w:jc w:val="left"/>
            <w:rPr>
              <w:color w:val="1188CA"/>
              <w:sz w:val="17"/>
              <w:szCs w:val="17"/>
            </w:rPr>
          </w:pPr>
          <w:r w:rsidRPr="00B97836">
            <w:rPr>
              <w:color w:val="1188CA"/>
              <w:sz w:val="17"/>
              <w:szCs w:val="17"/>
            </w:rPr>
            <w:t>SA</w:t>
          </w:r>
          <w:r w:rsidR="00ED78B5">
            <w:rPr>
              <w:color w:val="1188CA"/>
              <w:sz w:val="17"/>
              <w:szCs w:val="17"/>
            </w:rPr>
            <w:t>S</w:t>
          </w:r>
          <w:r w:rsidRPr="00B97836">
            <w:rPr>
              <w:color w:val="1188CA"/>
              <w:sz w:val="17"/>
              <w:szCs w:val="17"/>
            </w:rPr>
            <w:t xml:space="preserve"> au capital de 100 000 €</w:t>
          </w:r>
          <w:r w:rsidRPr="00B97836">
            <w:rPr>
              <w:color w:val="1188CA"/>
              <w:sz w:val="17"/>
              <w:szCs w:val="17"/>
            </w:rPr>
            <w:br/>
            <w:t>RCS Créteil B 409 032 240 APE 7490B</w:t>
          </w:r>
        </w:p>
      </w:tc>
    </w:tr>
  </w:tbl>
  <w:p w14:paraId="4EE02DE3" w14:textId="2804D0E5" w:rsidR="00EE3581" w:rsidRPr="00B97836" w:rsidRDefault="00EE3581" w:rsidP="006F5768">
    <w:pPr>
      <w:spacing w:line="240" w:lineRule="auto"/>
      <w:ind w:left="-1701"/>
      <w:jc w:val="right"/>
      <w:rPr>
        <w:noProof/>
        <w:sz w:val="16"/>
        <w:lang w:val="en-US" w:eastAsia="fr-FR"/>
      </w:rPr>
    </w:pPr>
    <w:r w:rsidRPr="006F5768">
      <w:rPr>
        <w:noProof/>
        <w:sz w:val="16"/>
        <w:lang w:eastAsia="fr-FR"/>
      </w:rPr>
      <w:fldChar w:fldCharType="begin"/>
    </w:r>
    <w:r w:rsidRPr="00B97836">
      <w:rPr>
        <w:noProof/>
        <w:sz w:val="16"/>
        <w:lang w:val="en-US" w:eastAsia="fr-FR"/>
      </w:rPr>
      <w:instrText xml:space="preserve"> FILENAME  \* MERGEFORMAT </w:instrText>
    </w:r>
    <w:r w:rsidRPr="006F5768">
      <w:rPr>
        <w:noProof/>
        <w:sz w:val="16"/>
        <w:lang w:eastAsia="fr-FR"/>
      </w:rPr>
      <w:fldChar w:fldCharType="separate"/>
    </w:r>
    <w:r>
      <w:rPr>
        <w:noProof/>
        <w:sz w:val="16"/>
        <w:lang w:val="en-US" w:eastAsia="fr-FR"/>
      </w:rPr>
      <w:t>A_Systeme_CL_Fr.docx</w:t>
    </w:r>
    <w:r w:rsidRPr="006F5768">
      <w:rPr>
        <w:noProof/>
        <w:sz w:val="16"/>
        <w:lang w:eastAsia="fr-FR"/>
      </w:rPr>
      <w:fldChar w:fldCharType="end"/>
    </w:r>
    <w:r w:rsidRPr="00B97836">
      <w:rPr>
        <w:noProof/>
        <w:sz w:val="16"/>
        <w:lang w:val="en-US" w:eastAsia="fr-FR"/>
      </w:rPr>
      <w:t xml:space="preserve"> / Page </w:t>
    </w:r>
    <w:r w:rsidRPr="006F5768">
      <w:rPr>
        <w:noProof/>
        <w:sz w:val="16"/>
        <w:lang w:eastAsia="fr-FR"/>
      </w:rPr>
      <w:fldChar w:fldCharType="begin"/>
    </w:r>
    <w:r w:rsidRPr="00B97836">
      <w:rPr>
        <w:noProof/>
        <w:sz w:val="16"/>
        <w:lang w:val="en-US" w:eastAsia="fr-FR"/>
      </w:rPr>
      <w:instrText xml:space="preserve"> PAGE  \* MERGEFORMAT </w:instrText>
    </w:r>
    <w:r w:rsidRPr="006F5768">
      <w:rPr>
        <w:noProof/>
        <w:sz w:val="16"/>
        <w:lang w:eastAsia="fr-FR"/>
      </w:rPr>
      <w:fldChar w:fldCharType="separate"/>
    </w:r>
    <w:r w:rsidR="00EF79DD">
      <w:rPr>
        <w:noProof/>
        <w:sz w:val="16"/>
        <w:lang w:val="en-US" w:eastAsia="fr-FR"/>
      </w:rPr>
      <w:t>1</w:t>
    </w:r>
    <w:r w:rsidRPr="006F5768">
      <w:rPr>
        <w:noProof/>
        <w:sz w:val="16"/>
        <w:lang w:eastAsia="fr-FR"/>
      </w:rPr>
      <w:fldChar w:fldCharType="end"/>
    </w:r>
    <w:r w:rsidRPr="00B97836">
      <w:rPr>
        <w:noProof/>
        <w:sz w:val="16"/>
        <w:lang w:val="en-US" w:eastAsia="fr-FR"/>
      </w:rPr>
      <w:t>/</w:t>
    </w:r>
    <w:r w:rsidRPr="006F5768">
      <w:rPr>
        <w:noProof/>
        <w:sz w:val="16"/>
        <w:lang w:eastAsia="fr-FR"/>
      </w:rPr>
      <w:fldChar w:fldCharType="begin"/>
    </w:r>
    <w:r w:rsidRPr="00B97836">
      <w:rPr>
        <w:noProof/>
        <w:sz w:val="16"/>
        <w:lang w:val="en-US" w:eastAsia="fr-FR"/>
      </w:rPr>
      <w:instrText xml:space="preserve"> NUMPAGES  \* MERGEFORMAT </w:instrText>
    </w:r>
    <w:r w:rsidRPr="006F5768">
      <w:rPr>
        <w:noProof/>
        <w:sz w:val="16"/>
        <w:lang w:eastAsia="fr-FR"/>
      </w:rPr>
      <w:fldChar w:fldCharType="separate"/>
    </w:r>
    <w:r w:rsidR="00EF79DD">
      <w:rPr>
        <w:noProof/>
        <w:sz w:val="16"/>
        <w:lang w:val="en-US" w:eastAsia="fr-FR"/>
      </w:rPr>
      <w:t>15</w:t>
    </w:r>
    <w:r w:rsidRPr="006F5768">
      <w:rPr>
        <w:noProof/>
        <w:sz w:val="16"/>
        <w:lang w:eastAsia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1582A" w14:textId="77777777" w:rsidR="00EE3581" w:rsidRDefault="00EE3581" w:rsidP="00123989">
      <w:r>
        <w:separator/>
      </w:r>
    </w:p>
  </w:footnote>
  <w:footnote w:type="continuationSeparator" w:id="0">
    <w:p w14:paraId="54FC8CB5" w14:textId="77777777" w:rsidR="00EE3581" w:rsidRDefault="00EE3581" w:rsidP="001239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BBA3E" w14:textId="77777777" w:rsidR="00EE3581" w:rsidRDefault="00EE3581" w:rsidP="00F74044">
    <w:pPr>
      <w:spacing w:line="240" w:lineRule="auto"/>
      <w:ind w:left="-2268"/>
    </w:pPr>
    <w:r>
      <w:rPr>
        <w:noProof/>
        <w:lang w:eastAsia="fr-FR"/>
      </w:rPr>
      <w:drawing>
        <wp:inline distT="0" distB="0" distL="0" distR="0" wp14:anchorId="5265B8F0" wp14:editId="2374B82A">
          <wp:extent cx="1562400" cy="439200"/>
          <wp:effectExtent l="0" t="0" r="0" b="0"/>
          <wp:docPr id="2" name="Image 2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400" cy="43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68D3A" w14:textId="77777777" w:rsidR="00EE3581" w:rsidRDefault="00EE3581" w:rsidP="0078012C">
    <w:pPr>
      <w:tabs>
        <w:tab w:val="right" w:pos="0"/>
      </w:tabs>
      <w:spacing w:line="240" w:lineRule="auto"/>
      <w:ind w:left="-2835"/>
    </w:pPr>
    <w:r>
      <w:tab/>
    </w:r>
    <w:r>
      <w:rPr>
        <w:noProof/>
        <w:lang w:eastAsia="fr-FR"/>
      </w:rPr>
      <w:drawing>
        <wp:inline distT="0" distB="0" distL="0" distR="0" wp14:anchorId="4FC9E917" wp14:editId="0FFFFC4A">
          <wp:extent cx="1562100" cy="438150"/>
          <wp:effectExtent l="0" t="0" r="0" b="0"/>
          <wp:docPr id="1" name="Image 1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10" type="#_x0000_t75" style="width:78.55pt;height:73.65pt" o:bullet="t">
        <v:imagedata r:id="rId1" o:title="SC_puce"/>
      </v:shape>
    </w:pict>
  </w:numPicBullet>
  <w:abstractNum w:abstractNumId="0" w15:restartNumberingAfterBreak="0">
    <w:nsid w:val="FFFFFF7C"/>
    <w:multiLevelType w:val="singleLevel"/>
    <w:tmpl w:val="90C203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3E1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E4CC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3B8E67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3F663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AAD02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189B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6A09C2"/>
    <w:lvl w:ilvl="0">
      <w:start w:val="1"/>
      <w:numFmt w:val="bullet"/>
      <w:lvlText w:val=""/>
      <w:lvlJc w:val="left"/>
      <w:pPr>
        <w:tabs>
          <w:tab w:val="num" w:pos="301"/>
        </w:tabs>
        <w:ind w:left="301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FFFFFF88"/>
    <w:multiLevelType w:val="singleLevel"/>
    <w:tmpl w:val="370E9D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98C2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75DC1D9E"/>
    <w:lvl w:ilvl="0">
      <w:numFmt w:val="decimal"/>
      <w:pStyle w:val="B2"/>
      <w:lvlText w:val="*"/>
      <w:lvlJc w:val="left"/>
    </w:lvl>
  </w:abstractNum>
  <w:abstractNum w:abstractNumId="12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3" w15:restartNumberingAfterBreak="0">
    <w:nsid w:val="0C8452D8"/>
    <w:multiLevelType w:val="hybridMultilevel"/>
    <w:tmpl w:val="22C06614"/>
    <w:lvl w:ilvl="0" w:tplc="9F040310">
      <w:start w:val="1"/>
      <w:numFmt w:val="bullet"/>
      <w:lvlText w:val="•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253669"/>
    <w:multiLevelType w:val="hybridMultilevel"/>
    <w:tmpl w:val="27A0734C"/>
    <w:lvl w:ilvl="0" w:tplc="1D6CFBB0">
      <w:start w:val="1"/>
      <w:numFmt w:val="bullet"/>
      <w:lvlText w:val=""/>
      <w:lvlJc w:val="left"/>
      <w:pPr>
        <w:tabs>
          <w:tab w:val="num" w:pos="301"/>
        </w:tabs>
        <w:ind w:left="30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B6755C"/>
    <w:multiLevelType w:val="hybridMultilevel"/>
    <w:tmpl w:val="D2C8BB6C"/>
    <w:lvl w:ilvl="0" w:tplc="C5DAD34E">
      <w:numFmt w:val="bullet"/>
      <w:lvlText w:val="-"/>
      <w:lvlJc w:val="left"/>
      <w:pPr>
        <w:ind w:left="720" w:hanging="360"/>
      </w:pPr>
      <w:rPr>
        <w:rFonts w:ascii="ITC Franklin Gothic Book" w:eastAsia="Times New Roman" w:hAnsi="ITC 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7FF485A"/>
    <w:multiLevelType w:val="hybridMultilevel"/>
    <w:tmpl w:val="F40AD2D6"/>
    <w:lvl w:ilvl="0" w:tplc="C680C7E2">
      <w:start w:val="1"/>
      <w:numFmt w:val="bullet"/>
      <w:lvlText w:val=""/>
      <w:lvlPicBulletId w:val="0"/>
      <w:lvlJc w:val="left"/>
      <w:pPr>
        <w:tabs>
          <w:tab w:val="num" w:pos="1021"/>
        </w:tabs>
        <w:ind w:left="1021" w:hanging="301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44296CA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4E14CE36">
      <w:numFmt w:val="bullet"/>
      <w:lvlText w:val="-"/>
      <w:lvlJc w:val="left"/>
      <w:pPr>
        <w:tabs>
          <w:tab w:val="num" w:pos="2520"/>
        </w:tabs>
        <w:ind w:left="2520" w:hanging="720"/>
      </w:pPr>
      <w:rPr>
        <w:rFonts w:ascii="Arial" w:eastAsia="Times New Roman" w:hAnsi="Arial" w:cs="Arial" w:hint="default"/>
      </w:rPr>
    </w:lvl>
    <w:lvl w:ilvl="3" w:tplc="A2D2CC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8"/>
        <w:szCs w:val="1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62218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9AEC8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76BE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E488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2B0ED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59322E"/>
    <w:multiLevelType w:val="hybridMultilevel"/>
    <w:tmpl w:val="931AC468"/>
    <w:lvl w:ilvl="0" w:tplc="47C6FB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2351347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8B01E7D"/>
    <w:multiLevelType w:val="hybridMultilevel"/>
    <w:tmpl w:val="EC4A886A"/>
    <w:lvl w:ilvl="0" w:tplc="F238E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B26840"/>
    <w:multiLevelType w:val="hybridMultilevel"/>
    <w:tmpl w:val="75084206"/>
    <w:lvl w:ilvl="0" w:tplc="46384604">
      <w:start w:val="1"/>
      <w:numFmt w:val="bullet"/>
      <w:pStyle w:val="B1"/>
      <w:lvlText w:val="•"/>
      <w:lvlJc w:val="left"/>
      <w:pPr>
        <w:ind w:left="1004" w:hanging="360"/>
      </w:pPr>
      <w:rPr>
        <w:rFonts w:ascii="Univers" w:hAnsi="Univer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1F2465D"/>
    <w:multiLevelType w:val="multilevel"/>
    <w:tmpl w:val="5C2A1840"/>
    <w:styleLink w:val="Titres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44B50571"/>
    <w:multiLevelType w:val="multilevel"/>
    <w:tmpl w:val="040C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A50165F"/>
    <w:multiLevelType w:val="hybridMultilevel"/>
    <w:tmpl w:val="4D4238D8"/>
    <w:lvl w:ilvl="0" w:tplc="7160C84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0B713EA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4BF2EEF"/>
    <w:multiLevelType w:val="hybridMultilevel"/>
    <w:tmpl w:val="C0D42848"/>
    <w:lvl w:ilvl="0" w:tplc="781890DC">
      <w:start w:val="1"/>
      <w:numFmt w:val="bullet"/>
      <w:lvlText w:val=""/>
      <w:lvlJc w:val="left"/>
      <w:pPr>
        <w:tabs>
          <w:tab w:val="num" w:pos="227"/>
        </w:tabs>
        <w:ind w:left="454" w:hanging="227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auto"/>
        <w:sz w:val="16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28B4CE">
      <w:start w:val="1"/>
      <w:numFmt w:val="bullet"/>
      <w:lvlText w:val=""/>
      <w:legacy w:legacy="1" w:legacySpace="0" w:legacyIndent="283"/>
      <w:lvlJc w:val="left"/>
      <w:pPr>
        <w:ind w:left="343" w:hanging="283"/>
      </w:pPr>
      <w:rPr>
        <w:rFonts w:ascii="Symbol" w:hAnsi="Symbol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70EE24E">
      <w:start w:val="1"/>
      <w:numFmt w:val="bullet"/>
      <w:lvlText w:val="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</w:rPr>
    </w:lvl>
    <w:lvl w:ilvl="3" w:tplc="7138D928" w:tentative="1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4" w:tplc="6B8E8EB0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5" w:tplc="8AFE96EC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6" w:tplc="5A3AD308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7" w:tplc="6570FA2C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8" w:tplc="2A9C28F6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</w:abstractNum>
  <w:abstractNum w:abstractNumId="26" w15:restartNumberingAfterBreak="0">
    <w:nsid w:val="662C7483"/>
    <w:multiLevelType w:val="multilevel"/>
    <w:tmpl w:val="4E384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7CDE2359"/>
    <w:multiLevelType w:val="multilevel"/>
    <w:tmpl w:val="5C2A1840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287"/>
        </w:tabs>
        <w:ind w:left="567" w:firstLine="0"/>
      </w:pPr>
      <w:rPr>
        <w:rFonts w:hint="default"/>
        <w:u w:val="none"/>
      </w:rPr>
    </w:lvl>
    <w:lvl w:ilvl="2">
      <w:start w:val="1"/>
      <w:numFmt w:val="decimal"/>
      <w:lvlRestart w:val="0"/>
      <w:isLgl/>
      <w:lvlText w:val="%1.%2.%3."/>
      <w:lvlJc w:val="left"/>
      <w:pPr>
        <w:tabs>
          <w:tab w:val="num" w:pos="1854"/>
        </w:tabs>
        <w:ind w:left="567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17"/>
  </w:num>
  <w:num w:numId="3">
    <w:abstractNumId w:val="25"/>
  </w:num>
  <w:num w:numId="4">
    <w:abstractNumId w:val="23"/>
  </w:num>
  <w:num w:numId="5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6">
    <w:abstractNumId w:val="12"/>
  </w:num>
  <w:num w:numId="7">
    <w:abstractNumId w:val="14"/>
  </w:num>
  <w:num w:numId="8">
    <w:abstractNumId w:val="16"/>
  </w:num>
  <w:num w:numId="9">
    <w:abstractNumId w:val="9"/>
  </w:num>
  <w:num w:numId="10">
    <w:abstractNumId w:val="7"/>
  </w:num>
  <w:num w:numId="11">
    <w:abstractNumId w:val="26"/>
  </w:num>
  <w:num w:numId="12">
    <w:abstractNumId w:val="27"/>
  </w:num>
  <w:num w:numId="13">
    <w:abstractNumId w:val="27"/>
  </w:num>
  <w:num w:numId="14">
    <w:abstractNumId w:val="28"/>
  </w:num>
  <w:num w:numId="15">
    <w:abstractNumId w:val="20"/>
  </w:num>
  <w:num w:numId="16">
    <w:abstractNumId w:val="24"/>
  </w:num>
  <w:num w:numId="17">
    <w:abstractNumId w:val="18"/>
  </w:num>
  <w:num w:numId="18">
    <w:abstractNumId w:val="22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6"/>
  </w:num>
  <w:num w:numId="25">
    <w:abstractNumId w:val="5"/>
  </w:num>
  <w:num w:numId="26">
    <w:abstractNumId w:val="4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3">
    <w:abstractNumId w:val="12"/>
  </w:num>
  <w:num w:numId="34">
    <w:abstractNumId w:val="21"/>
  </w:num>
  <w:num w:numId="3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6682"/>
    <w:rsid w:val="00001F52"/>
    <w:rsid w:val="00012243"/>
    <w:rsid w:val="00013323"/>
    <w:rsid w:val="0002048F"/>
    <w:rsid w:val="00020832"/>
    <w:rsid w:val="00026888"/>
    <w:rsid w:val="00030CF2"/>
    <w:rsid w:val="00031F10"/>
    <w:rsid w:val="00035B47"/>
    <w:rsid w:val="0003614E"/>
    <w:rsid w:val="00036BB2"/>
    <w:rsid w:val="000508BC"/>
    <w:rsid w:val="0005400F"/>
    <w:rsid w:val="00062BFB"/>
    <w:rsid w:val="00066A69"/>
    <w:rsid w:val="00073F14"/>
    <w:rsid w:val="000820D3"/>
    <w:rsid w:val="00082A4A"/>
    <w:rsid w:val="000861C3"/>
    <w:rsid w:val="00093E1D"/>
    <w:rsid w:val="00095087"/>
    <w:rsid w:val="000950D8"/>
    <w:rsid w:val="00097DED"/>
    <w:rsid w:val="000A07D7"/>
    <w:rsid w:val="000A1545"/>
    <w:rsid w:val="000A5C2E"/>
    <w:rsid w:val="000B3C50"/>
    <w:rsid w:val="000C1C3B"/>
    <w:rsid w:val="000C3135"/>
    <w:rsid w:val="000C6D04"/>
    <w:rsid w:val="000C72AA"/>
    <w:rsid w:val="000D5892"/>
    <w:rsid w:val="000D5998"/>
    <w:rsid w:val="000E12BF"/>
    <w:rsid w:val="000E61DB"/>
    <w:rsid w:val="000E7F89"/>
    <w:rsid w:val="000F0B6E"/>
    <w:rsid w:val="000F270E"/>
    <w:rsid w:val="0010006B"/>
    <w:rsid w:val="001029C8"/>
    <w:rsid w:val="00107CF3"/>
    <w:rsid w:val="001108B3"/>
    <w:rsid w:val="00113D6E"/>
    <w:rsid w:val="00116AD5"/>
    <w:rsid w:val="00123989"/>
    <w:rsid w:val="00134022"/>
    <w:rsid w:val="00134495"/>
    <w:rsid w:val="00142B0E"/>
    <w:rsid w:val="00143266"/>
    <w:rsid w:val="00147205"/>
    <w:rsid w:val="00147B39"/>
    <w:rsid w:val="00153951"/>
    <w:rsid w:val="00157D97"/>
    <w:rsid w:val="001650AB"/>
    <w:rsid w:val="00166D44"/>
    <w:rsid w:val="0017321E"/>
    <w:rsid w:val="00174901"/>
    <w:rsid w:val="001749C0"/>
    <w:rsid w:val="00180A7D"/>
    <w:rsid w:val="001822DE"/>
    <w:rsid w:val="0018494C"/>
    <w:rsid w:val="00190C3D"/>
    <w:rsid w:val="00193B51"/>
    <w:rsid w:val="0019407B"/>
    <w:rsid w:val="00197EC7"/>
    <w:rsid w:val="001A0909"/>
    <w:rsid w:val="001A1DA1"/>
    <w:rsid w:val="001A4541"/>
    <w:rsid w:val="001B2F46"/>
    <w:rsid w:val="001B58C1"/>
    <w:rsid w:val="001C5735"/>
    <w:rsid w:val="001C5A50"/>
    <w:rsid w:val="001C5DFB"/>
    <w:rsid w:val="001D6A54"/>
    <w:rsid w:val="001E04F9"/>
    <w:rsid w:val="001E5980"/>
    <w:rsid w:val="001E74D1"/>
    <w:rsid w:val="001F4E11"/>
    <w:rsid w:val="00200ED8"/>
    <w:rsid w:val="002021A5"/>
    <w:rsid w:val="00204207"/>
    <w:rsid w:val="002127A7"/>
    <w:rsid w:val="002159A4"/>
    <w:rsid w:val="002162AB"/>
    <w:rsid w:val="002228E1"/>
    <w:rsid w:val="002325A4"/>
    <w:rsid w:val="0023388B"/>
    <w:rsid w:val="00237DF7"/>
    <w:rsid w:val="0025075C"/>
    <w:rsid w:val="00251004"/>
    <w:rsid w:val="002603DC"/>
    <w:rsid w:val="00261099"/>
    <w:rsid w:val="002618D1"/>
    <w:rsid w:val="002635E3"/>
    <w:rsid w:val="0026670C"/>
    <w:rsid w:val="002667AF"/>
    <w:rsid w:val="002728B3"/>
    <w:rsid w:val="00277F6A"/>
    <w:rsid w:val="0028565C"/>
    <w:rsid w:val="00286E40"/>
    <w:rsid w:val="002930E5"/>
    <w:rsid w:val="002A1591"/>
    <w:rsid w:val="002A38AA"/>
    <w:rsid w:val="002A5A36"/>
    <w:rsid w:val="002A5CDC"/>
    <w:rsid w:val="002B640C"/>
    <w:rsid w:val="002E0069"/>
    <w:rsid w:val="002E139A"/>
    <w:rsid w:val="002E475F"/>
    <w:rsid w:val="002F3EB3"/>
    <w:rsid w:val="00305B49"/>
    <w:rsid w:val="0031254F"/>
    <w:rsid w:val="0031380E"/>
    <w:rsid w:val="00317DEC"/>
    <w:rsid w:val="00323DAE"/>
    <w:rsid w:val="00324111"/>
    <w:rsid w:val="003245E0"/>
    <w:rsid w:val="0032499E"/>
    <w:rsid w:val="003354FF"/>
    <w:rsid w:val="0033558C"/>
    <w:rsid w:val="00347E10"/>
    <w:rsid w:val="00351DAB"/>
    <w:rsid w:val="0035328F"/>
    <w:rsid w:val="00356584"/>
    <w:rsid w:val="003628DB"/>
    <w:rsid w:val="00367157"/>
    <w:rsid w:val="00374E51"/>
    <w:rsid w:val="00382581"/>
    <w:rsid w:val="003846C0"/>
    <w:rsid w:val="0038508F"/>
    <w:rsid w:val="00386C88"/>
    <w:rsid w:val="00387FE0"/>
    <w:rsid w:val="00391158"/>
    <w:rsid w:val="00391CCA"/>
    <w:rsid w:val="003A10F8"/>
    <w:rsid w:val="003A2B17"/>
    <w:rsid w:val="003A3340"/>
    <w:rsid w:val="003A5460"/>
    <w:rsid w:val="003B0F04"/>
    <w:rsid w:val="003B0F27"/>
    <w:rsid w:val="003B1F05"/>
    <w:rsid w:val="003B3255"/>
    <w:rsid w:val="003B57EA"/>
    <w:rsid w:val="003B6EB9"/>
    <w:rsid w:val="003B72E8"/>
    <w:rsid w:val="003C1F3B"/>
    <w:rsid w:val="003C42BE"/>
    <w:rsid w:val="003C5F3B"/>
    <w:rsid w:val="003C634F"/>
    <w:rsid w:val="003D111A"/>
    <w:rsid w:val="003D69CC"/>
    <w:rsid w:val="003D7866"/>
    <w:rsid w:val="003D7FDA"/>
    <w:rsid w:val="003E0808"/>
    <w:rsid w:val="003E675A"/>
    <w:rsid w:val="003E67FF"/>
    <w:rsid w:val="003E72E5"/>
    <w:rsid w:val="003F3A67"/>
    <w:rsid w:val="00400617"/>
    <w:rsid w:val="004063CC"/>
    <w:rsid w:val="00413712"/>
    <w:rsid w:val="004179FC"/>
    <w:rsid w:val="00420DD4"/>
    <w:rsid w:val="00433951"/>
    <w:rsid w:val="00435EEC"/>
    <w:rsid w:val="00436214"/>
    <w:rsid w:val="00440166"/>
    <w:rsid w:val="00443A47"/>
    <w:rsid w:val="004540B0"/>
    <w:rsid w:val="004569E6"/>
    <w:rsid w:val="00460309"/>
    <w:rsid w:val="00460720"/>
    <w:rsid w:val="00472477"/>
    <w:rsid w:val="0047377A"/>
    <w:rsid w:val="00474387"/>
    <w:rsid w:val="00474E8F"/>
    <w:rsid w:val="00477F77"/>
    <w:rsid w:val="0048155D"/>
    <w:rsid w:val="004910C7"/>
    <w:rsid w:val="00492917"/>
    <w:rsid w:val="004B1710"/>
    <w:rsid w:val="004C20E3"/>
    <w:rsid w:val="004C3877"/>
    <w:rsid w:val="004C3E05"/>
    <w:rsid w:val="004C572B"/>
    <w:rsid w:val="004D155F"/>
    <w:rsid w:val="004D3202"/>
    <w:rsid w:val="004D765B"/>
    <w:rsid w:val="004D7E8F"/>
    <w:rsid w:val="004E28F9"/>
    <w:rsid w:val="004E32CC"/>
    <w:rsid w:val="004F1048"/>
    <w:rsid w:val="004F3524"/>
    <w:rsid w:val="00503225"/>
    <w:rsid w:val="005033D4"/>
    <w:rsid w:val="005061AB"/>
    <w:rsid w:val="00506EF3"/>
    <w:rsid w:val="005104DC"/>
    <w:rsid w:val="00512617"/>
    <w:rsid w:val="00517734"/>
    <w:rsid w:val="00522F44"/>
    <w:rsid w:val="005235C7"/>
    <w:rsid w:val="00525FE2"/>
    <w:rsid w:val="00533078"/>
    <w:rsid w:val="0053322C"/>
    <w:rsid w:val="0054578F"/>
    <w:rsid w:val="00557267"/>
    <w:rsid w:val="00557C7E"/>
    <w:rsid w:val="00564500"/>
    <w:rsid w:val="0056450A"/>
    <w:rsid w:val="005657FE"/>
    <w:rsid w:val="00565C0F"/>
    <w:rsid w:val="00565E20"/>
    <w:rsid w:val="00571D1C"/>
    <w:rsid w:val="00577A48"/>
    <w:rsid w:val="00586C03"/>
    <w:rsid w:val="00592FBD"/>
    <w:rsid w:val="00593A21"/>
    <w:rsid w:val="00594485"/>
    <w:rsid w:val="00595523"/>
    <w:rsid w:val="005A1443"/>
    <w:rsid w:val="005A574B"/>
    <w:rsid w:val="005A77F7"/>
    <w:rsid w:val="005B712F"/>
    <w:rsid w:val="005C4BAB"/>
    <w:rsid w:val="005D062C"/>
    <w:rsid w:val="005D2156"/>
    <w:rsid w:val="005D34E8"/>
    <w:rsid w:val="005D630F"/>
    <w:rsid w:val="005D678D"/>
    <w:rsid w:val="005D7A8F"/>
    <w:rsid w:val="005E0F03"/>
    <w:rsid w:val="005E3E8E"/>
    <w:rsid w:val="005E4353"/>
    <w:rsid w:val="005F5B20"/>
    <w:rsid w:val="005F6B6E"/>
    <w:rsid w:val="00610A82"/>
    <w:rsid w:val="00616B6C"/>
    <w:rsid w:val="00621C3E"/>
    <w:rsid w:val="006228E9"/>
    <w:rsid w:val="00624864"/>
    <w:rsid w:val="00631B0C"/>
    <w:rsid w:val="00633101"/>
    <w:rsid w:val="00642B41"/>
    <w:rsid w:val="006511DF"/>
    <w:rsid w:val="00651EC1"/>
    <w:rsid w:val="0066443C"/>
    <w:rsid w:val="00667253"/>
    <w:rsid w:val="006706B6"/>
    <w:rsid w:val="00676465"/>
    <w:rsid w:val="006934CF"/>
    <w:rsid w:val="0069351A"/>
    <w:rsid w:val="0069709E"/>
    <w:rsid w:val="00697BC0"/>
    <w:rsid w:val="006A3342"/>
    <w:rsid w:val="006A4832"/>
    <w:rsid w:val="006A7228"/>
    <w:rsid w:val="006B5A6E"/>
    <w:rsid w:val="006C7DA1"/>
    <w:rsid w:val="006D00CF"/>
    <w:rsid w:val="006E39FE"/>
    <w:rsid w:val="006E447F"/>
    <w:rsid w:val="006F5768"/>
    <w:rsid w:val="006F68F3"/>
    <w:rsid w:val="00702603"/>
    <w:rsid w:val="007060BC"/>
    <w:rsid w:val="0070736E"/>
    <w:rsid w:val="00711A45"/>
    <w:rsid w:val="00711ACD"/>
    <w:rsid w:val="007167AC"/>
    <w:rsid w:val="0071743A"/>
    <w:rsid w:val="007207E1"/>
    <w:rsid w:val="0072201C"/>
    <w:rsid w:val="00724805"/>
    <w:rsid w:val="00732B5E"/>
    <w:rsid w:val="0073325A"/>
    <w:rsid w:val="00742413"/>
    <w:rsid w:val="007439DC"/>
    <w:rsid w:val="007506CE"/>
    <w:rsid w:val="0075092D"/>
    <w:rsid w:val="00755BBA"/>
    <w:rsid w:val="007612E1"/>
    <w:rsid w:val="00762254"/>
    <w:rsid w:val="00762CF6"/>
    <w:rsid w:val="00762EF1"/>
    <w:rsid w:val="00765B6B"/>
    <w:rsid w:val="00767A1F"/>
    <w:rsid w:val="0077422C"/>
    <w:rsid w:val="00775D4E"/>
    <w:rsid w:val="007767D1"/>
    <w:rsid w:val="00776929"/>
    <w:rsid w:val="0078012C"/>
    <w:rsid w:val="007824C8"/>
    <w:rsid w:val="007848EE"/>
    <w:rsid w:val="007850B2"/>
    <w:rsid w:val="00786318"/>
    <w:rsid w:val="00791AEE"/>
    <w:rsid w:val="00791B7B"/>
    <w:rsid w:val="0079686C"/>
    <w:rsid w:val="007A69B3"/>
    <w:rsid w:val="007A7205"/>
    <w:rsid w:val="007A7287"/>
    <w:rsid w:val="007B0ADD"/>
    <w:rsid w:val="007B32D1"/>
    <w:rsid w:val="007B4717"/>
    <w:rsid w:val="007B5455"/>
    <w:rsid w:val="007B5BCD"/>
    <w:rsid w:val="007C272C"/>
    <w:rsid w:val="007C2920"/>
    <w:rsid w:val="007C3852"/>
    <w:rsid w:val="007C6463"/>
    <w:rsid w:val="007C66EC"/>
    <w:rsid w:val="007D143F"/>
    <w:rsid w:val="007D33DE"/>
    <w:rsid w:val="007D51B8"/>
    <w:rsid w:val="007D6B3C"/>
    <w:rsid w:val="007E3660"/>
    <w:rsid w:val="007F29BD"/>
    <w:rsid w:val="00801C7A"/>
    <w:rsid w:val="00807F20"/>
    <w:rsid w:val="008155EF"/>
    <w:rsid w:val="00833FD3"/>
    <w:rsid w:val="00835718"/>
    <w:rsid w:val="00835921"/>
    <w:rsid w:val="008377BB"/>
    <w:rsid w:val="00845534"/>
    <w:rsid w:val="00845932"/>
    <w:rsid w:val="00847A99"/>
    <w:rsid w:val="00871A6C"/>
    <w:rsid w:val="00871AB6"/>
    <w:rsid w:val="008809B1"/>
    <w:rsid w:val="00881A8B"/>
    <w:rsid w:val="00884709"/>
    <w:rsid w:val="00886263"/>
    <w:rsid w:val="00891D44"/>
    <w:rsid w:val="00895898"/>
    <w:rsid w:val="00897EC2"/>
    <w:rsid w:val="008A1C1C"/>
    <w:rsid w:val="008A2DD5"/>
    <w:rsid w:val="008A5ED0"/>
    <w:rsid w:val="008B68AB"/>
    <w:rsid w:val="008C008C"/>
    <w:rsid w:val="008C0E83"/>
    <w:rsid w:val="008C33C0"/>
    <w:rsid w:val="008D2884"/>
    <w:rsid w:val="008E4CF8"/>
    <w:rsid w:val="008E676E"/>
    <w:rsid w:val="008E74BB"/>
    <w:rsid w:val="00902234"/>
    <w:rsid w:val="00911712"/>
    <w:rsid w:val="009146C3"/>
    <w:rsid w:val="0091774A"/>
    <w:rsid w:val="00917874"/>
    <w:rsid w:val="00923852"/>
    <w:rsid w:val="00931A20"/>
    <w:rsid w:val="00933DFC"/>
    <w:rsid w:val="0093797E"/>
    <w:rsid w:val="00937EBB"/>
    <w:rsid w:val="00940621"/>
    <w:rsid w:val="00940D9C"/>
    <w:rsid w:val="0094157C"/>
    <w:rsid w:val="009440E4"/>
    <w:rsid w:val="0095059F"/>
    <w:rsid w:val="009515BF"/>
    <w:rsid w:val="00954205"/>
    <w:rsid w:val="009609C8"/>
    <w:rsid w:val="00965BE1"/>
    <w:rsid w:val="00965EF0"/>
    <w:rsid w:val="00966E72"/>
    <w:rsid w:val="009714BC"/>
    <w:rsid w:val="009718C2"/>
    <w:rsid w:val="00971DA9"/>
    <w:rsid w:val="009754D8"/>
    <w:rsid w:val="00982BC3"/>
    <w:rsid w:val="0098590C"/>
    <w:rsid w:val="0099113D"/>
    <w:rsid w:val="00992050"/>
    <w:rsid w:val="00993FE8"/>
    <w:rsid w:val="009A6D5E"/>
    <w:rsid w:val="009A6FA2"/>
    <w:rsid w:val="009A7DBD"/>
    <w:rsid w:val="009B0490"/>
    <w:rsid w:val="009B0EAE"/>
    <w:rsid w:val="009B45D9"/>
    <w:rsid w:val="009B78D7"/>
    <w:rsid w:val="009C22BD"/>
    <w:rsid w:val="009C3376"/>
    <w:rsid w:val="009D0698"/>
    <w:rsid w:val="009E797A"/>
    <w:rsid w:val="009F5E62"/>
    <w:rsid w:val="009F7EE3"/>
    <w:rsid w:val="00A03707"/>
    <w:rsid w:val="00A078A5"/>
    <w:rsid w:val="00A13AE0"/>
    <w:rsid w:val="00A13F67"/>
    <w:rsid w:val="00A13F7F"/>
    <w:rsid w:val="00A1505E"/>
    <w:rsid w:val="00A251C5"/>
    <w:rsid w:val="00A2580E"/>
    <w:rsid w:val="00A25CB6"/>
    <w:rsid w:val="00A32A32"/>
    <w:rsid w:val="00A3338A"/>
    <w:rsid w:val="00A4361A"/>
    <w:rsid w:val="00A523A6"/>
    <w:rsid w:val="00A65D27"/>
    <w:rsid w:val="00A678CD"/>
    <w:rsid w:val="00A67A26"/>
    <w:rsid w:val="00A74582"/>
    <w:rsid w:val="00A77ADC"/>
    <w:rsid w:val="00A8065C"/>
    <w:rsid w:val="00A80A7D"/>
    <w:rsid w:val="00A854B9"/>
    <w:rsid w:val="00A8770A"/>
    <w:rsid w:val="00A90CC7"/>
    <w:rsid w:val="00A96464"/>
    <w:rsid w:val="00AA0503"/>
    <w:rsid w:val="00AA7248"/>
    <w:rsid w:val="00AB13DE"/>
    <w:rsid w:val="00AB5F1C"/>
    <w:rsid w:val="00AC288F"/>
    <w:rsid w:val="00AC3DB7"/>
    <w:rsid w:val="00AC3E43"/>
    <w:rsid w:val="00AC5FB2"/>
    <w:rsid w:val="00AD1D6A"/>
    <w:rsid w:val="00AD21DA"/>
    <w:rsid w:val="00AD2FA7"/>
    <w:rsid w:val="00AD2FE4"/>
    <w:rsid w:val="00AD6682"/>
    <w:rsid w:val="00AE0182"/>
    <w:rsid w:val="00AE66C3"/>
    <w:rsid w:val="00AE7806"/>
    <w:rsid w:val="00AF4ABA"/>
    <w:rsid w:val="00AF7104"/>
    <w:rsid w:val="00B024FE"/>
    <w:rsid w:val="00B07657"/>
    <w:rsid w:val="00B12B25"/>
    <w:rsid w:val="00B1474E"/>
    <w:rsid w:val="00B203B8"/>
    <w:rsid w:val="00B22B8B"/>
    <w:rsid w:val="00B25961"/>
    <w:rsid w:val="00B27C86"/>
    <w:rsid w:val="00B31D4C"/>
    <w:rsid w:val="00B415F8"/>
    <w:rsid w:val="00B50F33"/>
    <w:rsid w:val="00B522C9"/>
    <w:rsid w:val="00B5655A"/>
    <w:rsid w:val="00B62D7F"/>
    <w:rsid w:val="00B658C3"/>
    <w:rsid w:val="00B70D52"/>
    <w:rsid w:val="00B70E85"/>
    <w:rsid w:val="00B7275F"/>
    <w:rsid w:val="00B74111"/>
    <w:rsid w:val="00B76254"/>
    <w:rsid w:val="00B81531"/>
    <w:rsid w:val="00B85501"/>
    <w:rsid w:val="00B91D84"/>
    <w:rsid w:val="00B97836"/>
    <w:rsid w:val="00BA321C"/>
    <w:rsid w:val="00BA53C2"/>
    <w:rsid w:val="00BB160F"/>
    <w:rsid w:val="00BB2060"/>
    <w:rsid w:val="00BB3CD3"/>
    <w:rsid w:val="00BC407C"/>
    <w:rsid w:val="00BC6A81"/>
    <w:rsid w:val="00BD0211"/>
    <w:rsid w:val="00BD277E"/>
    <w:rsid w:val="00BD3711"/>
    <w:rsid w:val="00BD7ED3"/>
    <w:rsid w:val="00BE3F1A"/>
    <w:rsid w:val="00BF3805"/>
    <w:rsid w:val="00BF4D53"/>
    <w:rsid w:val="00BF6050"/>
    <w:rsid w:val="00BF786E"/>
    <w:rsid w:val="00C03456"/>
    <w:rsid w:val="00C12963"/>
    <w:rsid w:val="00C134E1"/>
    <w:rsid w:val="00C24062"/>
    <w:rsid w:val="00C254A4"/>
    <w:rsid w:val="00C270A4"/>
    <w:rsid w:val="00C323FC"/>
    <w:rsid w:val="00C36481"/>
    <w:rsid w:val="00C425D2"/>
    <w:rsid w:val="00C45BAD"/>
    <w:rsid w:val="00C467D0"/>
    <w:rsid w:val="00C52717"/>
    <w:rsid w:val="00C53639"/>
    <w:rsid w:val="00C53D06"/>
    <w:rsid w:val="00C63648"/>
    <w:rsid w:val="00C67A38"/>
    <w:rsid w:val="00C71EFD"/>
    <w:rsid w:val="00C73DEB"/>
    <w:rsid w:val="00C7407F"/>
    <w:rsid w:val="00C82EF0"/>
    <w:rsid w:val="00C851E9"/>
    <w:rsid w:val="00C97601"/>
    <w:rsid w:val="00CA62AD"/>
    <w:rsid w:val="00CA6EB1"/>
    <w:rsid w:val="00CB4010"/>
    <w:rsid w:val="00CB62C3"/>
    <w:rsid w:val="00CD0063"/>
    <w:rsid w:val="00CD1137"/>
    <w:rsid w:val="00CD45F4"/>
    <w:rsid w:val="00CD53B7"/>
    <w:rsid w:val="00CD5956"/>
    <w:rsid w:val="00CD6D27"/>
    <w:rsid w:val="00CD7D11"/>
    <w:rsid w:val="00CE0BCE"/>
    <w:rsid w:val="00CE4B2A"/>
    <w:rsid w:val="00D04F0D"/>
    <w:rsid w:val="00D05674"/>
    <w:rsid w:val="00D06110"/>
    <w:rsid w:val="00D24D81"/>
    <w:rsid w:val="00D355D4"/>
    <w:rsid w:val="00D41893"/>
    <w:rsid w:val="00D419C5"/>
    <w:rsid w:val="00D43615"/>
    <w:rsid w:val="00D51331"/>
    <w:rsid w:val="00D52A55"/>
    <w:rsid w:val="00D53516"/>
    <w:rsid w:val="00D53FD1"/>
    <w:rsid w:val="00D553BC"/>
    <w:rsid w:val="00D60C65"/>
    <w:rsid w:val="00D61905"/>
    <w:rsid w:val="00D61C7A"/>
    <w:rsid w:val="00D808F2"/>
    <w:rsid w:val="00D83F60"/>
    <w:rsid w:val="00D909DF"/>
    <w:rsid w:val="00DA09B5"/>
    <w:rsid w:val="00DA1618"/>
    <w:rsid w:val="00DA25A5"/>
    <w:rsid w:val="00DB06AD"/>
    <w:rsid w:val="00DB07B4"/>
    <w:rsid w:val="00DC1BBA"/>
    <w:rsid w:val="00DC364D"/>
    <w:rsid w:val="00DC5422"/>
    <w:rsid w:val="00DC6368"/>
    <w:rsid w:val="00DD2C0B"/>
    <w:rsid w:val="00DD6517"/>
    <w:rsid w:val="00DE0DE2"/>
    <w:rsid w:val="00DF276B"/>
    <w:rsid w:val="00DF361D"/>
    <w:rsid w:val="00DF70D2"/>
    <w:rsid w:val="00E00B44"/>
    <w:rsid w:val="00E2426C"/>
    <w:rsid w:val="00E35830"/>
    <w:rsid w:val="00E3604A"/>
    <w:rsid w:val="00E375E8"/>
    <w:rsid w:val="00E447F2"/>
    <w:rsid w:val="00E518E8"/>
    <w:rsid w:val="00E53881"/>
    <w:rsid w:val="00E548BC"/>
    <w:rsid w:val="00E57ED6"/>
    <w:rsid w:val="00E67833"/>
    <w:rsid w:val="00E746CF"/>
    <w:rsid w:val="00E74809"/>
    <w:rsid w:val="00E75E4D"/>
    <w:rsid w:val="00E86E51"/>
    <w:rsid w:val="00E91490"/>
    <w:rsid w:val="00EA517E"/>
    <w:rsid w:val="00EA58D7"/>
    <w:rsid w:val="00EB0A93"/>
    <w:rsid w:val="00EB579C"/>
    <w:rsid w:val="00EC5607"/>
    <w:rsid w:val="00EC6187"/>
    <w:rsid w:val="00ED6579"/>
    <w:rsid w:val="00ED76F1"/>
    <w:rsid w:val="00ED78B5"/>
    <w:rsid w:val="00EE3581"/>
    <w:rsid w:val="00EF28D8"/>
    <w:rsid w:val="00EF6840"/>
    <w:rsid w:val="00EF79DD"/>
    <w:rsid w:val="00F05119"/>
    <w:rsid w:val="00F07D6A"/>
    <w:rsid w:val="00F133EE"/>
    <w:rsid w:val="00F17AC0"/>
    <w:rsid w:val="00F31D01"/>
    <w:rsid w:val="00F328F4"/>
    <w:rsid w:val="00F3542C"/>
    <w:rsid w:val="00F415D4"/>
    <w:rsid w:val="00F45C40"/>
    <w:rsid w:val="00F46FC1"/>
    <w:rsid w:val="00F50967"/>
    <w:rsid w:val="00F53D99"/>
    <w:rsid w:val="00F547A9"/>
    <w:rsid w:val="00F55F3B"/>
    <w:rsid w:val="00F5600A"/>
    <w:rsid w:val="00F67F1A"/>
    <w:rsid w:val="00F67F7C"/>
    <w:rsid w:val="00F70610"/>
    <w:rsid w:val="00F72852"/>
    <w:rsid w:val="00F73963"/>
    <w:rsid w:val="00F74044"/>
    <w:rsid w:val="00F74516"/>
    <w:rsid w:val="00F77992"/>
    <w:rsid w:val="00F965E4"/>
    <w:rsid w:val="00FA13CB"/>
    <w:rsid w:val="00FA35C7"/>
    <w:rsid w:val="00FA5D71"/>
    <w:rsid w:val="00FB70AC"/>
    <w:rsid w:val="00FC1244"/>
    <w:rsid w:val="00FC72F0"/>
    <w:rsid w:val="00FD0745"/>
    <w:rsid w:val="00FE01FF"/>
    <w:rsid w:val="00FE71FF"/>
    <w:rsid w:val="00FF0825"/>
    <w:rsid w:val="00FF5E83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DE0EF4"/>
  <w15:docId w15:val="{A7204C75-117A-4425-A22C-419A6377B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4BAB"/>
    <w:pPr>
      <w:spacing w:before="120" w:line="260" w:lineRule="exact"/>
      <w:jc w:val="both"/>
    </w:pPr>
    <w:rPr>
      <w:rFonts w:ascii="Calibri" w:hAnsi="Calibri"/>
      <w:sz w:val="18"/>
      <w:szCs w:val="24"/>
      <w:lang w:eastAsia="en-US"/>
    </w:rPr>
  </w:style>
  <w:style w:type="paragraph" w:styleId="Titre1">
    <w:name w:val="heading 1"/>
    <w:basedOn w:val="Normal"/>
    <w:next w:val="Normal"/>
    <w:qFormat/>
    <w:rsid w:val="00762254"/>
    <w:pPr>
      <w:keepNext/>
      <w:numPr>
        <w:numId w:val="13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5C4BAB"/>
    <w:pPr>
      <w:numPr>
        <w:ilvl w:val="1"/>
      </w:numPr>
      <w:tabs>
        <w:tab w:val="clear" w:pos="567"/>
        <w:tab w:val="left" w:pos="1134"/>
      </w:tabs>
      <w:spacing w:before="360" w:after="120"/>
      <w:ind w:left="1134"/>
      <w:outlineLvl w:val="1"/>
    </w:pPr>
    <w:rPr>
      <w:bCs w:val="0"/>
      <w:iCs/>
      <w:szCs w:val="28"/>
    </w:rPr>
  </w:style>
  <w:style w:type="paragraph" w:styleId="Titre3">
    <w:name w:val="heading 3"/>
    <w:basedOn w:val="Normal"/>
    <w:next w:val="Normal"/>
    <w:link w:val="Titre3Car"/>
    <w:qFormat/>
    <w:rsid w:val="009E797A"/>
    <w:pPr>
      <w:keepNext/>
      <w:numPr>
        <w:ilvl w:val="2"/>
        <w:numId w:val="13"/>
      </w:numPr>
      <w:tabs>
        <w:tab w:val="left" w:pos="2268"/>
      </w:tabs>
      <w:spacing w:before="240" w:after="60"/>
      <w:ind w:left="2268" w:hanging="1134"/>
      <w:outlineLvl w:val="2"/>
    </w:pPr>
    <w:rPr>
      <w:rFonts w:cs="Arial"/>
      <w:b/>
      <w:iCs/>
      <w:szCs w:val="20"/>
      <w:lang w:eastAsia="fr-FR"/>
    </w:rPr>
  </w:style>
  <w:style w:type="paragraph" w:styleId="Titre4">
    <w:name w:val="heading 4"/>
    <w:basedOn w:val="Normal"/>
    <w:next w:val="Normal"/>
    <w:qFormat/>
    <w:rsid w:val="003D7866"/>
    <w:pPr>
      <w:keepNext/>
      <w:numPr>
        <w:ilvl w:val="3"/>
        <w:numId w:val="13"/>
      </w:numPr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3D7866"/>
    <w:pPr>
      <w:numPr>
        <w:ilvl w:val="4"/>
        <w:numId w:val="13"/>
      </w:numPr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3D7866"/>
    <w:pPr>
      <w:numPr>
        <w:ilvl w:val="5"/>
        <w:numId w:val="13"/>
      </w:numPr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qFormat/>
    <w:rsid w:val="003D7866"/>
    <w:pPr>
      <w:numPr>
        <w:ilvl w:val="6"/>
        <w:numId w:val="13"/>
      </w:numPr>
      <w:outlineLvl w:val="6"/>
    </w:pPr>
  </w:style>
  <w:style w:type="paragraph" w:styleId="Titre8">
    <w:name w:val="heading 8"/>
    <w:basedOn w:val="Normal"/>
    <w:next w:val="Normal"/>
    <w:qFormat/>
    <w:rsid w:val="003D7866"/>
    <w:pPr>
      <w:numPr>
        <w:ilvl w:val="7"/>
        <w:numId w:val="13"/>
      </w:numPr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3D7866"/>
    <w:pPr>
      <w:numPr>
        <w:ilvl w:val="8"/>
        <w:numId w:val="1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link w:val="B1Car"/>
    <w:qFormat/>
    <w:rsid w:val="00CB62C3"/>
    <w:pPr>
      <w:numPr>
        <w:numId w:val="15"/>
      </w:numPr>
      <w:tabs>
        <w:tab w:val="left" w:pos="567"/>
      </w:tabs>
      <w:spacing w:before="60" w:line="240" w:lineRule="auto"/>
      <w:ind w:left="568" w:hanging="284"/>
    </w:pPr>
  </w:style>
  <w:style w:type="paragraph" w:styleId="Titre">
    <w:name w:val="Title"/>
    <w:basedOn w:val="Normal"/>
    <w:next w:val="Normal"/>
    <w:qFormat/>
    <w:rsid w:val="003D7866"/>
    <w:pPr>
      <w:spacing w:before="240" w:after="60" w:line="240" w:lineRule="auto"/>
      <w:jc w:val="center"/>
    </w:pPr>
    <w:rPr>
      <w:b/>
      <w:kern w:val="28"/>
      <w:sz w:val="32"/>
    </w:rPr>
  </w:style>
  <w:style w:type="character" w:styleId="Lienhypertexte">
    <w:name w:val="Hyperlink"/>
    <w:uiPriority w:val="99"/>
    <w:rsid w:val="00F72852"/>
    <w:rPr>
      <w:rFonts w:ascii="Calibri" w:hAnsi="Calibri"/>
      <w:b/>
      <w:bCs/>
      <w:szCs w:val="18"/>
      <w:u w:val="single"/>
      <w:lang w:val="fr-FR"/>
    </w:rPr>
  </w:style>
  <w:style w:type="paragraph" w:styleId="TM1">
    <w:name w:val="toc 1"/>
    <w:basedOn w:val="Normal"/>
    <w:next w:val="Normal"/>
    <w:uiPriority w:val="39"/>
    <w:rsid w:val="00436214"/>
    <w:pPr>
      <w:keepNext/>
      <w:keepLines/>
      <w:tabs>
        <w:tab w:val="left" w:pos="426"/>
        <w:tab w:val="right" w:pos="7087"/>
      </w:tabs>
      <w:spacing w:before="60" w:line="240" w:lineRule="auto"/>
      <w:ind w:left="426" w:hanging="426"/>
      <w:jc w:val="left"/>
    </w:pPr>
    <w:rPr>
      <w:noProof/>
    </w:rPr>
  </w:style>
  <w:style w:type="paragraph" w:styleId="TM2">
    <w:name w:val="toc 2"/>
    <w:basedOn w:val="Normal"/>
    <w:next w:val="Normal"/>
    <w:uiPriority w:val="39"/>
    <w:rsid w:val="00436214"/>
    <w:pPr>
      <w:tabs>
        <w:tab w:val="left" w:pos="851"/>
        <w:tab w:val="right" w:pos="7087"/>
        <w:tab w:val="right" w:pos="9840"/>
      </w:tabs>
      <w:spacing w:before="0" w:line="240" w:lineRule="auto"/>
      <w:ind w:left="850" w:hanging="425"/>
    </w:pPr>
    <w:rPr>
      <w:bCs/>
      <w:noProof/>
      <w:sz w:val="16"/>
    </w:rPr>
  </w:style>
  <w:style w:type="paragraph" w:customStyle="1" w:styleId="NormalCentr">
    <w:name w:val="Normal_Centré"/>
    <w:basedOn w:val="Normal"/>
    <w:rsid w:val="008377BB"/>
    <w:pPr>
      <w:tabs>
        <w:tab w:val="right" w:pos="3420"/>
        <w:tab w:val="left" w:pos="3686"/>
      </w:tabs>
      <w:ind w:left="3686" w:hanging="3686"/>
      <w:jc w:val="left"/>
    </w:pPr>
    <w:rPr>
      <w:b/>
    </w:rPr>
  </w:style>
  <w:style w:type="paragraph" w:customStyle="1" w:styleId="Proposal">
    <w:name w:val="Proposal"/>
    <w:basedOn w:val="Normal"/>
    <w:rsid w:val="00BD3711"/>
    <w:pPr>
      <w:spacing w:after="60"/>
    </w:pPr>
    <w:rPr>
      <w:rFonts w:asciiTheme="minorHAnsi" w:hAnsiTheme="minorHAnsi"/>
      <w:b/>
    </w:rPr>
  </w:style>
  <w:style w:type="character" w:customStyle="1" w:styleId="B1Car">
    <w:name w:val="B1 Car"/>
    <w:link w:val="B1"/>
    <w:rsid w:val="00CB62C3"/>
    <w:rPr>
      <w:rFonts w:ascii="Calibri" w:hAnsi="Calibri"/>
      <w:sz w:val="18"/>
      <w:szCs w:val="24"/>
      <w:lang w:val="en-GB" w:eastAsia="en-US"/>
    </w:rPr>
  </w:style>
  <w:style w:type="paragraph" w:styleId="Rvision">
    <w:name w:val="Revision"/>
    <w:hidden/>
    <w:uiPriority w:val="99"/>
    <w:semiHidden/>
    <w:rsid w:val="00CA6EB1"/>
    <w:rPr>
      <w:rFonts w:ascii="Verdana" w:hAnsi="Verdana"/>
      <w:color w:val="003366"/>
      <w:sz w:val="18"/>
      <w:szCs w:val="18"/>
      <w:lang w:val="en-US"/>
    </w:rPr>
  </w:style>
  <w:style w:type="paragraph" w:styleId="Normalcentr0">
    <w:name w:val="Block Text"/>
    <w:basedOn w:val="Normal"/>
    <w:rsid w:val="0048155D"/>
    <w:pPr>
      <w:spacing w:after="120"/>
      <w:ind w:left="1440" w:right="1440"/>
      <w:jc w:val="center"/>
    </w:pPr>
  </w:style>
  <w:style w:type="character" w:customStyle="1" w:styleId="Titre2Car">
    <w:name w:val="Titre 2 Car"/>
    <w:basedOn w:val="Policepardfaut"/>
    <w:link w:val="Titre2"/>
    <w:rsid w:val="005C4BAB"/>
    <w:rPr>
      <w:rFonts w:ascii="Calibri" w:hAnsi="Calibri" w:cs="Arial"/>
      <w:b/>
      <w:iCs/>
      <w:kern w:val="32"/>
      <w:sz w:val="18"/>
      <w:szCs w:val="28"/>
    </w:rPr>
  </w:style>
  <w:style w:type="character" w:customStyle="1" w:styleId="Titre3Car">
    <w:name w:val="Titre 3 Car"/>
    <w:basedOn w:val="Policepardfaut"/>
    <w:link w:val="Titre3"/>
    <w:rsid w:val="006D00CF"/>
    <w:rPr>
      <w:rFonts w:ascii="ITC Franklin Gothic Book" w:hAnsi="ITC Franklin Gothic Book" w:cs="Arial"/>
      <w:b/>
      <w:iCs/>
      <w:sz w:val="18"/>
      <w:lang w:val="en-GB"/>
    </w:rPr>
  </w:style>
  <w:style w:type="paragraph" w:styleId="En-tte">
    <w:name w:val="header"/>
    <w:basedOn w:val="Normal"/>
    <w:link w:val="En-tteCar"/>
    <w:unhideWhenUsed/>
    <w:rsid w:val="00BC6A8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rsid w:val="00BC6A81"/>
    <w:rPr>
      <w:rFonts w:ascii="Calibri" w:hAnsi="Calibri"/>
      <w:sz w:val="18"/>
      <w:szCs w:val="24"/>
      <w:lang w:val="en-GB" w:eastAsia="en-US"/>
    </w:rPr>
  </w:style>
  <w:style w:type="paragraph" w:styleId="Pieddepage">
    <w:name w:val="footer"/>
    <w:basedOn w:val="Normal"/>
    <w:link w:val="PieddepageCar"/>
    <w:unhideWhenUsed/>
    <w:rsid w:val="00BC6A81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rsid w:val="00BC6A81"/>
    <w:rPr>
      <w:rFonts w:ascii="Calibri" w:hAnsi="Calibri"/>
      <w:sz w:val="18"/>
      <w:szCs w:val="24"/>
      <w:lang w:val="en-GB" w:eastAsia="en-US"/>
    </w:rPr>
  </w:style>
  <w:style w:type="character" w:styleId="Marquedecommentaire">
    <w:name w:val="annotation reference"/>
    <w:basedOn w:val="Policepardfaut"/>
    <w:semiHidden/>
    <w:unhideWhenUsed/>
    <w:rsid w:val="00CB4010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CB401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CB4010"/>
    <w:rPr>
      <w:rFonts w:ascii="Calibri" w:hAnsi="Calibri"/>
      <w:lang w:val="en-GB" w:eastAsia="en-US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CB401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CB4010"/>
    <w:rPr>
      <w:rFonts w:ascii="Calibri" w:hAnsi="Calibri"/>
      <w:b/>
      <w:bCs/>
      <w:lang w:val="en-GB" w:eastAsia="en-US"/>
    </w:rPr>
  </w:style>
  <w:style w:type="paragraph" w:styleId="Textedebulles">
    <w:name w:val="Balloon Text"/>
    <w:basedOn w:val="Normal"/>
    <w:link w:val="TextedebullesCar"/>
    <w:semiHidden/>
    <w:unhideWhenUsed/>
    <w:rsid w:val="00CB4010"/>
    <w:pPr>
      <w:spacing w:before="0" w:line="240" w:lineRule="auto"/>
    </w:pPr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CB4010"/>
    <w:rPr>
      <w:rFonts w:ascii="Segoe UI" w:hAnsi="Segoe UI" w:cs="Segoe UI"/>
      <w:sz w:val="18"/>
      <w:szCs w:val="18"/>
      <w:lang w:val="en-GB" w:eastAsia="en-US"/>
    </w:rPr>
  </w:style>
  <w:style w:type="paragraph" w:customStyle="1" w:styleId="B2">
    <w:name w:val="B2"/>
    <w:basedOn w:val="B1"/>
    <w:link w:val="B2Car"/>
    <w:qFormat/>
    <w:rsid w:val="003B57EA"/>
    <w:pPr>
      <w:numPr>
        <w:numId w:val="32"/>
      </w:numPr>
      <w:tabs>
        <w:tab w:val="clear" w:pos="567"/>
      </w:tabs>
      <w:ind w:left="851" w:hanging="284"/>
      <w:contextualSpacing/>
    </w:pPr>
    <w:rPr>
      <w:rFonts w:asciiTheme="minorHAnsi" w:hAnsiTheme="minorHAnsi"/>
    </w:rPr>
  </w:style>
  <w:style w:type="character" w:customStyle="1" w:styleId="B2Car">
    <w:name w:val="B2 Car"/>
    <w:basedOn w:val="B1Car"/>
    <w:link w:val="B2"/>
    <w:rsid w:val="003B57EA"/>
    <w:rPr>
      <w:rFonts w:asciiTheme="minorHAnsi" w:hAnsiTheme="minorHAnsi"/>
      <w:sz w:val="18"/>
      <w:szCs w:val="24"/>
      <w:lang w:val="en-GB" w:eastAsia="en-US"/>
    </w:rPr>
  </w:style>
  <w:style w:type="paragraph" w:customStyle="1" w:styleId="B3">
    <w:name w:val="B3"/>
    <w:basedOn w:val="B2"/>
    <w:link w:val="B3Car"/>
    <w:qFormat/>
    <w:rsid w:val="00143266"/>
    <w:pPr>
      <w:numPr>
        <w:numId w:val="33"/>
      </w:numPr>
      <w:adjustRightInd w:val="0"/>
      <w:textAlignment w:val="baseline"/>
    </w:pPr>
  </w:style>
  <w:style w:type="character" w:customStyle="1" w:styleId="B3Car">
    <w:name w:val="B3 Car"/>
    <w:basedOn w:val="B2Car"/>
    <w:link w:val="B3"/>
    <w:rsid w:val="00143266"/>
    <w:rPr>
      <w:rFonts w:asciiTheme="minorHAnsi" w:hAnsiTheme="minorHAnsi"/>
      <w:sz w:val="18"/>
      <w:szCs w:val="24"/>
      <w:lang w:val="en-GB" w:eastAsia="en-US"/>
    </w:rPr>
  </w:style>
  <w:style w:type="numbering" w:customStyle="1" w:styleId="Titres">
    <w:name w:val="Titres"/>
    <w:rsid w:val="00D83F60"/>
    <w:pPr>
      <w:numPr>
        <w:numId w:val="34"/>
      </w:numPr>
    </w:pPr>
  </w:style>
  <w:style w:type="table" w:styleId="Grilledutableau">
    <w:name w:val="Table Grid"/>
    <w:basedOn w:val="TableauNormal"/>
    <w:uiPriority w:val="59"/>
    <w:rsid w:val="004910C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V1">
    <w:name w:val="CV1"/>
    <w:basedOn w:val="Normal"/>
    <w:link w:val="CV1Car"/>
    <w:rsid w:val="0003614E"/>
    <w:pPr>
      <w:spacing w:before="60" w:line="240" w:lineRule="auto"/>
    </w:pPr>
    <w:rPr>
      <w:rFonts w:asciiTheme="minorHAnsi" w:hAnsiTheme="minorHAnsi" w:cs="Arial"/>
      <w:b/>
      <w:bCs/>
      <w:sz w:val="20"/>
    </w:rPr>
  </w:style>
  <w:style w:type="character" w:customStyle="1" w:styleId="CV1Car">
    <w:name w:val="CV1 Car"/>
    <w:link w:val="CV1"/>
    <w:rsid w:val="0003614E"/>
    <w:rPr>
      <w:rFonts w:asciiTheme="minorHAnsi" w:hAnsiTheme="minorHAnsi" w:cs="Arial"/>
      <w:b/>
      <w:bCs/>
      <w:szCs w:val="24"/>
      <w:lang w:eastAsia="en-US"/>
    </w:rPr>
  </w:style>
  <w:style w:type="paragraph" w:customStyle="1" w:styleId="CV2">
    <w:name w:val="CV2"/>
    <w:basedOn w:val="Normal"/>
    <w:rsid w:val="0003614E"/>
    <w:pPr>
      <w:pBdr>
        <w:bottom w:val="single" w:sz="4" w:space="1" w:color="auto"/>
      </w:pBdr>
      <w:spacing w:before="0" w:line="240" w:lineRule="auto"/>
      <w:ind w:left="1134" w:hanging="1134"/>
    </w:pPr>
    <w:rPr>
      <w:rFonts w:asciiTheme="minorHAnsi" w:hAnsiTheme="minorHAnsi" w:cs="Arial"/>
      <w:b/>
      <w:bCs/>
      <w:sz w:val="24"/>
    </w:rPr>
  </w:style>
  <w:style w:type="paragraph" w:customStyle="1" w:styleId="TitreCV">
    <w:name w:val="Titre_CV"/>
    <w:basedOn w:val="Titre"/>
    <w:link w:val="TitreCVCar"/>
    <w:rsid w:val="0003614E"/>
    <w:pPr>
      <w:spacing w:before="0" w:after="0"/>
    </w:pPr>
    <w:rPr>
      <w:rFonts w:asciiTheme="minorHAnsi" w:hAnsiTheme="minorHAnsi"/>
      <w:b w:val="0"/>
      <w:sz w:val="28"/>
    </w:rPr>
  </w:style>
  <w:style w:type="character" w:customStyle="1" w:styleId="TitreCVCar">
    <w:name w:val="Titre_CV Car"/>
    <w:link w:val="TitreCV"/>
    <w:rsid w:val="0003614E"/>
    <w:rPr>
      <w:rFonts w:asciiTheme="minorHAnsi" w:hAnsiTheme="minorHAnsi"/>
      <w:kern w:val="28"/>
      <w:sz w:val="28"/>
      <w:szCs w:val="24"/>
      <w:lang w:eastAsia="en-US"/>
    </w:rPr>
  </w:style>
  <w:style w:type="paragraph" w:customStyle="1" w:styleId="Centr">
    <w:name w:val="Centré"/>
    <w:basedOn w:val="Normal"/>
    <w:rsid w:val="0003614E"/>
    <w:pPr>
      <w:spacing w:before="60" w:after="60"/>
      <w:jc w:val="center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5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17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7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ron\Desktop\Mod&#232;le_Rapport_Audit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Modèle_Rapport_Audit.dotx</Template>
  <TotalTime>0</TotalTime>
  <Pages>15</Pages>
  <Words>2284</Words>
  <Characters>15469</Characters>
  <Application>Microsoft Office Word</Application>
  <DocSecurity>0</DocSecurity>
  <Lines>128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Report</vt:lpstr>
    </vt:vector>
  </TitlesOfParts>
  <Company>Client</Company>
  <LinksUpToDate>false</LinksUpToDate>
  <CharactersWithSpaces>17718</CharactersWithSpaces>
  <SharedDoc>false</SharedDoc>
  <HLinks>
    <vt:vector size="198" baseType="variant">
      <vt:variant>
        <vt:i4>1703986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_Toc293304334</vt:lpwstr>
      </vt:variant>
      <vt:variant>
        <vt:i4>1703986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_Toc293304333</vt:lpwstr>
      </vt:variant>
      <vt:variant>
        <vt:i4>1703986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_Toc293304332</vt:lpwstr>
      </vt:variant>
      <vt:variant>
        <vt:i4>1703986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_Toc293304331</vt:lpwstr>
      </vt:variant>
      <vt:variant>
        <vt:i4>1703986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_Toc293304330</vt:lpwstr>
      </vt:variant>
      <vt:variant>
        <vt:i4>1769522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_Toc293304329</vt:lpwstr>
      </vt:variant>
      <vt:variant>
        <vt:i4>1769522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_Toc293304328</vt:lpwstr>
      </vt:variant>
      <vt:variant>
        <vt:i4>1769522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_Toc293304327</vt:lpwstr>
      </vt:variant>
      <vt:variant>
        <vt:i4>1769522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_Toc293304326</vt:lpwstr>
      </vt:variant>
      <vt:variant>
        <vt:i4>1769522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_Toc293304325</vt:lpwstr>
      </vt:variant>
      <vt:variant>
        <vt:i4>1769522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_Toc293304324</vt:lpwstr>
      </vt:variant>
      <vt:variant>
        <vt:i4>1769522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_Toc293304323</vt:lpwstr>
      </vt:variant>
      <vt:variant>
        <vt:i4>1769522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_Toc293304322</vt:lpwstr>
      </vt:variant>
      <vt:variant>
        <vt:i4>1769522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_Toc293304321</vt:lpwstr>
      </vt:variant>
      <vt:variant>
        <vt:i4>1769522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_Toc293304320</vt:lpwstr>
      </vt:variant>
      <vt:variant>
        <vt:i4>1572914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_Toc293304319</vt:lpwstr>
      </vt:variant>
      <vt:variant>
        <vt:i4>1572914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_Toc293304318</vt:lpwstr>
      </vt:variant>
      <vt:variant>
        <vt:i4>1572914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_Toc293304317</vt:lpwstr>
      </vt:variant>
      <vt:variant>
        <vt:i4>1572914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_Toc293304316</vt:lpwstr>
      </vt:variant>
      <vt:variant>
        <vt:i4>1572914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_Toc293304315</vt:lpwstr>
      </vt:variant>
      <vt:variant>
        <vt:i4>1572914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_Toc293304314</vt:lpwstr>
      </vt:variant>
      <vt:variant>
        <vt:i4>1572914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_Toc293304313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_Toc293304312</vt:lpwstr>
      </vt:variant>
      <vt:variant>
        <vt:i4>1572914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_Toc293304311</vt:lpwstr>
      </vt:variant>
      <vt:variant>
        <vt:i4>1572914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_Toc293304310</vt:lpwstr>
      </vt:variant>
      <vt:variant>
        <vt:i4>1638450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_Toc293304309</vt:lpwstr>
      </vt:variant>
      <vt:variant>
        <vt:i4>1638450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_Toc293304308</vt:lpwstr>
      </vt:variant>
      <vt:variant>
        <vt:i4>1638450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_Toc293304307</vt:lpwstr>
      </vt:variant>
      <vt:variant>
        <vt:i4>1638450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_Toc293304306</vt:lpwstr>
      </vt:variant>
      <vt:variant>
        <vt:i4>1638450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_Toc293304305</vt:lpwstr>
      </vt:variant>
      <vt:variant>
        <vt:i4>1638450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_Toc293304304</vt:lpwstr>
      </vt:variant>
      <vt:variant>
        <vt:i4>1638450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_Toc293304303</vt:lpwstr>
      </vt:variant>
      <vt:variant>
        <vt:i4>917620</vt:i4>
      </vt:variant>
      <vt:variant>
        <vt:i4>0</vt:i4>
      </vt:variant>
      <vt:variant>
        <vt:i4>0</vt:i4>
      </vt:variant>
      <vt:variant>
        <vt:i4>5</vt:i4>
      </vt:variant>
      <vt:variant>
        <vt:lpwstr>http://interne.sunnikan.com/Intra_SC/Reglementation/Italie/Italian_decree_CROs_UK version_20080331.pdf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Report</dc:title>
  <dc:subject/>
  <dc:creator>Soazic BARON</dc:creator>
  <cp:keywords/>
  <cp:lastModifiedBy>Soazic BARON</cp:lastModifiedBy>
  <cp:revision>11</cp:revision>
  <cp:lastPrinted>2015-05-08T16:37:00Z</cp:lastPrinted>
  <dcterms:created xsi:type="dcterms:W3CDTF">2016-09-13T14:15:00Z</dcterms:created>
  <dcterms:modified xsi:type="dcterms:W3CDTF">2022-08-05T09:12:00Z</dcterms:modified>
</cp:coreProperties>
</file>