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5493D" w14:textId="16D31D7A" w:rsidR="007E0355" w:rsidRPr="009933B6" w:rsidRDefault="007E0355" w:rsidP="009933B6">
      <w:pPr>
        <w:pStyle w:val="Titre"/>
        <w:rPr>
          <w:rStyle w:val="CitationHTML"/>
          <w:i w:val="0"/>
          <w:iCs w:val="0"/>
        </w:rPr>
      </w:pPr>
      <w:r w:rsidRPr="009933B6">
        <w:rPr>
          <w:rStyle w:val="CitationHTML"/>
          <w:i w:val="0"/>
          <w:iCs w:val="0"/>
        </w:rPr>
        <w:fldChar w:fldCharType="begin"/>
      </w:r>
      <w:r w:rsidRPr="009933B6">
        <w:rPr>
          <w:rStyle w:val="CitationHTML"/>
          <w:i w:val="0"/>
          <w:iCs w:val="0"/>
        </w:rPr>
        <w:instrText xml:space="preserve"> TITLE   \* MERGEFORMAT </w:instrText>
      </w:r>
      <w:r w:rsidRPr="009933B6">
        <w:rPr>
          <w:rStyle w:val="CitationHTML"/>
          <w:i w:val="0"/>
          <w:iCs w:val="0"/>
        </w:rPr>
        <w:fldChar w:fldCharType="separate"/>
      </w:r>
      <w:r w:rsidRPr="009933B6">
        <w:rPr>
          <w:rStyle w:val="CitationHTML"/>
          <w:i w:val="0"/>
          <w:iCs w:val="0"/>
        </w:rPr>
        <w:t>Che</w:t>
      </w:r>
      <w:r w:rsidR="009933B6" w:rsidRPr="009933B6">
        <w:rPr>
          <w:rStyle w:val="CitationHTML"/>
          <w:i w:val="0"/>
          <w:iCs w:val="0"/>
        </w:rPr>
        <w:t>c</w:t>
      </w:r>
      <w:r w:rsidRPr="009933B6">
        <w:rPr>
          <w:rStyle w:val="CitationHTML"/>
          <w:i w:val="0"/>
          <w:iCs w:val="0"/>
        </w:rPr>
        <w:t>k</w:t>
      </w:r>
      <w:r w:rsidR="009933B6" w:rsidRPr="009933B6">
        <w:rPr>
          <w:rStyle w:val="CitationHTML"/>
          <w:i w:val="0"/>
          <w:iCs w:val="0"/>
        </w:rPr>
        <w:t>-</w:t>
      </w:r>
      <w:r w:rsidRPr="009933B6">
        <w:rPr>
          <w:rStyle w:val="CitationHTML"/>
          <w:i w:val="0"/>
          <w:iCs w:val="0"/>
        </w:rPr>
        <w:t xml:space="preserve">list </w:t>
      </w:r>
      <w:r w:rsidR="009933B6" w:rsidRPr="009933B6">
        <w:rPr>
          <w:rStyle w:val="CitationHTML"/>
          <w:i w:val="0"/>
          <w:iCs w:val="0"/>
        </w:rPr>
        <w:t>d'</w:t>
      </w:r>
      <w:r w:rsidRPr="009933B6">
        <w:rPr>
          <w:rStyle w:val="CitationHTML"/>
          <w:i w:val="0"/>
          <w:iCs w:val="0"/>
        </w:rPr>
        <w:t>Audi</w:t>
      </w:r>
      <w:r w:rsidR="009933B6" w:rsidRPr="009933B6">
        <w:rPr>
          <w:rStyle w:val="CitationHTML"/>
          <w:i w:val="0"/>
          <w:iCs w:val="0"/>
        </w:rPr>
        <w:t>t de site d'investigation</w:t>
      </w:r>
      <w:r w:rsidRPr="009933B6">
        <w:rPr>
          <w:rStyle w:val="CitationHTML"/>
          <w:i w:val="0"/>
          <w:iCs w:val="0"/>
        </w:rPr>
        <w:fldChar w:fldCharType="end"/>
      </w:r>
    </w:p>
    <w:p w14:paraId="72279DD2" w14:textId="0960C25A" w:rsidR="007E0355" w:rsidRDefault="007E0355" w:rsidP="007E0355"/>
    <w:p w14:paraId="633F10C1" w14:textId="77777777" w:rsidR="009933B6" w:rsidRDefault="009933B6" w:rsidP="009933B6">
      <w:pPr>
        <w:pStyle w:val="Titre1"/>
      </w:pPr>
      <w:bookmarkStart w:id="0" w:name="_Toc120035800"/>
      <w:r>
        <w:t>Table des matières</w:t>
      </w:r>
      <w:bookmarkEnd w:id="0"/>
    </w:p>
    <w:p w14:paraId="600CB9C1" w14:textId="77777777" w:rsidR="009933B6" w:rsidRPr="002567DD" w:rsidRDefault="009933B6" w:rsidP="007E0355"/>
    <w:sdt>
      <w:sdtPr>
        <w:rPr>
          <w:noProof w:val="0"/>
        </w:rPr>
        <w:id w:val="-4386001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1E20CC2" w14:textId="654532AC" w:rsidR="009933B6" w:rsidRDefault="007E0355">
          <w:pPr>
            <w:pStyle w:val="TM1"/>
            <w:tabs>
              <w:tab w:val="left" w:pos="1418"/>
            </w:tabs>
            <w:rPr>
              <w:rFonts w:eastAsiaTheme="minorEastAsia" w:cstheme="minorBidi"/>
              <w:sz w:val="22"/>
              <w:szCs w:val="22"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0035800" w:history="1">
            <w:r w:rsidR="009933B6" w:rsidRPr="00727D3D">
              <w:rPr>
                <w:rStyle w:val="Lienhypertexte"/>
              </w:rPr>
              <w:t>1</w:t>
            </w:r>
            <w:r w:rsidR="009933B6">
              <w:rPr>
                <w:rFonts w:eastAsiaTheme="minorEastAsia" w:cstheme="minorBidi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Table des matières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_Toc120035800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1</w:t>
            </w:r>
            <w:r w:rsidR="009933B6">
              <w:rPr>
                <w:webHidden/>
              </w:rPr>
              <w:fldChar w:fldCharType="end"/>
            </w:r>
          </w:hyperlink>
        </w:p>
        <w:p w14:paraId="581028C5" w14:textId="708ACE6F" w:rsidR="009933B6" w:rsidRDefault="00FB3D0D">
          <w:pPr>
            <w:pStyle w:val="TM1"/>
            <w:tabs>
              <w:tab w:val="left" w:pos="1418"/>
            </w:tabs>
            <w:rPr>
              <w:rFonts w:eastAsiaTheme="minorEastAsia" w:cstheme="minorBidi"/>
              <w:sz w:val="22"/>
              <w:szCs w:val="22"/>
              <w:lang w:eastAsia="fr-FR"/>
            </w:rPr>
          </w:pPr>
          <w:hyperlink w:anchor="_Toc120035801" w:history="1">
            <w:r w:rsidR="009933B6" w:rsidRPr="00727D3D">
              <w:rPr>
                <w:rStyle w:val="Lienhypertexte"/>
              </w:rPr>
              <w:t>2</w:t>
            </w:r>
            <w:r w:rsidR="009933B6">
              <w:rPr>
                <w:rFonts w:eastAsiaTheme="minorEastAsia" w:cstheme="minorBidi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Protection de la sécurité des patients et respect de leurs droits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_Toc120035801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2</w:t>
            </w:r>
            <w:r w:rsidR="009933B6">
              <w:rPr>
                <w:webHidden/>
              </w:rPr>
              <w:fldChar w:fldCharType="end"/>
            </w:r>
          </w:hyperlink>
        </w:p>
        <w:p w14:paraId="7EF8F38B" w14:textId="6E6971A3" w:rsidR="009933B6" w:rsidRDefault="00FB3D0D">
          <w:pPr>
            <w:pStyle w:val="TM2"/>
            <w:tabs>
              <w:tab w:val="left" w:pos="1418"/>
            </w:tabs>
            <w:rPr>
              <w:rFonts w:eastAsiaTheme="minorEastAsia" w:cstheme="minorBidi"/>
              <w:i w:val="0"/>
              <w:iCs w:val="0"/>
              <w:sz w:val="22"/>
              <w:szCs w:val="22"/>
              <w:lang w:eastAsia="fr-FR"/>
            </w:rPr>
          </w:pPr>
          <w:hyperlink w:anchor="_Toc120035802" w:history="1">
            <w:r w:rsidR="009933B6" w:rsidRPr="00727D3D">
              <w:rPr>
                <w:rStyle w:val="Lienhypertexte"/>
              </w:rPr>
              <w:t>2.1</w:t>
            </w:r>
            <w:r w:rsidR="009933B6">
              <w:rPr>
                <w:rFonts w:eastAsiaTheme="minorEastAsia" w:cstheme="minorBidi"/>
                <w:i w:val="0"/>
                <w:iCs w:val="0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Consentements des patients (BPC, CSP)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_Toc120035802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2</w:t>
            </w:r>
            <w:r w:rsidR="009933B6">
              <w:rPr>
                <w:webHidden/>
              </w:rPr>
              <w:fldChar w:fldCharType="end"/>
            </w:r>
          </w:hyperlink>
        </w:p>
        <w:p w14:paraId="2FA41482" w14:textId="52C6D440" w:rsidR="009933B6" w:rsidRDefault="00FB3D0D">
          <w:pPr>
            <w:pStyle w:val="TM2"/>
            <w:tabs>
              <w:tab w:val="left" w:pos="1418"/>
            </w:tabs>
            <w:rPr>
              <w:rFonts w:eastAsiaTheme="minorEastAsia" w:cstheme="minorBidi"/>
              <w:i w:val="0"/>
              <w:iCs w:val="0"/>
              <w:sz w:val="22"/>
              <w:szCs w:val="22"/>
              <w:lang w:eastAsia="fr-FR"/>
            </w:rPr>
          </w:pPr>
          <w:hyperlink w:anchor="_Toc120035803" w:history="1">
            <w:r w:rsidR="009933B6" w:rsidRPr="00727D3D">
              <w:rPr>
                <w:rStyle w:val="Lienhypertexte"/>
              </w:rPr>
              <w:t>2.2</w:t>
            </w:r>
            <w:r w:rsidR="009933B6">
              <w:rPr>
                <w:rFonts w:eastAsiaTheme="minorEastAsia" w:cstheme="minorBidi"/>
                <w:i w:val="0"/>
                <w:iCs w:val="0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Protection des données (RGPD, loi informatique et liberté, MR-001)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_Toc120035803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2</w:t>
            </w:r>
            <w:r w:rsidR="009933B6">
              <w:rPr>
                <w:webHidden/>
              </w:rPr>
              <w:fldChar w:fldCharType="end"/>
            </w:r>
          </w:hyperlink>
        </w:p>
        <w:p w14:paraId="44B38030" w14:textId="0E7A9E6B" w:rsidR="009933B6" w:rsidRDefault="00FB3D0D">
          <w:pPr>
            <w:pStyle w:val="TM2"/>
            <w:tabs>
              <w:tab w:val="left" w:pos="1418"/>
            </w:tabs>
            <w:rPr>
              <w:rFonts w:eastAsiaTheme="minorEastAsia" w:cstheme="minorBidi"/>
              <w:i w:val="0"/>
              <w:iCs w:val="0"/>
              <w:sz w:val="22"/>
              <w:szCs w:val="22"/>
              <w:lang w:eastAsia="fr-FR"/>
            </w:rPr>
          </w:pPr>
          <w:hyperlink w:anchor="_Toc120035804" w:history="1">
            <w:r w:rsidR="009933B6" w:rsidRPr="00727D3D">
              <w:rPr>
                <w:rStyle w:val="Lienhypertexte"/>
              </w:rPr>
              <w:t>2.3</w:t>
            </w:r>
            <w:r w:rsidR="009933B6">
              <w:rPr>
                <w:rFonts w:eastAsiaTheme="minorEastAsia" w:cstheme="minorBidi"/>
                <w:i w:val="0"/>
                <w:iCs w:val="0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Safety (CSP)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_Toc120035804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2</w:t>
            </w:r>
            <w:r w:rsidR="009933B6">
              <w:rPr>
                <w:webHidden/>
              </w:rPr>
              <w:fldChar w:fldCharType="end"/>
            </w:r>
          </w:hyperlink>
        </w:p>
        <w:p w14:paraId="35499DC9" w14:textId="5BE78A0C" w:rsidR="009933B6" w:rsidRDefault="00FB3D0D">
          <w:pPr>
            <w:pStyle w:val="TM2"/>
            <w:tabs>
              <w:tab w:val="left" w:pos="1418"/>
            </w:tabs>
            <w:rPr>
              <w:rFonts w:eastAsiaTheme="minorEastAsia" w:cstheme="minorBidi"/>
              <w:i w:val="0"/>
              <w:iCs w:val="0"/>
              <w:sz w:val="22"/>
              <w:szCs w:val="22"/>
              <w:lang w:eastAsia="fr-FR"/>
            </w:rPr>
          </w:pPr>
          <w:hyperlink w:anchor="_Toc120035805" w:history="1">
            <w:r w:rsidR="009933B6" w:rsidRPr="00727D3D">
              <w:rPr>
                <w:rStyle w:val="Lienhypertexte"/>
              </w:rPr>
              <w:t>2.4</w:t>
            </w:r>
            <w:r w:rsidR="009933B6">
              <w:rPr>
                <w:rFonts w:eastAsiaTheme="minorEastAsia" w:cstheme="minorBidi"/>
                <w:i w:val="0"/>
                <w:iCs w:val="0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Gestion du médicament expérimental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_Toc120035805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2</w:t>
            </w:r>
            <w:r w:rsidR="009933B6">
              <w:rPr>
                <w:webHidden/>
              </w:rPr>
              <w:fldChar w:fldCharType="end"/>
            </w:r>
          </w:hyperlink>
        </w:p>
        <w:p w14:paraId="6436F485" w14:textId="5EBBA05D" w:rsidR="009933B6" w:rsidRDefault="00FB3D0D">
          <w:pPr>
            <w:pStyle w:val="TM1"/>
            <w:tabs>
              <w:tab w:val="left" w:pos="1418"/>
            </w:tabs>
            <w:rPr>
              <w:rFonts w:eastAsiaTheme="minorEastAsia" w:cstheme="minorBidi"/>
              <w:sz w:val="22"/>
              <w:szCs w:val="22"/>
              <w:lang w:eastAsia="fr-FR"/>
            </w:rPr>
          </w:pPr>
          <w:hyperlink w:anchor="_Toc120035806" w:history="1">
            <w:r w:rsidR="009933B6" w:rsidRPr="00727D3D">
              <w:rPr>
                <w:rStyle w:val="Lienhypertexte"/>
              </w:rPr>
              <w:t>3</w:t>
            </w:r>
            <w:r w:rsidR="009933B6">
              <w:rPr>
                <w:rFonts w:eastAsiaTheme="minorEastAsia" w:cstheme="minorBidi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Qualification du personnel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_Toc120035806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3</w:t>
            </w:r>
            <w:r w:rsidR="009933B6">
              <w:rPr>
                <w:webHidden/>
              </w:rPr>
              <w:fldChar w:fldCharType="end"/>
            </w:r>
          </w:hyperlink>
        </w:p>
        <w:p w14:paraId="2B4F7D9E" w14:textId="26099CA5" w:rsidR="009933B6" w:rsidRDefault="00FB3D0D">
          <w:pPr>
            <w:pStyle w:val="TM1"/>
            <w:tabs>
              <w:tab w:val="left" w:pos="1418"/>
            </w:tabs>
            <w:rPr>
              <w:rFonts w:eastAsiaTheme="minorEastAsia" w:cstheme="minorBidi"/>
              <w:sz w:val="22"/>
              <w:szCs w:val="22"/>
              <w:lang w:eastAsia="fr-FR"/>
            </w:rPr>
          </w:pPr>
          <w:hyperlink w:anchor="_Toc120035807" w:history="1">
            <w:r w:rsidR="009933B6" w:rsidRPr="00727D3D">
              <w:rPr>
                <w:rStyle w:val="Lienhypertexte"/>
              </w:rPr>
              <w:t>4</w:t>
            </w:r>
            <w:r w:rsidR="009933B6">
              <w:rPr>
                <w:rFonts w:eastAsiaTheme="minorEastAsia" w:cstheme="minorBidi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Gestion des non-conformités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_Toc120035807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3</w:t>
            </w:r>
            <w:r w:rsidR="009933B6">
              <w:rPr>
                <w:webHidden/>
              </w:rPr>
              <w:fldChar w:fldCharType="end"/>
            </w:r>
          </w:hyperlink>
        </w:p>
        <w:p w14:paraId="2392CE12" w14:textId="06A7E98E" w:rsidR="009933B6" w:rsidRDefault="00FB3D0D">
          <w:pPr>
            <w:pStyle w:val="TM1"/>
            <w:tabs>
              <w:tab w:val="left" w:pos="1418"/>
            </w:tabs>
            <w:rPr>
              <w:rFonts w:eastAsiaTheme="minorEastAsia" w:cstheme="minorBidi"/>
              <w:sz w:val="22"/>
              <w:szCs w:val="22"/>
              <w:lang w:eastAsia="fr-FR"/>
            </w:rPr>
          </w:pPr>
          <w:hyperlink w:anchor="_Toc120035808" w:history="1">
            <w:r w:rsidR="009933B6" w:rsidRPr="00727D3D">
              <w:rPr>
                <w:rStyle w:val="Lienhypertexte"/>
              </w:rPr>
              <w:t>5</w:t>
            </w:r>
            <w:r w:rsidR="009933B6">
              <w:rPr>
                <w:rFonts w:eastAsiaTheme="minorEastAsia" w:cstheme="minorBidi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Présence des documents essentiels sur site (BPC)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_Toc120035808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3</w:t>
            </w:r>
            <w:r w:rsidR="009933B6">
              <w:rPr>
                <w:webHidden/>
              </w:rPr>
              <w:fldChar w:fldCharType="end"/>
            </w:r>
          </w:hyperlink>
        </w:p>
        <w:p w14:paraId="51F860CE" w14:textId="4AA467BF" w:rsidR="009933B6" w:rsidRDefault="00FB3D0D">
          <w:pPr>
            <w:pStyle w:val="TM1"/>
            <w:tabs>
              <w:tab w:val="left" w:pos="1418"/>
            </w:tabs>
            <w:rPr>
              <w:rFonts w:eastAsiaTheme="minorEastAsia" w:cstheme="minorBidi"/>
              <w:sz w:val="22"/>
              <w:szCs w:val="22"/>
              <w:lang w:eastAsia="fr-FR"/>
            </w:rPr>
          </w:pPr>
          <w:hyperlink w:anchor="_Toc120035809" w:history="1">
            <w:r w:rsidR="009933B6" w:rsidRPr="00727D3D">
              <w:rPr>
                <w:rStyle w:val="Lienhypertexte"/>
              </w:rPr>
              <w:t>6</w:t>
            </w:r>
            <w:r w:rsidR="009933B6">
              <w:rPr>
                <w:rFonts w:eastAsiaTheme="minorEastAsia" w:cstheme="minorBidi"/>
                <w:sz w:val="22"/>
                <w:szCs w:val="22"/>
                <w:lang w:eastAsia="fr-FR"/>
              </w:rPr>
              <w:tab/>
            </w:r>
            <w:r w:rsidR="009933B6" w:rsidRPr="00727D3D">
              <w:rPr>
                <w:rStyle w:val="Lienhypertexte"/>
              </w:rPr>
              <w:t>Validation des systèmes informatisés</w:t>
            </w:r>
            <w:r w:rsidR="009933B6">
              <w:rPr>
                <w:webHidden/>
              </w:rPr>
              <w:tab/>
            </w:r>
            <w:r w:rsidR="009933B6">
              <w:rPr>
                <w:webHidden/>
              </w:rPr>
              <w:fldChar w:fldCharType="begin"/>
            </w:r>
            <w:r w:rsidR="009933B6">
              <w:rPr>
                <w:webHidden/>
              </w:rPr>
              <w:instrText xml:space="preserve"> PAGEREF _Toc120035809 \h </w:instrText>
            </w:r>
            <w:r w:rsidR="009933B6">
              <w:rPr>
                <w:webHidden/>
              </w:rPr>
            </w:r>
            <w:r w:rsidR="009933B6">
              <w:rPr>
                <w:webHidden/>
              </w:rPr>
              <w:fldChar w:fldCharType="separate"/>
            </w:r>
            <w:r w:rsidR="009933B6">
              <w:rPr>
                <w:webHidden/>
              </w:rPr>
              <w:t>4</w:t>
            </w:r>
            <w:r w:rsidR="009933B6">
              <w:rPr>
                <w:webHidden/>
              </w:rPr>
              <w:fldChar w:fldCharType="end"/>
            </w:r>
          </w:hyperlink>
        </w:p>
        <w:p w14:paraId="18EA2452" w14:textId="3A304396" w:rsidR="009933B6" w:rsidRPr="009933B6" w:rsidRDefault="007E0355" w:rsidP="005F172F">
          <w:pPr>
            <w:tabs>
              <w:tab w:val="right" w:pos="7653"/>
            </w:tabs>
            <w:rPr>
              <w:lang w:eastAsia="fr-FR"/>
            </w:rPr>
          </w:pPr>
          <w:r>
            <w:rPr>
              <w:b/>
              <w:bCs/>
            </w:rPr>
            <w:fldChar w:fldCharType="end"/>
          </w:r>
        </w:p>
      </w:sdtContent>
    </w:sdt>
    <w:bookmarkStart w:id="1" w:name="_Toc120035801" w:displacedByCustomXml="prev"/>
    <w:p w14:paraId="7C10C915" w14:textId="2AFF2B0F" w:rsidR="00AD43D4" w:rsidRDefault="00AD43D4">
      <w:pPr>
        <w:suppressAutoHyphens w:val="0"/>
        <w:spacing w:before="0"/>
        <w:jc w:val="left"/>
        <w:rPr>
          <w:rFonts w:ascii="Calibri" w:hAnsi="Calibri" w:cs="Arial"/>
          <w:b/>
          <w:bCs/>
          <w:kern w:val="32"/>
          <w:szCs w:val="32"/>
          <w:lang w:eastAsia="fr-FR"/>
        </w:rPr>
      </w:pPr>
      <w:r>
        <w:br w:type="page"/>
      </w:r>
    </w:p>
    <w:p w14:paraId="63906C86" w14:textId="77777777" w:rsidR="00AD43D4" w:rsidRDefault="00AD43D4" w:rsidP="00AD43D4">
      <w:pPr>
        <w:pStyle w:val="Titre1"/>
        <w:numPr>
          <w:ilvl w:val="0"/>
          <w:numId w:val="4"/>
        </w:numPr>
        <w:ind w:left="567" w:hanging="567"/>
      </w:pPr>
      <w:bookmarkStart w:id="2" w:name="_Toc120035806"/>
      <w:r>
        <w:lastRenderedPageBreak/>
        <w:t xml:space="preserve">Site organisation </w:t>
      </w:r>
    </w:p>
    <w:p w14:paraId="36A03E27" w14:textId="77777777" w:rsidR="00AD43D4" w:rsidRDefault="00AD43D4" w:rsidP="00AD43D4">
      <w:pPr>
        <w:pStyle w:val="Titre2"/>
        <w:numPr>
          <w:ilvl w:val="1"/>
          <w:numId w:val="4"/>
        </w:numPr>
        <w:ind w:left="1418" w:hanging="851"/>
        <w:rPr>
          <w:lang w:val="en-US"/>
        </w:rPr>
      </w:pPr>
      <w:r w:rsidRPr="001B45FD">
        <w:rPr>
          <w:lang w:val="en-US"/>
        </w:rPr>
        <w:t>Coordination by the Principal I</w:t>
      </w:r>
      <w:r>
        <w:rPr>
          <w:lang w:val="en-US"/>
        </w:rPr>
        <w:t>nvestigator</w:t>
      </w:r>
    </w:p>
    <w:p w14:paraId="3C7D201B" w14:textId="77777777" w:rsidR="00AD43D4" w:rsidRDefault="00AD43D4" w:rsidP="00AD43D4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689"/>
        <w:gridCol w:w="2551"/>
        <w:gridCol w:w="2403"/>
      </w:tblGrid>
      <w:tr w:rsidR="00AD43D4" w14:paraId="52EB779F" w14:textId="77777777" w:rsidTr="00800392">
        <w:trPr>
          <w:cantSplit/>
          <w:tblHeader/>
        </w:trPr>
        <w:tc>
          <w:tcPr>
            <w:tcW w:w="2689" w:type="dxa"/>
            <w:shd w:val="clear" w:color="auto" w:fill="FFFFCC"/>
          </w:tcPr>
          <w:p w14:paraId="27457FA8" w14:textId="77777777" w:rsidR="00AD43D4" w:rsidRDefault="00AD43D4" w:rsidP="00800392">
            <w:pPr>
              <w:pStyle w:val="Titretableau"/>
            </w:pPr>
            <w:r>
              <w:rPr>
                <w:lang w:val="en-US"/>
              </w:rPr>
              <w:t>Requirements</w:t>
            </w:r>
          </w:p>
        </w:tc>
        <w:tc>
          <w:tcPr>
            <w:tcW w:w="2551" w:type="dxa"/>
            <w:shd w:val="clear" w:color="auto" w:fill="FFFFCC"/>
          </w:tcPr>
          <w:p w14:paraId="303F0D53" w14:textId="77777777" w:rsidR="00AD43D4" w:rsidRDefault="00AD43D4" w:rsidP="00800392">
            <w:pPr>
              <w:pStyle w:val="Titretableau"/>
            </w:pPr>
            <w:r>
              <w:rPr>
                <w:lang w:val="en-US"/>
              </w:rPr>
              <w:t>Tool</w:t>
            </w:r>
          </w:p>
        </w:tc>
        <w:tc>
          <w:tcPr>
            <w:tcW w:w="2403" w:type="dxa"/>
            <w:shd w:val="clear" w:color="auto" w:fill="FFFFCC"/>
          </w:tcPr>
          <w:p w14:paraId="7DEEF2F4" w14:textId="77777777" w:rsidR="00AD43D4" w:rsidRDefault="00AD43D4" w:rsidP="00800392">
            <w:pPr>
              <w:pStyle w:val="Titretableau"/>
            </w:pPr>
            <w:r>
              <w:rPr>
                <w:lang w:val="en-US"/>
              </w:rPr>
              <w:t>Comments</w:t>
            </w:r>
          </w:p>
        </w:tc>
      </w:tr>
      <w:tr w:rsidR="00AD43D4" w:rsidRPr="00DF26D3" w14:paraId="3D3611FF" w14:textId="77777777" w:rsidTr="00800392">
        <w:trPr>
          <w:cantSplit/>
        </w:trPr>
        <w:tc>
          <w:tcPr>
            <w:tcW w:w="2689" w:type="dxa"/>
          </w:tcPr>
          <w:p w14:paraId="2E58E7B4" w14:textId="32F4D224" w:rsidR="00AD43D4" w:rsidRPr="00D66BDC" w:rsidRDefault="00AD43D4" w:rsidP="00800392">
            <w:pPr>
              <w:pStyle w:val="Normaltableaularge"/>
              <w:rPr>
                <w:lang w:val="en-US"/>
              </w:rPr>
            </w:pPr>
            <w:r w:rsidRPr="00D66BDC">
              <w:rPr>
                <w:lang w:val="en-US"/>
              </w:rPr>
              <w:t>Who</w:t>
            </w:r>
            <w:r w:rsidR="00D66BDC" w:rsidRPr="00D66BDC">
              <w:rPr>
                <w:lang w:val="en-US"/>
              </w:rPr>
              <w:t xml:space="preserve"> does</w:t>
            </w:r>
            <w:r w:rsidRPr="00D66BDC">
              <w:rPr>
                <w:lang w:val="en-US"/>
              </w:rPr>
              <w:t xml:space="preserve"> </w:t>
            </w:r>
            <w:r w:rsidR="00D66BDC" w:rsidRPr="00D66BDC">
              <w:rPr>
                <w:lang w:val="en-US"/>
              </w:rPr>
              <w:t xml:space="preserve">What, </w:t>
            </w:r>
            <w:proofErr w:type="gramStart"/>
            <w:r w:rsidRPr="00D66BDC">
              <w:rPr>
                <w:lang w:val="en-US"/>
              </w:rPr>
              <w:t>When,</w:t>
            </w:r>
            <w:proofErr w:type="gramEnd"/>
            <w:r w:rsidRPr="00D66BDC">
              <w:rPr>
                <w:lang w:val="en-US"/>
              </w:rPr>
              <w:t xml:space="preserve"> Why</w:t>
            </w:r>
          </w:p>
        </w:tc>
        <w:tc>
          <w:tcPr>
            <w:tcW w:w="2551" w:type="dxa"/>
          </w:tcPr>
          <w:p w14:paraId="4BC82BA0" w14:textId="7B23E7BE" w:rsidR="003435AA" w:rsidRPr="00D8606F" w:rsidRDefault="00DF26D3" w:rsidP="00D8606F">
            <w:pPr>
              <w:pStyle w:val="Btab1"/>
              <w:rPr>
                <w:lang w:val="en-US"/>
              </w:rPr>
            </w:pPr>
            <w:hyperlink r:id="rId8" w:history="1">
              <w:r w:rsidR="00AD43D4" w:rsidRPr="00DF26D3">
                <w:rPr>
                  <w:rStyle w:val="Lienhypertexte"/>
                  <w:lang w:val="en-US"/>
                </w:rPr>
                <w:t>PI interview</w:t>
              </w:r>
            </w:hyperlink>
            <w:r w:rsidR="003435AA" w:rsidRPr="00D8606F">
              <w:rPr>
                <w:lang w:val="en-US"/>
              </w:rPr>
              <w:t xml:space="preserve"> (part </w:t>
            </w:r>
            <w:r w:rsidR="00D8606F" w:rsidRPr="00D8606F">
              <w:rPr>
                <w:lang w:val="en-US"/>
              </w:rPr>
              <w:t>"course of study" of the CL</w:t>
            </w:r>
            <w:r w:rsidR="003435AA" w:rsidRPr="00D8606F">
              <w:rPr>
                <w:lang w:val="en-US"/>
              </w:rPr>
              <w:t>)</w:t>
            </w:r>
          </w:p>
          <w:p w14:paraId="3EF5E91A" w14:textId="073092BE" w:rsidR="00AD43D4" w:rsidRPr="00DF26D3" w:rsidRDefault="00AD43D4" w:rsidP="00D66BDC">
            <w:pPr>
              <w:pStyle w:val="Btab1"/>
              <w:numPr>
                <w:ilvl w:val="0"/>
                <w:numId w:val="0"/>
              </w:numPr>
              <w:rPr>
                <w:lang w:val="en-US"/>
              </w:rPr>
            </w:pPr>
          </w:p>
        </w:tc>
        <w:tc>
          <w:tcPr>
            <w:tcW w:w="2403" w:type="dxa"/>
          </w:tcPr>
          <w:p w14:paraId="7AFC542C" w14:textId="77777777" w:rsidR="00AD43D4" w:rsidRPr="00DF26D3" w:rsidRDefault="00AD43D4" w:rsidP="00800392">
            <w:pPr>
              <w:pStyle w:val="Normaltableaularge"/>
              <w:rPr>
                <w:lang w:val="en-US"/>
              </w:rPr>
            </w:pPr>
          </w:p>
        </w:tc>
      </w:tr>
      <w:tr w:rsidR="00D66BDC" w:rsidRPr="00D66BDC" w14:paraId="11C7CF5B" w14:textId="77777777" w:rsidTr="00800392">
        <w:trPr>
          <w:cantSplit/>
        </w:trPr>
        <w:tc>
          <w:tcPr>
            <w:tcW w:w="2689" w:type="dxa"/>
          </w:tcPr>
          <w:p w14:paraId="42E43D1D" w14:textId="5C6C108F" w:rsidR="00D66BDC" w:rsidRPr="00D66BDC" w:rsidRDefault="00D66BDC" w:rsidP="00800392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Composition of the study team</w:t>
            </w:r>
          </w:p>
        </w:tc>
        <w:tc>
          <w:tcPr>
            <w:tcW w:w="2551" w:type="dxa"/>
          </w:tcPr>
          <w:p w14:paraId="490951B5" w14:textId="6D7A2C15" w:rsidR="00D66BDC" w:rsidRPr="00D8606F" w:rsidRDefault="00D66BDC" w:rsidP="00D8606F">
            <w:pPr>
              <w:pStyle w:val="Btab1"/>
              <w:rPr>
                <w:lang w:val="en-US"/>
              </w:rPr>
            </w:pPr>
            <w:proofErr w:type="spellStart"/>
            <w:r>
              <w:t>Delegation</w:t>
            </w:r>
            <w:proofErr w:type="spellEnd"/>
            <w:r>
              <w:t xml:space="preserve"> log</w:t>
            </w:r>
          </w:p>
        </w:tc>
        <w:tc>
          <w:tcPr>
            <w:tcW w:w="2403" w:type="dxa"/>
          </w:tcPr>
          <w:p w14:paraId="0590743C" w14:textId="77777777" w:rsidR="00D66BDC" w:rsidRPr="00D66BDC" w:rsidRDefault="00D66BDC" w:rsidP="00800392">
            <w:pPr>
              <w:pStyle w:val="Normaltableaularge"/>
              <w:rPr>
                <w:lang w:val="en-US"/>
              </w:rPr>
            </w:pPr>
          </w:p>
        </w:tc>
      </w:tr>
    </w:tbl>
    <w:p w14:paraId="5E5D40C5" w14:textId="77777777" w:rsidR="00AD43D4" w:rsidRPr="00835464" w:rsidRDefault="00AD43D4" w:rsidP="00AD43D4">
      <w:pPr>
        <w:rPr>
          <w:lang w:val="en-US" w:eastAsia="fr-FR"/>
        </w:rPr>
      </w:pPr>
    </w:p>
    <w:p w14:paraId="778D16D9" w14:textId="42CBF4C7" w:rsidR="00AD43D4" w:rsidRDefault="00AD43D4" w:rsidP="00AD43D4">
      <w:pPr>
        <w:pStyle w:val="Titre2"/>
        <w:numPr>
          <w:ilvl w:val="1"/>
          <w:numId w:val="4"/>
        </w:numPr>
        <w:ind w:left="1418" w:hanging="851"/>
        <w:rPr>
          <w:lang w:val="en-US"/>
        </w:rPr>
      </w:pPr>
      <w:proofErr w:type="gramStart"/>
      <w:r>
        <w:rPr>
          <w:lang w:val="en-US"/>
        </w:rPr>
        <w:t>Investigator's</w:t>
      </w:r>
      <w:proofErr w:type="gramEnd"/>
      <w:r>
        <w:rPr>
          <w:lang w:val="en-US"/>
        </w:rPr>
        <w:t xml:space="preserve"> and site staff qualification </w:t>
      </w:r>
    </w:p>
    <w:p w14:paraId="257A4C63" w14:textId="77777777" w:rsidR="00D66BDC" w:rsidRPr="00D66BDC" w:rsidRDefault="00D66BDC" w:rsidP="00D66BDC">
      <w:pPr>
        <w:rPr>
          <w:lang w:val="en-US" w:eastAsia="fr-FR"/>
        </w:rPr>
      </w:pPr>
    </w:p>
    <w:p w14:paraId="4F5BA1DE" w14:textId="77777777" w:rsidR="00D66BDC" w:rsidRPr="00AE76D0" w:rsidRDefault="00D66BDC" w:rsidP="00D66BDC">
      <w:pPr>
        <w:rPr>
          <w:lang w:val="en-US" w:eastAsia="fr-FR"/>
        </w:rPr>
      </w:pPr>
    </w:p>
    <w:tbl>
      <w:tblPr>
        <w:tblStyle w:val="Grilledutableau"/>
        <w:tblpPr w:leftFromText="141" w:rightFromText="141" w:vertAnchor="text" w:horzAnchor="page" w:tblpX="3410" w:tblpY="-55"/>
        <w:tblW w:w="5005" w:type="pct"/>
        <w:tblLook w:val="04A0" w:firstRow="1" w:lastRow="0" w:firstColumn="1" w:lastColumn="0" w:noHBand="0" w:noVBand="1"/>
      </w:tblPr>
      <w:tblGrid>
        <w:gridCol w:w="2762"/>
        <w:gridCol w:w="2480"/>
        <w:gridCol w:w="2409"/>
      </w:tblGrid>
      <w:tr w:rsidR="00AD43D4" w:rsidRPr="004366A3" w14:paraId="74D70FD3" w14:textId="77777777" w:rsidTr="00800392">
        <w:trPr>
          <w:cantSplit/>
          <w:tblHeader/>
        </w:trPr>
        <w:tc>
          <w:tcPr>
            <w:tcW w:w="2762" w:type="dxa"/>
            <w:shd w:val="clear" w:color="auto" w:fill="FFFFCC"/>
          </w:tcPr>
          <w:p w14:paraId="7AB287E7" w14:textId="77777777" w:rsidR="00AD43D4" w:rsidRPr="00835464" w:rsidRDefault="00AD43D4" w:rsidP="00D66BDC">
            <w:pPr>
              <w:spacing w:beforeLines="60" w:before="144" w:afterLines="60" w:after="144"/>
              <w:jc w:val="left"/>
              <w:rPr>
                <w:b/>
                <w:bCs/>
              </w:rPr>
            </w:pPr>
            <w:r w:rsidRPr="00835464">
              <w:rPr>
                <w:b/>
                <w:bCs/>
                <w:lang w:val="en-US"/>
              </w:rPr>
              <w:t>Requirements</w:t>
            </w:r>
          </w:p>
        </w:tc>
        <w:tc>
          <w:tcPr>
            <w:tcW w:w="2480" w:type="dxa"/>
            <w:shd w:val="clear" w:color="auto" w:fill="FFFFCC"/>
          </w:tcPr>
          <w:p w14:paraId="2E149989" w14:textId="77777777" w:rsidR="00AD43D4" w:rsidRPr="00835464" w:rsidRDefault="00AD43D4" w:rsidP="00D66BDC">
            <w:pPr>
              <w:spacing w:beforeLines="60" w:before="144" w:afterLines="60" w:after="144"/>
              <w:jc w:val="left"/>
              <w:rPr>
                <w:b/>
                <w:bCs/>
              </w:rPr>
            </w:pPr>
            <w:r w:rsidRPr="00835464">
              <w:rPr>
                <w:b/>
                <w:bCs/>
                <w:lang w:val="en-US"/>
              </w:rPr>
              <w:t>Tool</w:t>
            </w:r>
          </w:p>
        </w:tc>
        <w:tc>
          <w:tcPr>
            <w:tcW w:w="2409" w:type="dxa"/>
            <w:shd w:val="clear" w:color="auto" w:fill="FFFFCC"/>
          </w:tcPr>
          <w:p w14:paraId="6752F6E8" w14:textId="77777777" w:rsidR="00AD43D4" w:rsidRPr="00835464" w:rsidRDefault="00AD43D4" w:rsidP="00D66BDC">
            <w:pPr>
              <w:spacing w:beforeLines="60" w:before="144" w:afterLines="60" w:after="144"/>
              <w:jc w:val="left"/>
              <w:rPr>
                <w:b/>
                <w:bCs/>
              </w:rPr>
            </w:pPr>
            <w:r w:rsidRPr="00835464">
              <w:rPr>
                <w:b/>
                <w:bCs/>
                <w:lang w:val="en-US"/>
              </w:rPr>
              <w:t>Comments</w:t>
            </w:r>
          </w:p>
        </w:tc>
      </w:tr>
      <w:tr w:rsidR="00AD43D4" w:rsidRPr="00835464" w14:paraId="6E046777" w14:textId="77777777" w:rsidTr="00800392">
        <w:trPr>
          <w:cantSplit/>
        </w:trPr>
        <w:tc>
          <w:tcPr>
            <w:tcW w:w="2762" w:type="dxa"/>
          </w:tcPr>
          <w:p w14:paraId="798700EB" w14:textId="77777777" w:rsidR="00AD43D4" w:rsidRPr="00835464" w:rsidRDefault="00AD43D4" w:rsidP="00D66BDC">
            <w:pPr>
              <w:spacing w:beforeLines="60" w:before="144" w:afterLines="60" w:after="144"/>
              <w:jc w:val="left"/>
              <w:rPr>
                <w:lang w:val="en-US"/>
              </w:rPr>
            </w:pPr>
            <w:r w:rsidRPr="00835464">
              <w:rPr>
                <w:lang w:val="en-US"/>
              </w:rPr>
              <w:t>Qualification of the PI a</w:t>
            </w:r>
            <w:r>
              <w:rPr>
                <w:lang w:val="en-US"/>
              </w:rPr>
              <w:t>nd site staff</w:t>
            </w:r>
          </w:p>
        </w:tc>
        <w:tc>
          <w:tcPr>
            <w:tcW w:w="2480" w:type="dxa"/>
          </w:tcPr>
          <w:p w14:paraId="4B3B2D88" w14:textId="0A2C4092" w:rsidR="00AD43D4" w:rsidRPr="00AD43D4" w:rsidRDefault="00AD43D4" w:rsidP="00D66BDC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 w:rsidRPr="00AD43D4">
              <w:rPr>
                <w:lang w:val="en-US"/>
              </w:rPr>
              <w:t xml:space="preserve">CV </w:t>
            </w:r>
            <w:proofErr w:type="gramStart"/>
            <w:r w:rsidRPr="00AD43D4">
              <w:rPr>
                <w:lang w:val="en-US"/>
              </w:rPr>
              <w:t>up-to-date</w:t>
            </w:r>
            <w:proofErr w:type="gramEnd"/>
            <w:r w:rsidRPr="00AD43D4">
              <w:rPr>
                <w:lang w:val="en-US"/>
              </w:rPr>
              <w:t xml:space="preserve"> (about the actual situation)</w:t>
            </w:r>
            <w:r w:rsidRPr="00AD43D4">
              <w:rPr>
                <w:lang w:val="en-US"/>
              </w:rPr>
              <w:t xml:space="preserve">, </w:t>
            </w:r>
            <w:r>
              <w:rPr>
                <w:lang w:val="en-US"/>
              </w:rPr>
              <w:t>dated and sign</w:t>
            </w:r>
          </w:p>
          <w:p w14:paraId="384EA57B" w14:textId="77777777" w:rsidR="00AD43D4" w:rsidRDefault="00AD43D4" w:rsidP="00D66BDC">
            <w:pPr>
              <w:pStyle w:val="Btab1"/>
              <w:spacing w:beforeLines="60" w:before="144" w:afterLines="60" w:after="144"/>
              <w:jc w:val="left"/>
            </w:pPr>
            <w:proofErr w:type="spellStart"/>
            <w:r>
              <w:t>Other</w:t>
            </w:r>
            <w:proofErr w:type="spellEnd"/>
            <w:r>
              <w:t xml:space="preserve"> relevant documents</w:t>
            </w:r>
          </w:p>
        </w:tc>
        <w:tc>
          <w:tcPr>
            <w:tcW w:w="2409" w:type="dxa"/>
          </w:tcPr>
          <w:p w14:paraId="3C2F28D0" w14:textId="77777777" w:rsidR="00AD43D4" w:rsidRDefault="00AD43D4" w:rsidP="00D66BDC">
            <w:pPr>
              <w:spacing w:beforeLines="60" w:before="144" w:afterLines="60" w:after="144"/>
              <w:jc w:val="left"/>
              <w:rPr>
                <w:lang w:val="en-US"/>
              </w:rPr>
            </w:pPr>
            <w:r w:rsidRPr="00595984">
              <w:rPr>
                <w:lang w:val="en-US"/>
              </w:rPr>
              <w:t>ICH GCP § 4.2.6 (</w:t>
            </w:r>
            <w:r>
              <w:rPr>
                <w:lang w:val="en-US"/>
              </w:rPr>
              <w:t>for</w:t>
            </w:r>
            <w:r w:rsidRPr="00595984">
              <w:rPr>
                <w:lang w:val="en-US"/>
              </w:rPr>
              <w:t xml:space="preserve"> study te</w:t>
            </w:r>
            <w:r>
              <w:rPr>
                <w:lang w:val="en-US"/>
              </w:rPr>
              <w:t>am)</w:t>
            </w:r>
          </w:p>
          <w:p w14:paraId="783D9830" w14:textId="77777777" w:rsidR="00AD43D4" w:rsidRPr="00835464" w:rsidRDefault="00AD43D4" w:rsidP="00D66BDC">
            <w:pPr>
              <w:spacing w:beforeLines="60" w:before="144" w:afterLines="60" w:after="144"/>
              <w:jc w:val="left"/>
              <w:rPr>
                <w:lang w:val="en-US"/>
              </w:rPr>
            </w:pPr>
            <w:r w:rsidRPr="00835464">
              <w:rPr>
                <w:lang w:val="en-US"/>
              </w:rPr>
              <w:t xml:space="preserve">ICH GCP § 4.1.1 (for PI) </w:t>
            </w:r>
          </w:p>
        </w:tc>
      </w:tr>
      <w:tr w:rsidR="00AD43D4" w:rsidRPr="00595984" w14:paraId="3A176E13" w14:textId="77777777" w:rsidTr="00800392">
        <w:trPr>
          <w:cantSplit/>
        </w:trPr>
        <w:tc>
          <w:tcPr>
            <w:tcW w:w="2762" w:type="dxa"/>
          </w:tcPr>
          <w:p w14:paraId="3A022E27" w14:textId="77777777" w:rsidR="00AD43D4" w:rsidRPr="00835464" w:rsidRDefault="00AD43D4" w:rsidP="00D66BDC">
            <w:pPr>
              <w:spacing w:beforeLines="60" w:before="144" w:afterLines="60" w:after="144"/>
              <w:jc w:val="left"/>
              <w:rPr>
                <w:lang w:val="en-US"/>
              </w:rPr>
            </w:pPr>
            <w:r w:rsidRPr="00835464">
              <w:rPr>
                <w:lang w:val="en-US"/>
              </w:rPr>
              <w:t xml:space="preserve">Training to the Protocol / IMP / IB / study specificities / </w:t>
            </w:r>
            <w:r>
              <w:rPr>
                <w:lang w:val="en-US"/>
              </w:rPr>
              <w:t>GCP</w:t>
            </w:r>
          </w:p>
        </w:tc>
        <w:tc>
          <w:tcPr>
            <w:tcW w:w="2480" w:type="dxa"/>
          </w:tcPr>
          <w:p w14:paraId="3810D384" w14:textId="77777777" w:rsidR="00AD43D4" w:rsidRDefault="00AD43D4" w:rsidP="00D66BDC">
            <w:pPr>
              <w:pStyle w:val="Btab1"/>
              <w:spacing w:beforeLines="60" w:before="144" w:afterLines="60" w:after="144"/>
              <w:jc w:val="left"/>
            </w:pPr>
            <w:r>
              <w:t xml:space="preserve">Trainings </w:t>
            </w:r>
            <w:proofErr w:type="spellStart"/>
            <w:r>
              <w:t>certificates</w:t>
            </w:r>
            <w:proofErr w:type="spellEnd"/>
            <w:r>
              <w:t xml:space="preserve"> </w:t>
            </w:r>
          </w:p>
          <w:p w14:paraId="00B153A1" w14:textId="34CA0E6A" w:rsidR="003435AA" w:rsidRPr="00D8606F" w:rsidRDefault="00DF26D3" w:rsidP="00D66BDC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hyperlink r:id="rId9" w:history="1">
              <w:r w:rsidR="003435AA" w:rsidRPr="00DF26D3">
                <w:rPr>
                  <w:rStyle w:val="Lienhypertexte"/>
                  <w:lang w:val="en-US"/>
                </w:rPr>
                <w:t>P</w:t>
              </w:r>
              <w:r w:rsidRPr="00DF26D3">
                <w:rPr>
                  <w:rStyle w:val="Lienhypertexte"/>
                  <w:lang w:val="en-US"/>
                </w:rPr>
                <w:t>I</w:t>
              </w:r>
              <w:r w:rsidR="003435AA" w:rsidRPr="00DF26D3">
                <w:rPr>
                  <w:rStyle w:val="Lienhypertexte"/>
                  <w:lang w:val="en-US"/>
                </w:rPr>
                <w:t xml:space="preserve"> interview</w:t>
              </w:r>
            </w:hyperlink>
            <w:r w:rsidR="003435AA" w:rsidRPr="00D8606F">
              <w:rPr>
                <w:lang w:val="en-US"/>
              </w:rPr>
              <w:t xml:space="preserve"> (part </w:t>
            </w:r>
            <w:r w:rsidR="00D8606F" w:rsidRPr="00D8606F">
              <w:rPr>
                <w:lang w:val="en-US"/>
              </w:rPr>
              <w:t>"site staff" of the CL</w:t>
            </w:r>
            <w:r w:rsidR="003435AA" w:rsidRPr="00D8606F">
              <w:rPr>
                <w:lang w:val="en-US"/>
              </w:rPr>
              <w:t>)</w:t>
            </w:r>
          </w:p>
        </w:tc>
        <w:tc>
          <w:tcPr>
            <w:tcW w:w="2409" w:type="dxa"/>
          </w:tcPr>
          <w:p w14:paraId="2DE20994" w14:textId="77777777" w:rsidR="00AD43D4" w:rsidRDefault="00AD43D4" w:rsidP="00D66BDC">
            <w:pPr>
              <w:spacing w:beforeLines="60" w:before="144" w:afterLines="60" w:after="144"/>
              <w:jc w:val="left"/>
              <w:rPr>
                <w:lang w:val="en-US"/>
              </w:rPr>
            </w:pPr>
            <w:r w:rsidRPr="00595984">
              <w:rPr>
                <w:lang w:val="en-US"/>
              </w:rPr>
              <w:t>ICH GCP § 4.2.4 (</w:t>
            </w:r>
            <w:r>
              <w:rPr>
                <w:lang w:val="en-US"/>
              </w:rPr>
              <w:t>for</w:t>
            </w:r>
            <w:r w:rsidRPr="00595984">
              <w:rPr>
                <w:lang w:val="en-US"/>
              </w:rPr>
              <w:t xml:space="preserve"> study team)</w:t>
            </w:r>
          </w:p>
          <w:p w14:paraId="53962E2F" w14:textId="77777777" w:rsidR="00AD43D4" w:rsidRPr="00595984" w:rsidRDefault="00AD43D4" w:rsidP="00D66BDC">
            <w:pPr>
              <w:spacing w:beforeLines="60" w:before="144" w:afterLines="60" w:after="144"/>
              <w:jc w:val="left"/>
              <w:rPr>
                <w:lang w:val="en-US"/>
              </w:rPr>
            </w:pPr>
            <w:r w:rsidRPr="00595984">
              <w:rPr>
                <w:lang w:val="en-US"/>
              </w:rPr>
              <w:t>ICH GCP § 4.1.2 (</w:t>
            </w:r>
            <w:r>
              <w:rPr>
                <w:lang w:val="en-US"/>
              </w:rPr>
              <w:t>for</w:t>
            </w:r>
            <w:r w:rsidRPr="00595984">
              <w:rPr>
                <w:lang w:val="en-US"/>
              </w:rPr>
              <w:t xml:space="preserve"> PI) </w:t>
            </w:r>
          </w:p>
          <w:p w14:paraId="4376A7FD" w14:textId="77777777" w:rsidR="00AD43D4" w:rsidRPr="00595984" w:rsidRDefault="00AD43D4" w:rsidP="00D66BDC">
            <w:pPr>
              <w:spacing w:beforeLines="60" w:before="144" w:afterLines="60" w:after="144"/>
              <w:jc w:val="left"/>
              <w:rPr>
                <w:lang w:val="en-US"/>
              </w:rPr>
            </w:pPr>
          </w:p>
        </w:tc>
      </w:tr>
    </w:tbl>
    <w:p w14:paraId="2FE6AE96" w14:textId="77777777" w:rsidR="00AD43D4" w:rsidRDefault="00AD43D4" w:rsidP="00AD43D4">
      <w:pPr>
        <w:pStyle w:val="Titre2"/>
        <w:numPr>
          <w:ilvl w:val="1"/>
          <w:numId w:val="4"/>
        </w:numPr>
        <w:ind w:left="1418" w:hanging="851"/>
        <w:rPr>
          <w:lang w:val="en-US"/>
        </w:rPr>
      </w:pPr>
      <w:r>
        <w:rPr>
          <w:lang w:val="en-US"/>
        </w:rPr>
        <w:t>Site staff Delegation of Responsibilities</w:t>
      </w:r>
    </w:p>
    <w:p w14:paraId="3FC4889C" w14:textId="77777777" w:rsidR="00AD43D4" w:rsidRPr="00835464" w:rsidRDefault="00AD43D4" w:rsidP="00AD43D4">
      <w:pPr>
        <w:rPr>
          <w:lang w:val="en-US"/>
        </w:rPr>
      </w:pPr>
    </w:p>
    <w:tbl>
      <w:tblPr>
        <w:tblStyle w:val="Grilledutableau"/>
        <w:tblW w:w="5005" w:type="pct"/>
        <w:tblLook w:val="04A0" w:firstRow="1" w:lastRow="0" w:firstColumn="1" w:lastColumn="0" w:noHBand="0" w:noVBand="1"/>
      </w:tblPr>
      <w:tblGrid>
        <w:gridCol w:w="2831"/>
        <w:gridCol w:w="2410"/>
        <w:gridCol w:w="2410"/>
      </w:tblGrid>
      <w:tr w:rsidR="00AD43D4" w:rsidRPr="00835464" w14:paraId="1823D76D" w14:textId="77777777" w:rsidTr="00853CEE">
        <w:trPr>
          <w:cantSplit/>
          <w:tblHeader/>
        </w:trPr>
        <w:tc>
          <w:tcPr>
            <w:tcW w:w="2831" w:type="dxa"/>
            <w:shd w:val="clear" w:color="auto" w:fill="FFFFCC"/>
          </w:tcPr>
          <w:p w14:paraId="71B99386" w14:textId="77777777" w:rsidR="00AD43D4" w:rsidRPr="00835464" w:rsidRDefault="00AD43D4" w:rsidP="00800392">
            <w:pPr>
              <w:pStyle w:val="Titretableau"/>
              <w:jc w:val="left"/>
              <w:rPr>
                <w:lang w:val="en-US"/>
              </w:rPr>
            </w:pPr>
            <w:r>
              <w:rPr>
                <w:lang w:val="en-US"/>
              </w:rPr>
              <w:t>Requirements</w:t>
            </w:r>
          </w:p>
        </w:tc>
        <w:tc>
          <w:tcPr>
            <w:tcW w:w="2410" w:type="dxa"/>
            <w:shd w:val="clear" w:color="auto" w:fill="FFFFCC"/>
          </w:tcPr>
          <w:p w14:paraId="775D6720" w14:textId="77777777" w:rsidR="00AD43D4" w:rsidRPr="00835464" w:rsidRDefault="00AD43D4" w:rsidP="00800392">
            <w:pPr>
              <w:pStyle w:val="Titretableau"/>
              <w:jc w:val="left"/>
              <w:rPr>
                <w:lang w:val="en-US"/>
              </w:rPr>
            </w:pPr>
            <w:r>
              <w:rPr>
                <w:lang w:val="en-US"/>
              </w:rPr>
              <w:t>Tool</w:t>
            </w:r>
          </w:p>
        </w:tc>
        <w:tc>
          <w:tcPr>
            <w:tcW w:w="2410" w:type="dxa"/>
            <w:shd w:val="clear" w:color="auto" w:fill="FFFFCC"/>
          </w:tcPr>
          <w:p w14:paraId="554A22BF" w14:textId="77777777" w:rsidR="00AD43D4" w:rsidRPr="00835464" w:rsidRDefault="00AD43D4" w:rsidP="00800392">
            <w:pPr>
              <w:pStyle w:val="Titretableau"/>
              <w:jc w:val="left"/>
              <w:rPr>
                <w:lang w:val="en-US"/>
              </w:rPr>
            </w:pPr>
            <w:r>
              <w:rPr>
                <w:lang w:val="en-US"/>
              </w:rPr>
              <w:t>Comments</w:t>
            </w:r>
          </w:p>
        </w:tc>
      </w:tr>
      <w:tr w:rsidR="00AD43D4" w:rsidRPr="00835464" w14:paraId="276FBC76" w14:textId="77777777" w:rsidTr="00853CEE">
        <w:trPr>
          <w:cantSplit/>
        </w:trPr>
        <w:tc>
          <w:tcPr>
            <w:tcW w:w="2831" w:type="dxa"/>
          </w:tcPr>
          <w:p w14:paraId="320C2280" w14:textId="77777777" w:rsidR="00AD43D4" w:rsidRPr="00AD43D4" w:rsidRDefault="00AD43D4" w:rsidP="00800392">
            <w:pPr>
              <w:pStyle w:val="Normaltableaularge"/>
              <w:jc w:val="left"/>
              <w:rPr>
                <w:lang w:val="en-US"/>
              </w:rPr>
            </w:pPr>
            <w:r w:rsidRPr="00AD43D4">
              <w:rPr>
                <w:lang w:val="en-US"/>
              </w:rPr>
              <w:t xml:space="preserve">List of site staff with delegation of </w:t>
            </w:r>
            <w:proofErr w:type="spellStart"/>
            <w:r w:rsidRPr="00AD43D4">
              <w:rPr>
                <w:lang w:val="en-US"/>
              </w:rPr>
              <w:t>responsabilities</w:t>
            </w:r>
            <w:proofErr w:type="spellEnd"/>
            <w:r w:rsidRPr="00AD43D4">
              <w:rPr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41996EC5" w14:textId="77777777" w:rsidR="00AD43D4" w:rsidRDefault="00AD43D4" w:rsidP="00853CEE">
            <w:pPr>
              <w:pStyle w:val="Btab1"/>
              <w:jc w:val="left"/>
            </w:pPr>
            <w:proofErr w:type="spellStart"/>
            <w:r>
              <w:t>Delegation</w:t>
            </w:r>
            <w:proofErr w:type="spellEnd"/>
            <w:r>
              <w:t xml:space="preserve"> Log</w:t>
            </w:r>
            <w:r w:rsidR="003435AA">
              <w:t xml:space="preserve"> </w:t>
            </w:r>
          </w:p>
          <w:p w14:paraId="1694614B" w14:textId="3FC37E58" w:rsidR="003435AA" w:rsidRPr="003435AA" w:rsidRDefault="003435AA" w:rsidP="00853CEE">
            <w:pPr>
              <w:pStyle w:val="Btab1"/>
              <w:jc w:val="left"/>
              <w:rPr>
                <w:lang w:val="en-US"/>
              </w:rPr>
            </w:pPr>
            <w:r w:rsidRPr="003435AA">
              <w:rPr>
                <w:lang w:val="en-US"/>
              </w:rPr>
              <w:t>If not found in t</w:t>
            </w:r>
            <w:r>
              <w:rPr>
                <w:lang w:val="en-US"/>
              </w:rPr>
              <w:t xml:space="preserve">he ISF, </w:t>
            </w:r>
            <w:hyperlink r:id="rId10" w:history="1">
              <w:r w:rsidRPr="00DF26D3">
                <w:rPr>
                  <w:rStyle w:val="Lienhypertexte"/>
                  <w:lang w:val="en-US"/>
                </w:rPr>
                <w:t>Principal Investigator interview</w:t>
              </w:r>
            </w:hyperlink>
            <w:r w:rsidR="00853CEE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(part </w:t>
            </w:r>
            <w:r w:rsidR="00D8606F">
              <w:rPr>
                <w:lang w:val="en-US"/>
              </w:rPr>
              <w:t>"responsibilities" of the CL</w:t>
            </w:r>
            <w:r>
              <w:rPr>
                <w:lang w:val="en-US"/>
              </w:rPr>
              <w:t>)</w:t>
            </w:r>
          </w:p>
        </w:tc>
        <w:tc>
          <w:tcPr>
            <w:tcW w:w="2410" w:type="dxa"/>
          </w:tcPr>
          <w:p w14:paraId="55653716" w14:textId="77777777" w:rsidR="00AD43D4" w:rsidRDefault="00AD43D4" w:rsidP="00800392">
            <w:pPr>
              <w:spacing w:after="60"/>
              <w:jc w:val="left"/>
            </w:pPr>
            <w:r>
              <w:t xml:space="preserve">ICH GCP </w:t>
            </w:r>
            <w:r w:rsidRPr="005518F1">
              <w:t>§</w:t>
            </w:r>
            <w:r>
              <w:t xml:space="preserve"> 4.1.5 et 4.2.6</w:t>
            </w:r>
          </w:p>
          <w:p w14:paraId="26FF33B7" w14:textId="26611B5A" w:rsidR="00AD43D4" w:rsidRPr="00835464" w:rsidRDefault="00AD43D4" w:rsidP="00800392">
            <w:pPr>
              <w:pStyle w:val="Normaltableaularge"/>
              <w:jc w:val="left"/>
              <w:rPr>
                <w:lang w:val="en-US"/>
              </w:rPr>
            </w:pPr>
          </w:p>
        </w:tc>
      </w:tr>
    </w:tbl>
    <w:p w14:paraId="23779DBF" w14:textId="77777777" w:rsidR="00AE76D0" w:rsidRDefault="00AE76D0" w:rsidP="00BF7B86">
      <w:pPr>
        <w:rPr>
          <w:lang w:val="en-US"/>
        </w:rPr>
      </w:pPr>
    </w:p>
    <w:p w14:paraId="460FF784" w14:textId="06C7B8B1" w:rsidR="00AE76D0" w:rsidRPr="00817DB8" w:rsidRDefault="00AE76D0" w:rsidP="00BF7B86">
      <w:pPr>
        <w:rPr>
          <w:b/>
          <w:bCs/>
          <w:u w:val="single"/>
          <w:lang w:val="en-US"/>
        </w:rPr>
      </w:pPr>
      <w:r w:rsidRPr="00817DB8">
        <w:rPr>
          <w:b/>
          <w:bCs/>
          <w:u w:val="single"/>
          <w:lang w:val="en-US"/>
        </w:rPr>
        <w:t xml:space="preserve">To complete for </w:t>
      </w:r>
      <w:r w:rsidR="00817DB8" w:rsidRPr="00817DB8">
        <w:rPr>
          <w:b/>
          <w:bCs/>
          <w:u w:val="single"/>
          <w:lang w:val="en-US"/>
        </w:rPr>
        <w:t>traceability</w:t>
      </w:r>
      <w:r w:rsidRPr="00817DB8">
        <w:rPr>
          <w:b/>
          <w:bCs/>
          <w:u w:val="single"/>
          <w:lang w:val="en-US"/>
        </w:rPr>
        <w:t>, to write the audit report:</w:t>
      </w:r>
    </w:p>
    <w:p w14:paraId="4694F34A" w14:textId="77777777" w:rsidR="00AE76D0" w:rsidRPr="00AE76D0" w:rsidRDefault="00AE76D0" w:rsidP="00BF7B86">
      <w:pPr>
        <w:rPr>
          <w:lang w:val="en-US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830"/>
        <w:gridCol w:w="1701"/>
        <w:gridCol w:w="3112"/>
      </w:tblGrid>
      <w:tr w:rsidR="00AE76D0" w14:paraId="3CB1B4B0" w14:textId="77777777" w:rsidTr="00AE76D0">
        <w:trPr>
          <w:cantSplit/>
          <w:tblHeader/>
        </w:trPr>
        <w:tc>
          <w:tcPr>
            <w:tcW w:w="2830" w:type="dxa"/>
            <w:shd w:val="clear" w:color="auto" w:fill="FFFFCC"/>
          </w:tcPr>
          <w:p w14:paraId="6D975080" w14:textId="49115355" w:rsidR="00AE76D0" w:rsidRDefault="00AE76D0" w:rsidP="00BF7B86">
            <w:pPr>
              <w:pStyle w:val="Titretableau"/>
            </w:pPr>
            <w:r>
              <w:t>Name</w:t>
            </w:r>
          </w:p>
        </w:tc>
        <w:tc>
          <w:tcPr>
            <w:tcW w:w="1701" w:type="dxa"/>
            <w:shd w:val="clear" w:color="auto" w:fill="FFFFCC"/>
          </w:tcPr>
          <w:p w14:paraId="60F83EA0" w14:textId="312116B9" w:rsidR="00AE76D0" w:rsidRDefault="00AE76D0" w:rsidP="00BF7B86">
            <w:pPr>
              <w:pStyle w:val="Titretableau"/>
            </w:pPr>
            <w:r>
              <w:t>Curriculum Vitae</w:t>
            </w:r>
          </w:p>
        </w:tc>
        <w:tc>
          <w:tcPr>
            <w:tcW w:w="3112" w:type="dxa"/>
            <w:shd w:val="clear" w:color="auto" w:fill="FFFFCC"/>
          </w:tcPr>
          <w:p w14:paraId="2E877158" w14:textId="5E85F377" w:rsidR="00AE76D0" w:rsidRDefault="00AE76D0" w:rsidP="00BF7B86">
            <w:pPr>
              <w:pStyle w:val="Titretableau"/>
            </w:pPr>
            <w:r>
              <w:t>Training and qualification</w:t>
            </w:r>
          </w:p>
        </w:tc>
      </w:tr>
      <w:tr w:rsidR="00AE76D0" w:rsidRPr="00AE76D0" w14:paraId="3BA48880" w14:textId="77777777" w:rsidTr="00AE76D0">
        <w:trPr>
          <w:cantSplit/>
        </w:trPr>
        <w:tc>
          <w:tcPr>
            <w:tcW w:w="2830" w:type="dxa"/>
          </w:tcPr>
          <w:p w14:paraId="086D9D7B" w14:textId="47186DF4" w:rsidR="00AE76D0" w:rsidRDefault="00AE76D0" w:rsidP="00BF7B86">
            <w:pPr>
              <w:pStyle w:val="Normaltableaularge"/>
            </w:pPr>
            <w:r>
              <w:t>M / Mrs / Dr</w:t>
            </w:r>
          </w:p>
        </w:tc>
        <w:tc>
          <w:tcPr>
            <w:tcW w:w="1701" w:type="dxa"/>
          </w:tcPr>
          <w:p w14:paraId="01DC7BAF" w14:textId="77777777" w:rsidR="00AE76D0" w:rsidRDefault="00AE76D0" w:rsidP="00BF7B86">
            <w:pPr>
              <w:pStyle w:val="Normaltableaularge"/>
            </w:pPr>
            <w:r>
              <w:t xml:space="preserve">Date : </w:t>
            </w:r>
          </w:p>
          <w:p w14:paraId="414C7066" w14:textId="77777777" w:rsidR="00AE76D0" w:rsidRDefault="00AE76D0" w:rsidP="00BF7B86">
            <w:pPr>
              <w:pStyle w:val="Normaltableaularge"/>
            </w:pPr>
          </w:p>
          <w:p w14:paraId="273AA4E5" w14:textId="77777777" w:rsidR="00AE76D0" w:rsidRPr="00AE76D0" w:rsidRDefault="00AE76D0" w:rsidP="00BF7B86">
            <w:pPr>
              <w:pStyle w:val="Normaltableaularge"/>
              <w:rPr>
                <w:lang w:val="en-US"/>
              </w:rPr>
            </w:pPr>
            <w:proofErr w:type="spellStart"/>
            <w:proofErr w:type="gramStart"/>
            <w:r w:rsidRPr="00AE76D0">
              <w:rPr>
                <w:lang w:val="en-US"/>
              </w:rPr>
              <w:t>Speciality</w:t>
            </w:r>
            <w:proofErr w:type="spellEnd"/>
            <w:r w:rsidRPr="00AE76D0">
              <w:rPr>
                <w:lang w:val="en-US"/>
              </w:rPr>
              <w:t xml:space="preserve"> :</w:t>
            </w:r>
            <w:proofErr w:type="gramEnd"/>
            <w:r w:rsidRPr="00AE76D0">
              <w:rPr>
                <w:lang w:val="en-US"/>
              </w:rPr>
              <w:t xml:space="preserve"> </w:t>
            </w:r>
          </w:p>
          <w:p w14:paraId="6C616DBA" w14:textId="77777777" w:rsidR="00AE76D0" w:rsidRDefault="00AE76D0" w:rsidP="00BF7B86">
            <w:pPr>
              <w:pStyle w:val="Normaltableaularge"/>
            </w:pPr>
          </w:p>
          <w:p w14:paraId="703F2D7B" w14:textId="4FCF2A57" w:rsidR="00AE76D0" w:rsidRDefault="00AE76D0" w:rsidP="00BF7B86">
            <w:pPr>
              <w:pStyle w:val="Normaltableaularge"/>
            </w:pPr>
            <w:r>
              <w:t>Registration : Y/N</w:t>
            </w:r>
          </w:p>
        </w:tc>
        <w:tc>
          <w:tcPr>
            <w:tcW w:w="3112" w:type="dxa"/>
          </w:tcPr>
          <w:p w14:paraId="09396417" w14:textId="77777777" w:rsidR="00AE76D0" w:rsidRDefault="00AE76D0" w:rsidP="00BF7B86">
            <w:pPr>
              <w:pStyle w:val="Normaltableaularge"/>
            </w:pPr>
            <w:sdt>
              <w:sdtPr>
                <w:id w:val="-130169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Protocol v__</w:t>
            </w:r>
          </w:p>
          <w:p w14:paraId="4F0F5804" w14:textId="77777777" w:rsidR="00AE76D0" w:rsidRDefault="00AE76D0" w:rsidP="00BF7B86">
            <w:pPr>
              <w:pStyle w:val="Normaltableaularge"/>
            </w:pPr>
            <w:sdt>
              <w:sdtPr>
                <w:id w:val="163706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Protocol v__</w:t>
            </w:r>
          </w:p>
          <w:p w14:paraId="7B4B7A3B" w14:textId="77777777" w:rsidR="00AE76D0" w:rsidRDefault="00AE76D0" w:rsidP="00BF7B86">
            <w:pPr>
              <w:pStyle w:val="Normaltableaularge"/>
            </w:pPr>
            <w:sdt>
              <w:sdtPr>
                <w:id w:val="150724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GCP</w:t>
            </w:r>
          </w:p>
          <w:p w14:paraId="230FD539" w14:textId="77777777" w:rsidR="00AE76D0" w:rsidRDefault="00AE76D0" w:rsidP="00BF7B86">
            <w:pPr>
              <w:pStyle w:val="Normaltableaularge"/>
              <w:rPr>
                <w:lang w:val="en-US"/>
              </w:rPr>
            </w:pPr>
            <w:sdt>
              <w:sdtPr>
                <w:rPr>
                  <w:lang w:val="en-US"/>
                </w:rPr>
                <w:id w:val="107462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76D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AE76D0">
              <w:rPr>
                <w:lang w:val="en-US"/>
              </w:rPr>
              <w:t xml:space="preserve"> Delegation </w:t>
            </w:r>
            <w:proofErr w:type="gramStart"/>
            <w:r w:rsidRPr="00AE76D0">
              <w:rPr>
                <w:lang w:val="en-US"/>
              </w:rPr>
              <w:t>log :</w:t>
            </w:r>
            <w:proofErr w:type="gramEnd"/>
            <w:r w:rsidRPr="00AE76D0">
              <w:rPr>
                <w:lang w:val="en-US"/>
              </w:rPr>
              <w:t xml:space="preserve"> XX/XX/X</w:t>
            </w:r>
            <w:r>
              <w:rPr>
                <w:lang w:val="en-US"/>
              </w:rPr>
              <w:t>XXX</w:t>
            </w:r>
          </w:p>
          <w:p w14:paraId="42C0B18F" w14:textId="0A8A6F24" w:rsidR="00AE76D0" w:rsidRPr="00AE76D0" w:rsidRDefault="00AE76D0" w:rsidP="00BF7B86">
            <w:pPr>
              <w:pStyle w:val="Normaltableaularge"/>
              <w:rPr>
                <w:lang w:val="en-US"/>
              </w:rPr>
            </w:pPr>
            <w:sdt>
              <w:sdtPr>
                <w:rPr>
                  <w:lang w:val="en-US"/>
                </w:rPr>
                <w:id w:val="44266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other :</w:t>
            </w:r>
            <w:proofErr w:type="gramEnd"/>
            <w:r>
              <w:rPr>
                <w:lang w:val="en-US"/>
              </w:rPr>
              <w:t xml:space="preserve"> detailed </w:t>
            </w:r>
          </w:p>
        </w:tc>
      </w:tr>
      <w:tr w:rsidR="00AE76D0" w:rsidRPr="00AE76D0" w14:paraId="237096A5" w14:textId="77777777" w:rsidTr="00AE76D0">
        <w:trPr>
          <w:cantSplit/>
        </w:trPr>
        <w:tc>
          <w:tcPr>
            <w:tcW w:w="2830" w:type="dxa"/>
          </w:tcPr>
          <w:p w14:paraId="32157044" w14:textId="19C8F8E3" w:rsidR="00AE76D0" w:rsidRPr="00AE76D0" w:rsidRDefault="00AE76D0" w:rsidP="00AE76D0">
            <w:pPr>
              <w:pStyle w:val="Normaltableaularge"/>
              <w:rPr>
                <w:lang w:val="en-US"/>
              </w:rPr>
            </w:pPr>
            <w:r>
              <w:lastRenderedPageBreak/>
              <w:t>M / Mrs / Dr</w:t>
            </w:r>
          </w:p>
        </w:tc>
        <w:tc>
          <w:tcPr>
            <w:tcW w:w="1701" w:type="dxa"/>
          </w:tcPr>
          <w:p w14:paraId="4E00CCB8" w14:textId="77777777" w:rsidR="00AE76D0" w:rsidRPr="00AE76D0" w:rsidRDefault="00AE76D0" w:rsidP="00AE76D0">
            <w:pPr>
              <w:pStyle w:val="Normaltableaularge"/>
              <w:rPr>
                <w:lang w:val="en-US"/>
              </w:rPr>
            </w:pPr>
            <w:proofErr w:type="gramStart"/>
            <w:r w:rsidRPr="00AE76D0">
              <w:rPr>
                <w:lang w:val="en-US"/>
              </w:rPr>
              <w:t>Date :</w:t>
            </w:r>
            <w:proofErr w:type="gramEnd"/>
            <w:r w:rsidRPr="00AE76D0">
              <w:rPr>
                <w:lang w:val="en-US"/>
              </w:rPr>
              <w:t xml:space="preserve"> </w:t>
            </w:r>
          </w:p>
          <w:p w14:paraId="0FBA87C9" w14:textId="77777777" w:rsidR="00AE76D0" w:rsidRPr="00AE76D0" w:rsidRDefault="00AE76D0" w:rsidP="00AE76D0">
            <w:pPr>
              <w:pStyle w:val="Normaltableaularge"/>
              <w:rPr>
                <w:lang w:val="en-US"/>
              </w:rPr>
            </w:pPr>
          </w:p>
          <w:p w14:paraId="01F7F4CD" w14:textId="77777777" w:rsidR="00AE76D0" w:rsidRPr="00AE76D0" w:rsidRDefault="00AE76D0" w:rsidP="00AE76D0">
            <w:pPr>
              <w:pStyle w:val="Normaltableaularge"/>
              <w:rPr>
                <w:lang w:val="en-US"/>
              </w:rPr>
            </w:pPr>
            <w:proofErr w:type="spellStart"/>
            <w:proofErr w:type="gramStart"/>
            <w:r w:rsidRPr="00AE76D0">
              <w:rPr>
                <w:lang w:val="en-US"/>
              </w:rPr>
              <w:t>Speciality</w:t>
            </w:r>
            <w:proofErr w:type="spellEnd"/>
            <w:r w:rsidRPr="00AE76D0">
              <w:rPr>
                <w:lang w:val="en-US"/>
              </w:rPr>
              <w:t xml:space="preserve"> :</w:t>
            </w:r>
            <w:proofErr w:type="gramEnd"/>
            <w:r w:rsidRPr="00AE76D0">
              <w:rPr>
                <w:lang w:val="en-US"/>
              </w:rPr>
              <w:t xml:space="preserve"> </w:t>
            </w:r>
          </w:p>
          <w:p w14:paraId="20771A97" w14:textId="77777777" w:rsidR="00AE76D0" w:rsidRPr="00AE76D0" w:rsidRDefault="00AE76D0" w:rsidP="00AE76D0">
            <w:pPr>
              <w:pStyle w:val="Normaltableaularge"/>
              <w:rPr>
                <w:lang w:val="en-US"/>
              </w:rPr>
            </w:pPr>
          </w:p>
          <w:p w14:paraId="7B80AB67" w14:textId="1443DC97" w:rsidR="00AE76D0" w:rsidRPr="00AE76D0" w:rsidRDefault="00AE76D0" w:rsidP="00AE76D0">
            <w:pPr>
              <w:pStyle w:val="Normaltableaularge"/>
              <w:rPr>
                <w:lang w:val="en-US"/>
              </w:rPr>
            </w:pPr>
            <w:proofErr w:type="gramStart"/>
            <w:r w:rsidRPr="00AE76D0">
              <w:rPr>
                <w:lang w:val="en-US"/>
              </w:rPr>
              <w:t>Registration :</w:t>
            </w:r>
            <w:proofErr w:type="gramEnd"/>
            <w:r w:rsidRPr="00AE76D0">
              <w:rPr>
                <w:lang w:val="en-US"/>
              </w:rPr>
              <w:t xml:space="preserve"> Y/N</w:t>
            </w:r>
          </w:p>
        </w:tc>
        <w:tc>
          <w:tcPr>
            <w:tcW w:w="3112" w:type="dxa"/>
          </w:tcPr>
          <w:p w14:paraId="0A724D26" w14:textId="77777777" w:rsidR="00AE76D0" w:rsidRPr="00AE76D0" w:rsidRDefault="00AE76D0" w:rsidP="00AE76D0">
            <w:pPr>
              <w:pStyle w:val="Normaltableaularge"/>
              <w:rPr>
                <w:lang w:val="en-US"/>
              </w:rPr>
            </w:pPr>
            <w:sdt>
              <w:sdtPr>
                <w:rPr>
                  <w:lang w:val="en-US"/>
                </w:rPr>
                <w:id w:val="92129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76D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AE76D0">
              <w:rPr>
                <w:lang w:val="en-US"/>
              </w:rPr>
              <w:t xml:space="preserve"> Protocol v__</w:t>
            </w:r>
          </w:p>
          <w:p w14:paraId="5E06586F" w14:textId="77777777" w:rsidR="00AE76D0" w:rsidRPr="00AE76D0" w:rsidRDefault="00AE76D0" w:rsidP="00AE76D0">
            <w:pPr>
              <w:pStyle w:val="Normaltableaularge"/>
              <w:rPr>
                <w:lang w:val="en-US"/>
              </w:rPr>
            </w:pPr>
            <w:sdt>
              <w:sdtPr>
                <w:rPr>
                  <w:lang w:val="en-US"/>
                </w:rPr>
                <w:id w:val="-886561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76D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AE76D0">
              <w:rPr>
                <w:lang w:val="en-US"/>
              </w:rPr>
              <w:t xml:space="preserve"> Protocol v__</w:t>
            </w:r>
          </w:p>
          <w:p w14:paraId="347B8BEB" w14:textId="77777777" w:rsidR="00AE76D0" w:rsidRPr="00AE76D0" w:rsidRDefault="00AE76D0" w:rsidP="00AE76D0">
            <w:pPr>
              <w:pStyle w:val="Normaltableaularge"/>
              <w:rPr>
                <w:lang w:val="en-US"/>
              </w:rPr>
            </w:pPr>
            <w:sdt>
              <w:sdtPr>
                <w:rPr>
                  <w:lang w:val="en-US"/>
                </w:rPr>
                <w:id w:val="-307404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76D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AE76D0">
              <w:rPr>
                <w:lang w:val="en-US"/>
              </w:rPr>
              <w:t xml:space="preserve"> GCP</w:t>
            </w:r>
          </w:p>
          <w:p w14:paraId="02B377F0" w14:textId="77777777" w:rsidR="00AE76D0" w:rsidRDefault="00AE76D0" w:rsidP="00AE76D0">
            <w:pPr>
              <w:pStyle w:val="Normaltableaularge"/>
              <w:rPr>
                <w:lang w:val="en-US"/>
              </w:rPr>
            </w:pPr>
            <w:sdt>
              <w:sdtPr>
                <w:rPr>
                  <w:lang w:val="en-US"/>
                </w:rPr>
                <w:id w:val="-172868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76D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AE76D0">
              <w:rPr>
                <w:lang w:val="en-US"/>
              </w:rPr>
              <w:t xml:space="preserve"> Delegation </w:t>
            </w:r>
            <w:proofErr w:type="gramStart"/>
            <w:r w:rsidRPr="00AE76D0">
              <w:rPr>
                <w:lang w:val="en-US"/>
              </w:rPr>
              <w:t>log :</w:t>
            </w:r>
            <w:proofErr w:type="gramEnd"/>
            <w:r w:rsidRPr="00AE76D0">
              <w:rPr>
                <w:lang w:val="en-US"/>
              </w:rPr>
              <w:t xml:space="preserve"> XX/XX/X</w:t>
            </w:r>
            <w:r>
              <w:rPr>
                <w:lang w:val="en-US"/>
              </w:rPr>
              <w:t>XXX</w:t>
            </w:r>
          </w:p>
          <w:p w14:paraId="123C924B" w14:textId="3A0CE331" w:rsidR="00AE76D0" w:rsidRPr="00AE76D0" w:rsidRDefault="00AE76D0" w:rsidP="00AE76D0">
            <w:pPr>
              <w:pStyle w:val="Normaltableaularge"/>
              <w:rPr>
                <w:lang w:val="en-US"/>
              </w:rPr>
            </w:pPr>
            <w:sdt>
              <w:sdtPr>
                <w:rPr>
                  <w:lang w:val="en-US"/>
                </w:rPr>
                <w:id w:val="-22407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other :</w:t>
            </w:r>
            <w:proofErr w:type="gramEnd"/>
            <w:r>
              <w:rPr>
                <w:lang w:val="en-US"/>
              </w:rPr>
              <w:t xml:space="preserve"> detailed </w:t>
            </w:r>
          </w:p>
        </w:tc>
      </w:tr>
    </w:tbl>
    <w:p w14:paraId="049DD190" w14:textId="77777777" w:rsidR="00AD43D4" w:rsidRDefault="00AD43D4" w:rsidP="00AD43D4">
      <w:pPr>
        <w:pStyle w:val="Titre2"/>
        <w:numPr>
          <w:ilvl w:val="1"/>
          <w:numId w:val="4"/>
        </w:numPr>
        <w:ind w:left="1418" w:hanging="851"/>
        <w:rPr>
          <w:lang w:val="en-US"/>
        </w:rPr>
      </w:pPr>
      <w:r>
        <w:rPr>
          <w:lang w:val="en-US"/>
        </w:rPr>
        <w:t>Site Resources</w:t>
      </w:r>
    </w:p>
    <w:p w14:paraId="357D3ADC" w14:textId="77777777" w:rsidR="00AD43D4" w:rsidRDefault="00AD43D4" w:rsidP="00AD43D4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830"/>
        <w:gridCol w:w="2410"/>
        <w:gridCol w:w="2403"/>
      </w:tblGrid>
      <w:tr w:rsidR="00AD43D4" w14:paraId="32EDD294" w14:textId="77777777" w:rsidTr="00800392">
        <w:trPr>
          <w:cantSplit/>
          <w:tblHeader/>
        </w:trPr>
        <w:tc>
          <w:tcPr>
            <w:tcW w:w="2830" w:type="dxa"/>
            <w:shd w:val="clear" w:color="auto" w:fill="FFFFCC"/>
          </w:tcPr>
          <w:p w14:paraId="2047D095" w14:textId="77777777" w:rsidR="00AD43D4" w:rsidRDefault="00AD43D4" w:rsidP="00800392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Requirements</w:t>
            </w:r>
          </w:p>
        </w:tc>
        <w:tc>
          <w:tcPr>
            <w:tcW w:w="2410" w:type="dxa"/>
            <w:shd w:val="clear" w:color="auto" w:fill="FFFFCC"/>
          </w:tcPr>
          <w:p w14:paraId="7E19A29E" w14:textId="77777777" w:rsidR="00AD43D4" w:rsidRDefault="00AD43D4" w:rsidP="00800392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Tool</w:t>
            </w:r>
          </w:p>
        </w:tc>
        <w:tc>
          <w:tcPr>
            <w:tcW w:w="2403" w:type="dxa"/>
            <w:shd w:val="clear" w:color="auto" w:fill="FFFFCC"/>
          </w:tcPr>
          <w:p w14:paraId="388073F8" w14:textId="77777777" w:rsidR="00AD43D4" w:rsidRDefault="00AD43D4" w:rsidP="00800392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Comments</w:t>
            </w:r>
          </w:p>
        </w:tc>
      </w:tr>
      <w:tr w:rsidR="00AD43D4" w:rsidRPr="00835464" w14:paraId="4292F475" w14:textId="77777777" w:rsidTr="00800392">
        <w:trPr>
          <w:cantSplit/>
        </w:trPr>
        <w:tc>
          <w:tcPr>
            <w:tcW w:w="2830" w:type="dxa"/>
          </w:tcPr>
          <w:p w14:paraId="68B4374D" w14:textId="77777777" w:rsidR="00AD43D4" w:rsidRPr="0083546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 w:rsidRPr="00835464">
              <w:rPr>
                <w:lang w:val="en-US"/>
              </w:rPr>
              <w:t>Sufficient resources, time, and a</w:t>
            </w:r>
            <w:r>
              <w:rPr>
                <w:lang w:val="en-US"/>
              </w:rPr>
              <w:t>dequate facilities</w:t>
            </w:r>
          </w:p>
        </w:tc>
        <w:tc>
          <w:tcPr>
            <w:tcW w:w="2410" w:type="dxa"/>
          </w:tcPr>
          <w:p w14:paraId="64BA865F" w14:textId="6F1DE631" w:rsidR="00AD43D4" w:rsidRPr="00835464" w:rsidRDefault="00DF26D3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hyperlink r:id="rId11" w:history="1">
              <w:r w:rsidR="003435AA" w:rsidRPr="00DF26D3">
                <w:rPr>
                  <w:rStyle w:val="Lienhypertexte"/>
                  <w:lang w:val="en-US"/>
                </w:rPr>
                <w:t xml:space="preserve">PI </w:t>
              </w:r>
              <w:r w:rsidR="00AD43D4" w:rsidRPr="00DF26D3">
                <w:rPr>
                  <w:rStyle w:val="Lienhypertexte"/>
                  <w:lang w:val="en-US"/>
                </w:rPr>
                <w:t>inter</w:t>
              </w:r>
              <w:r w:rsidR="00AD43D4" w:rsidRPr="00DF26D3">
                <w:rPr>
                  <w:rStyle w:val="Lienhypertexte"/>
                  <w:lang w:val="en-US"/>
                </w:rPr>
                <w:t>v</w:t>
              </w:r>
              <w:r w:rsidR="00AD43D4" w:rsidRPr="00DF26D3">
                <w:rPr>
                  <w:rStyle w:val="Lienhypertexte"/>
                  <w:lang w:val="en-US"/>
                </w:rPr>
                <w:t>iew</w:t>
              </w:r>
            </w:hyperlink>
            <w:r w:rsidR="003435AA">
              <w:rPr>
                <w:lang w:val="en-US"/>
              </w:rPr>
              <w:t xml:space="preserve"> (Part </w:t>
            </w:r>
            <w:r w:rsidR="00D8606F">
              <w:rPr>
                <w:lang w:val="en-US"/>
              </w:rPr>
              <w:t>"responsibilities" of the CL</w:t>
            </w:r>
            <w:r w:rsidR="003435AA">
              <w:rPr>
                <w:lang w:val="en-US"/>
              </w:rPr>
              <w:t>)</w:t>
            </w:r>
          </w:p>
        </w:tc>
        <w:tc>
          <w:tcPr>
            <w:tcW w:w="2403" w:type="dxa"/>
          </w:tcPr>
          <w:p w14:paraId="62C1DEF3" w14:textId="77777777" w:rsidR="00AD43D4" w:rsidRPr="0083546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ICH GCP </w:t>
            </w:r>
            <w:r w:rsidRPr="00835464">
              <w:rPr>
                <w:lang w:val="en-US"/>
              </w:rPr>
              <w:t>§</w:t>
            </w:r>
            <w:r>
              <w:rPr>
                <w:lang w:val="en-US"/>
              </w:rPr>
              <w:t xml:space="preserve"> 4.2.2 &amp; 4.2.3</w:t>
            </w:r>
          </w:p>
        </w:tc>
      </w:tr>
      <w:tr w:rsidR="00AD43D4" w:rsidRPr="00835464" w14:paraId="4BEB9C1C" w14:textId="77777777" w:rsidTr="00800392">
        <w:trPr>
          <w:cantSplit/>
        </w:trPr>
        <w:tc>
          <w:tcPr>
            <w:tcW w:w="2830" w:type="dxa"/>
          </w:tcPr>
          <w:p w14:paraId="1AB900BA" w14:textId="77777777" w:rsidR="00AD43D4" w:rsidRPr="0083546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Access to the eCRF (personal Identifying and password for each person of site staff)</w:t>
            </w:r>
          </w:p>
        </w:tc>
        <w:tc>
          <w:tcPr>
            <w:tcW w:w="2410" w:type="dxa"/>
          </w:tcPr>
          <w:p w14:paraId="465D9957" w14:textId="77777777" w:rsidR="00AD43D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CRA interview</w:t>
            </w:r>
          </w:p>
        </w:tc>
        <w:tc>
          <w:tcPr>
            <w:tcW w:w="2403" w:type="dxa"/>
          </w:tcPr>
          <w:p w14:paraId="0FD07A2C" w14:textId="77777777" w:rsidR="00AD43D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</w:tr>
      <w:tr w:rsidR="00AD43D4" w:rsidRPr="00835464" w14:paraId="13286EC0" w14:textId="77777777" w:rsidTr="00800392">
        <w:trPr>
          <w:cantSplit/>
        </w:trPr>
        <w:tc>
          <w:tcPr>
            <w:tcW w:w="2830" w:type="dxa"/>
          </w:tcPr>
          <w:p w14:paraId="28D0CBDE" w14:textId="77777777" w:rsidR="00AD43D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Buildings and equipment meet the requirement of the trial</w:t>
            </w:r>
          </w:p>
        </w:tc>
        <w:tc>
          <w:tcPr>
            <w:tcW w:w="2410" w:type="dxa"/>
          </w:tcPr>
          <w:p w14:paraId="6D29DA7D" w14:textId="77777777" w:rsidR="00AD43D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Visit of the </w:t>
            </w:r>
            <w:proofErr w:type="gramStart"/>
            <w:r>
              <w:rPr>
                <w:lang w:val="en-US"/>
              </w:rPr>
              <w:t>clinical  department</w:t>
            </w:r>
            <w:proofErr w:type="gramEnd"/>
            <w:r>
              <w:rPr>
                <w:lang w:val="en-US"/>
              </w:rPr>
              <w:t>(s) (cabinet, SC office, centrifuge, fridge / freezer etc.)</w:t>
            </w:r>
          </w:p>
          <w:p w14:paraId="79AFDB40" w14:textId="77777777" w:rsidR="00AD43D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(--&gt;identify in the Protocol which is applicable)</w:t>
            </w:r>
          </w:p>
        </w:tc>
        <w:tc>
          <w:tcPr>
            <w:tcW w:w="2403" w:type="dxa"/>
          </w:tcPr>
          <w:p w14:paraId="6A7B318A" w14:textId="77777777" w:rsidR="00AD43D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ICH GCP </w:t>
            </w:r>
            <w:r w:rsidRPr="00835464">
              <w:rPr>
                <w:lang w:val="en-US"/>
              </w:rPr>
              <w:t>§</w:t>
            </w:r>
            <w:r>
              <w:rPr>
                <w:lang w:val="en-US"/>
              </w:rPr>
              <w:t xml:space="preserve"> 5.18.4 (b)</w:t>
            </w:r>
          </w:p>
        </w:tc>
      </w:tr>
      <w:tr w:rsidR="00AD43D4" w:rsidRPr="00835464" w14:paraId="01C88DB3" w14:textId="77777777" w:rsidTr="00800392">
        <w:trPr>
          <w:cantSplit/>
        </w:trPr>
        <w:tc>
          <w:tcPr>
            <w:tcW w:w="2830" w:type="dxa"/>
          </w:tcPr>
          <w:p w14:paraId="112D79A5" w14:textId="77777777" w:rsidR="00AD43D4" w:rsidRDefault="00AD43D4" w:rsidP="00AD43D4">
            <w:pPr>
              <w:pStyle w:val="Btab1"/>
              <w:numPr>
                <w:ilvl w:val="0"/>
                <w:numId w:val="1"/>
              </w:numPr>
              <w:spacing w:beforeLines="60" w:before="144" w:afterLines="60" w:after="144"/>
              <w:ind w:left="284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Equipment's characteristics Probe: </w:t>
            </w:r>
          </w:p>
          <w:p w14:paraId="18A063C5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Serial number</w:t>
            </w:r>
          </w:p>
          <w:p w14:paraId="5C203237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Calibration certificate</w:t>
            </w:r>
          </w:p>
          <w:p w14:paraId="5A3343EB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Remote alarm (Y/N)</w:t>
            </w:r>
          </w:p>
          <w:p w14:paraId="7BC16356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Vendors</w:t>
            </w:r>
          </w:p>
          <w:p w14:paraId="450CD9B2" w14:textId="77777777" w:rsidR="00AD43D4" w:rsidRDefault="00AD43D4" w:rsidP="00AD43D4">
            <w:pPr>
              <w:pStyle w:val="Btab1"/>
              <w:numPr>
                <w:ilvl w:val="0"/>
                <w:numId w:val="1"/>
              </w:numPr>
              <w:spacing w:beforeLines="60" w:before="144" w:afterLines="60" w:after="144"/>
              <w:ind w:left="284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Centrifuge </w:t>
            </w:r>
          </w:p>
          <w:p w14:paraId="19085A75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Refrigerated (Y/N)</w:t>
            </w:r>
          </w:p>
          <w:p w14:paraId="7082F758" w14:textId="77777777" w:rsidR="00AD43D4" w:rsidRDefault="00AD43D4" w:rsidP="00AD43D4">
            <w:pPr>
              <w:pStyle w:val="Btab3"/>
              <w:numPr>
                <w:ilvl w:val="0"/>
                <w:numId w:val="3"/>
              </w:numPr>
              <w:spacing w:beforeLines="60" w:before="144" w:afterLines="60" w:after="144"/>
              <w:ind w:left="851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If yes: serial number of the probe </w:t>
            </w:r>
          </w:p>
          <w:p w14:paraId="6B57D7B0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Date of calibration</w:t>
            </w:r>
          </w:p>
          <w:p w14:paraId="23FA6A5C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Batch number</w:t>
            </w:r>
          </w:p>
          <w:p w14:paraId="58CF02CB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Vendors</w:t>
            </w:r>
          </w:p>
          <w:p w14:paraId="18AB0881" w14:textId="77777777" w:rsidR="00AD43D4" w:rsidRDefault="00AD43D4" w:rsidP="00AD43D4">
            <w:pPr>
              <w:pStyle w:val="Btab1"/>
              <w:numPr>
                <w:ilvl w:val="0"/>
                <w:numId w:val="1"/>
              </w:numPr>
              <w:spacing w:beforeLines="60" w:before="144" w:afterLines="60" w:after="144"/>
              <w:ind w:left="284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Fridge</w:t>
            </w:r>
          </w:p>
          <w:p w14:paraId="7471FFC5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model</w:t>
            </w:r>
          </w:p>
          <w:p w14:paraId="546E30A3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If temperature-monitored (probe serial number)</w:t>
            </w:r>
          </w:p>
          <w:p w14:paraId="224CB1A9" w14:textId="77777777" w:rsidR="00AD43D4" w:rsidRDefault="00AD43D4" w:rsidP="00AD43D4">
            <w:pPr>
              <w:pStyle w:val="Btab1"/>
              <w:numPr>
                <w:ilvl w:val="0"/>
                <w:numId w:val="1"/>
              </w:numPr>
              <w:spacing w:beforeLines="60" w:before="144" w:afterLines="60" w:after="144"/>
              <w:ind w:left="284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Freezer </w:t>
            </w:r>
          </w:p>
          <w:p w14:paraId="73486F11" w14:textId="77777777" w:rsidR="00AD43D4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model</w:t>
            </w:r>
          </w:p>
          <w:p w14:paraId="3CD9D4BD" w14:textId="77777777" w:rsidR="00AD43D4" w:rsidRPr="00054062" w:rsidRDefault="00AD43D4" w:rsidP="00AD43D4">
            <w:pPr>
              <w:pStyle w:val="Btab2"/>
              <w:numPr>
                <w:ilvl w:val="0"/>
                <w:numId w:val="2"/>
              </w:numPr>
              <w:spacing w:beforeLines="60" w:before="144" w:afterLines="60" w:after="144"/>
              <w:ind w:left="568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If temperature-monitored (probe serial number)</w:t>
            </w:r>
          </w:p>
        </w:tc>
        <w:tc>
          <w:tcPr>
            <w:tcW w:w="2410" w:type="dxa"/>
          </w:tcPr>
          <w:p w14:paraId="0BC3305A" w14:textId="77777777" w:rsidR="00AD43D4" w:rsidRDefault="00AD43D4" w:rsidP="00800392">
            <w:pPr>
              <w:pStyle w:val="Btab2"/>
              <w:numPr>
                <w:ilvl w:val="0"/>
                <w:numId w:val="0"/>
              </w:numPr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Investigator Site File</w:t>
            </w:r>
          </w:p>
          <w:p w14:paraId="5A22B06E" w14:textId="77777777" w:rsidR="00AD43D4" w:rsidRDefault="00AD43D4" w:rsidP="00800392">
            <w:pPr>
              <w:pStyle w:val="Btab2"/>
              <w:numPr>
                <w:ilvl w:val="0"/>
                <w:numId w:val="0"/>
              </w:numPr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--&gt;identify in the Protocol, which equipment is relevant to check</w:t>
            </w:r>
          </w:p>
        </w:tc>
        <w:tc>
          <w:tcPr>
            <w:tcW w:w="2403" w:type="dxa"/>
          </w:tcPr>
          <w:p w14:paraId="7FD74D97" w14:textId="77777777" w:rsidR="00AD43D4" w:rsidRDefault="00AD43D4" w:rsidP="00800392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</w:tr>
      <w:bookmarkEnd w:id="2"/>
    </w:tbl>
    <w:p w14:paraId="05F0B89D" w14:textId="77777777" w:rsidR="00AD43D4" w:rsidRPr="00635244" w:rsidRDefault="00AD43D4" w:rsidP="00AD43D4">
      <w:pPr>
        <w:rPr>
          <w:lang w:val="en-US"/>
        </w:rPr>
      </w:pPr>
    </w:p>
    <w:p w14:paraId="1A239ED1" w14:textId="73684368" w:rsidR="00AD43D4" w:rsidRDefault="00817DB8" w:rsidP="00817DB8">
      <w:pPr>
        <w:pStyle w:val="Titre1"/>
        <w:rPr>
          <w:lang w:val="en-US"/>
        </w:rPr>
      </w:pPr>
      <w:r>
        <w:rPr>
          <w:lang w:val="en-US"/>
        </w:rPr>
        <w:t>Investigator Site File (ISF)</w:t>
      </w:r>
    </w:p>
    <w:p w14:paraId="01EED77C" w14:textId="433D24AD" w:rsidR="00817DB8" w:rsidRDefault="00817DB8" w:rsidP="00817DB8">
      <w:pPr>
        <w:pStyle w:val="Titre2"/>
        <w:rPr>
          <w:lang w:val="en-US"/>
        </w:rPr>
      </w:pPr>
      <w:r>
        <w:rPr>
          <w:lang w:val="en-US"/>
        </w:rPr>
        <w:t>General</w:t>
      </w:r>
    </w:p>
    <w:p w14:paraId="1BB4C75C" w14:textId="20A8F4B0" w:rsidR="0024577E" w:rsidRDefault="0024577E" w:rsidP="0024577E">
      <w:pPr>
        <w:pStyle w:val="Titre2"/>
        <w:rPr>
          <w:lang w:val="en-US"/>
        </w:rPr>
      </w:pPr>
      <w:r>
        <w:rPr>
          <w:lang w:val="en-US"/>
        </w:rPr>
        <w:t xml:space="preserve">Study and site authorization </w:t>
      </w:r>
    </w:p>
    <w:p w14:paraId="3786C261" w14:textId="693A3D8A" w:rsidR="0024577E" w:rsidRPr="00385167" w:rsidRDefault="00385167" w:rsidP="00BF7B86">
      <w:pPr>
        <w:rPr>
          <w:lang w:val="en-US"/>
        </w:rPr>
      </w:pPr>
      <w:r w:rsidRPr="00385167">
        <w:rPr>
          <w:lang w:val="en-US"/>
        </w:rPr>
        <w:t>Identify in the Monitoring V</w:t>
      </w:r>
      <w:r>
        <w:rPr>
          <w:lang w:val="en-US"/>
        </w:rPr>
        <w:t xml:space="preserve">isit Report and Protocol the different versions of the different documents and complete the table </w:t>
      </w:r>
      <w:proofErr w:type="gramStart"/>
      <w:r>
        <w:rPr>
          <w:lang w:val="en-US"/>
        </w:rPr>
        <w:t>below :</w:t>
      </w:r>
      <w:proofErr w:type="gramEnd"/>
      <w:r>
        <w:rPr>
          <w:lang w:val="en-US"/>
        </w:rPr>
        <w:t xml:space="preserve"> </w:t>
      </w:r>
    </w:p>
    <w:p w14:paraId="165A54FF" w14:textId="77777777" w:rsidR="00385167" w:rsidRPr="00385167" w:rsidRDefault="00385167" w:rsidP="00BF7B86">
      <w:pPr>
        <w:rPr>
          <w:lang w:val="en-US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0"/>
        <w:gridCol w:w="698"/>
        <w:gridCol w:w="1175"/>
        <w:gridCol w:w="1248"/>
        <w:gridCol w:w="1368"/>
        <w:gridCol w:w="992"/>
        <w:gridCol w:w="1212"/>
      </w:tblGrid>
      <w:tr w:rsidR="0024577E" w:rsidRPr="0024577E" w14:paraId="1DF1E281" w14:textId="3B639D83" w:rsidTr="008F1B21">
        <w:trPr>
          <w:cantSplit/>
          <w:tblHeader/>
        </w:trPr>
        <w:tc>
          <w:tcPr>
            <w:tcW w:w="950" w:type="dxa"/>
            <w:shd w:val="clear" w:color="auto" w:fill="FFFFCC"/>
          </w:tcPr>
          <w:p w14:paraId="47DBD057" w14:textId="29944F56" w:rsidR="0024577E" w:rsidRDefault="0024577E" w:rsidP="00BF7B86">
            <w:pPr>
              <w:pStyle w:val="Titretableau"/>
            </w:pPr>
            <w:r>
              <w:t>Version</w:t>
            </w:r>
          </w:p>
        </w:tc>
        <w:tc>
          <w:tcPr>
            <w:tcW w:w="698" w:type="dxa"/>
            <w:shd w:val="clear" w:color="auto" w:fill="FFFFCC"/>
          </w:tcPr>
          <w:p w14:paraId="56D46FEC" w14:textId="05B007D9" w:rsidR="0024577E" w:rsidRDefault="0024577E" w:rsidP="00BF7B86">
            <w:pPr>
              <w:pStyle w:val="Titretableau"/>
            </w:pPr>
            <w:r>
              <w:t>Date</w:t>
            </w:r>
          </w:p>
        </w:tc>
        <w:tc>
          <w:tcPr>
            <w:tcW w:w="1175" w:type="dxa"/>
            <w:shd w:val="clear" w:color="auto" w:fill="FFFFCC"/>
          </w:tcPr>
          <w:p w14:paraId="6D23E43B" w14:textId="77777777" w:rsidR="00405C05" w:rsidRDefault="00405C05" w:rsidP="00BF7B86">
            <w:pPr>
              <w:pStyle w:val="Titretableau"/>
            </w:pPr>
            <w:r>
              <w:t xml:space="preserve">Date </w:t>
            </w:r>
          </w:p>
          <w:p w14:paraId="2ED6942A" w14:textId="5470240D" w:rsidR="0024577E" w:rsidRDefault="0024577E" w:rsidP="00BF7B86">
            <w:pPr>
              <w:pStyle w:val="Titretableau"/>
            </w:pPr>
            <w:r>
              <w:t xml:space="preserve">CPP / EC </w:t>
            </w:r>
            <w:r w:rsidR="00405C05" w:rsidRPr="00405C05">
              <w:rPr>
                <w:lang w:val="en-US"/>
              </w:rPr>
              <w:t>favorable</w:t>
            </w:r>
            <w:r>
              <w:t xml:space="preserve"> opinion</w:t>
            </w:r>
          </w:p>
        </w:tc>
        <w:tc>
          <w:tcPr>
            <w:tcW w:w="1248" w:type="dxa"/>
            <w:shd w:val="clear" w:color="auto" w:fill="FFFFCC"/>
          </w:tcPr>
          <w:p w14:paraId="27B7A864" w14:textId="77777777" w:rsidR="00405C05" w:rsidRDefault="00405C05" w:rsidP="00BF7B86">
            <w:pPr>
              <w:pStyle w:val="Titretableau"/>
            </w:pPr>
            <w:r>
              <w:t xml:space="preserve">Date </w:t>
            </w:r>
          </w:p>
          <w:p w14:paraId="78FEEA84" w14:textId="0E8F3A2E" w:rsidR="0024577E" w:rsidRDefault="0024577E" w:rsidP="00BF7B86">
            <w:pPr>
              <w:pStyle w:val="Titretableau"/>
            </w:pPr>
            <w:r>
              <w:t>ANSM / CA autorisation</w:t>
            </w:r>
          </w:p>
        </w:tc>
        <w:tc>
          <w:tcPr>
            <w:tcW w:w="1368" w:type="dxa"/>
            <w:shd w:val="clear" w:color="auto" w:fill="FFFFCC"/>
          </w:tcPr>
          <w:p w14:paraId="674DC2B4" w14:textId="77777777" w:rsidR="00405C05" w:rsidRDefault="00405C05" w:rsidP="00BF7B86">
            <w:pPr>
              <w:pStyle w:val="Titretableau"/>
              <w:rPr>
                <w:lang w:val="en-US"/>
              </w:rPr>
            </w:pPr>
            <w:r>
              <w:rPr>
                <w:lang w:val="en-US"/>
              </w:rPr>
              <w:t xml:space="preserve">Date </w:t>
            </w:r>
          </w:p>
          <w:p w14:paraId="492D2FCB" w14:textId="121FC178" w:rsidR="0024577E" w:rsidRPr="00405C05" w:rsidRDefault="0024577E" w:rsidP="00BF7B86">
            <w:pPr>
              <w:pStyle w:val="Titretableau"/>
              <w:rPr>
                <w:lang w:val="en-US"/>
              </w:rPr>
            </w:pPr>
            <w:r w:rsidRPr="00405C05">
              <w:rPr>
                <w:lang w:val="en-US"/>
              </w:rPr>
              <w:t xml:space="preserve">CNIL / CA </w:t>
            </w:r>
          </w:p>
          <w:p w14:paraId="6677D34B" w14:textId="3FE34473" w:rsidR="0024577E" w:rsidRPr="00405C05" w:rsidRDefault="00405C05" w:rsidP="00BF7B86">
            <w:pPr>
              <w:pStyle w:val="Titretableau"/>
              <w:rPr>
                <w:lang w:val="en-US"/>
              </w:rPr>
            </w:pPr>
            <w:r w:rsidRPr="00405C05">
              <w:rPr>
                <w:lang w:val="en-US"/>
              </w:rPr>
              <w:t>Authorization</w:t>
            </w:r>
            <w:r>
              <w:rPr>
                <w:lang w:val="en-US"/>
              </w:rPr>
              <w:t xml:space="preserve"> (if applicable)</w:t>
            </w:r>
          </w:p>
        </w:tc>
        <w:tc>
          <w:tcPr>
            <w:tcW w:w="992" w:type="dxa"/>
            <w:shd w:val="clear" w:color="auto" w:fill="FFFFCC"/>
          </w:tcPr>
          <w:p w14:paraId="7FCCD9AC" w14:textId="3ED5D852" w:rsidR="0024577E" w:rsidRPr="0024577E" w:rsidRDefault="0024577E" w:rsidP="00BF7B86">
            <w:pPr>
              <w:pStyle w:val="Titretableau"/>
              <w:rPr>
                <w:lang w:val="en-US"/>
              </w:rPr>
            </w:pPr>
            <w:r w:rsidRPr="0024577E">
              <w:rPr>
                <w:lang w:val="en-US"/>
              </w:rPr>
              <w:t>Date sending to the s</w:t>
            </w:r>
            <w:r>
              <w:rPr>
                <w:lang w:val="en-US"/>
              </w:rPr>
              <w:t>ite</w:t>
            </w:r>
          </w:p>
        </w:tc>
        <w:tc>
          <w:tcPr>
            <w:tcW w:w="1212" w:type="dxa"/>
            <w:shd w:val="clear" w:color="auto" w:fill="FFFFCC"/>
          </w:tcPr>
          <w:p w14:paraId="779E8B52" w14:textId="1EF2564C" w:rsidR="0024577E" w:rsidRPr="0024577E" w:rsidRDefault="0024577E" w:rsidP="00BF7B86">
            <w:pPr>
              <w:pStyle w:val="Titretableau"/>
              <w:rPr>
                <w:lang w:val="en-US"/>
              </w:rPr>
            </w:pPr>
            <w:r>
              <w:rPr>
                <w:lang w:val="en-US"/>
              </w:rPr>
              <w:t>Principal Investigator signature</w:t>
            </w:r>
            <w:r w:rsidR="00405C05">
              <w:rPr>
                <w:lang w:val="en-US"/>
              </w:rPr>
              <w:t xml:space="preserve"> date</w:t>
            </w:r>
          </w:p>
        </w:tc>
      </w:tr>
      <w:tr w:rsidR="0024577E" w:rsidRPr="0024577E" w14:paraId="5240173E" w14:textId="1853B5BD" w:rsidTr="00B01D09">
        <w:trPr>
          <w:cantSplit/>
        </w:trPr>
        <w:tc>
          <w:tcPr>
            <w:tcW w:w="7643" w:type="dxa"/>
            <w:gridSpan w:val="7"/>
          </w:tcPr>
          <w:p w14:paraId="5E6FCB55" w14:textId="7F75C139" w:rsidR="0024577E" w:rsidRP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Inclusion date of the first patient:</w:t>
            </w:r>
          </w:p>
        </w:tc>
      </w:tr>
      <w:tr w:rsidR="0024577E" w:rsidRPr="0024577E" w14:paraId="0C154E0A" w14:textId="77777777" w:rsidTr="00B01D09">
        <w:trPr>
          <w:cantSplit/>
        </w:trPr>
        <w:tc>
          <w:tcPr>
            <w:tcW w:w="7643" w:type="dxa"/>
            <w:gridSpan w:val="7"/>
          </w:tcPr>
          <w:p w14:paraId="7299A9D5" w14:textId="365E593F" w:rsid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Protocol</w:t>
            </w:r>
          </w:p>
        </w:tc>
      </w:tr>
      <w:tr w:rsidR="0024577E" w:rsidRPr="0024577E" w14:paraId="3B11A632" w14:textId="01D85426" w:rsidTr="008F1B21">
        <w:trPr>
          <w:cantSplit/>
        </w:trPr>
        <w:tc>
          <w:tcPr>
            <w:tcW w:w="950" w:type="dxa"/>
          </w:tcPr>
          <w:p w14:paraId="7FC8783E" w14:textId="4CCA0127" w:rsidR="0024577E" w:rsidRP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V1.0</w:t>
            </w:r>
          </w:p>
        </w:tc>
        <w:tc>
          <w:tcPr>
            <w:tcW w:w="698" w:type="dxa"/>
          </w:tcPr>
          <w:p w14:paraId="48B9D0BE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1B89EA5C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14F07D07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68F93275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40DBA4D0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6320E83B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24577E" w:rsidRPr="0024577E" w14:paraId="1B403221" w14:textId="007A02A5" w:rsidTr="008F1B21">
        <w:trPr>
          <w:cantSplit/>
        </w:trPr>
        <w:tc>
          <w:tcPr>
            <w:tcW w:w="950" w:type="dxa"/>
          </w:tcPr>
          <w:p w14:paraId="2F219106" w14:textId="3313D3F1" w:rsidR="0024577E" w:rsidRP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V2.0</w:t>
            </w:r>
          </w:p>
        </w:tc>
        <w:tc>
          <w:tcPr>
            <w:tcW w:w="698" w:type="dxa"/>
          </w:tcPr>
          <w:p w14:paraId="35C56A3F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7189CF45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4EE188D8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3D4BAD32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735A1658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63C42AF0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24577E" w:rsidRPr="0024577E" w14:paraId="74A4E3A8" w14:textId="77B01F76" w:rsidTr="008F1B21">
        <w:trPr>
          <w:cantSplit/>
        </w:trPr>
        <w:tc>
          <w:tcPr>
            <w:tcW w:w="950" w:type="dxa"/>
          </w:tcPr>
          <w:p w14:paraId="08CFE319" w14:textId="02FB0E8B" w:rsidR="0024577E" w:rsidRP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V3.0</w:t>
            </w:r>
          </w:p>
        </w:tc>
        <w:tc>
          <w:tcPr>
            <w:tcW w:w="698" w:type="dxa"/>
          </w:tcPr>
          <w:p w14:paraId="2A47F805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2602ABAA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4F80560C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0971FA88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55DB1248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3AB3FB36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24577E" w:rsidRPr="0024577E" w14:paraId="3CBA36AA" w14:textId="77777777" w:rsidTr="00EE5666">
        <w:trPr>
          <w:cantSplit/>
        </w:trPr>
        <w:tc>
          <w:tcPr>
            <w:tcW w:w="7643" w:type="dxa"/>
            <w:gridSpan w:val="7"/>
          </w:tcPr>
          <w:p w14:paraId="0CCD581E" w14:textId="420C847D" w:rsidR="0024577E" w:rsidRP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lastRenderedPageBreak/>
              <w:t>Investigator Brochure</w:t>
            </w:r>
          </w:p>
        </w:tc>
      </w:tr>
      <w:tr w:rsidR="0024577E" w:rsidRPr="0024577E" w14:paraId="40199EBB" w14:textId="77777777" w:rsidTr="008F1B21">
        <w:trPr>
          <w:cantSplit/>
        </w:trPr>
        <w:tc>
          <w:tcPr>
            <w:tcW w:w="950" w:type="dxa"/>
          </w:tcPr>
          <w:p w14:paraId="63811BA4" w14:textId="136D8BFA" w:rsid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V_.0</w:t>
            </w:r>
          </w:p>
        </w:tc>
        <w:tc>
          <w:tcPr>
            <w:tcW w:w="698" w:type="dxa"/>
          </w:tcPr>
          <w:p w14:paraId="6B0E5464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1FC87D29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6976590C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7C430250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31BCB8EA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300EBA9B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24577E" w:rsidRPr="0024577E" w14:paraId="42257685" w14:textId="77777777" w:rsidTr="008F1B21">
        <w:trPr>
          <w:cantSplit/>
        </w:trPr>
        <w:tc>
          <w:tcPr>
            <w:tcW w:w="950" w:type="dxa"/>
          </w:tcPr>
          <w:p w14:paraId="255A212B" w14:textId="7F0C20C7" w:rsid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V_.0</w:t>
            </w:r>
          </w:p>
        </w:tc>
        <w:tc>
          <w:tcPr>
            <w:tcW w:w="698" w:type="dxa"/>
          </w:tcPr>
          <w:p w14:paraId="0DB745EA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4B01ECF0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23EB7F3E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1C7D2F03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0981567E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41DFCF6E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24577E" w:rsidRPr="0024577E" w14:paraId="5ABE8A9D" w14:textId="77777777" w:rsidTr="008F1B21">
        <w:trPr>
          <w:cantSplit/>
        </w:trPr>
        <w:tc>
          <w:tcPr>
            <w:tcW w:w="7643" w:type="dxa"/>
            <w:gridSpan w:val="7"/>
            <w:shd w:val="clear" w:color="auto" w:fill="92D050"/>
          </w:tcPr>
          <w:p w14:paraId="33A1A187" w14:textId="7C917604" w:rsidR="0024577E" w:rsidRP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Inform Consent Form</w:t>
            </w:r>
          </w:p>
        </w:tc>
      </w:tr>
      <w:tr w:rsidR="0024577E" w:rsidRPr="0024577E" w14:paraId="53F9E42C" w14:textId="77777777" w:rsidTr="008F1B21">
        <w:trPr>
          <w:cantSplit/>
        </w:trPr>
        <w:tc>
          <w:tcPr>
            <w:tcW w:w="950" w:type="dxa"/>
          </w:tcPr>
          <w:p w14:paraId="6D755FDF" w14:textId="3EEBE6BA" w:rsid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verbatim</w:t>
            </w:r>
          </w:p>
        </w:tc>
        <w:tc>
          <w:tcPr>
            <w:tcW w:w="698" w:type="dxa"/>
          </w:tcPr>
          <w:p w14:paraId="4AEBCE85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535E9C5B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6FA1394E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172054E8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4E660D97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3C24345F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24577E" w:rsidRPr="0024577E" w14:paraId="2CAB65DE" w14:textId="77777777" w:rsidTr="008F1B21">
        <w:trPr>
          <w:cantSplit/>
        </w:trPr>
        <w:tc>
          <w:tcPr>
            <w:tcW w:w="950" w:type="dxa"/>
          </w:tcPr>
          <w:p w14:paraId="0B7C89B1" w14:textId="429B8364" w:rsid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verbatim</w:t>
            </w:r>
          </w:p>
        </w:tc>
        <w:tc>
          <w:tcPr>
            <w:tcW w:w="698" w:type="dxa"/>
          </w:tcPr>
          <w:p w14:paraId="43BAFCD4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77822D53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5811C0F6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3C24884A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608D6070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2AB9958F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24577E" w:rsidRPr="0024577E" w14:paraId="61BAD6A9" w14:textId="77777777" w:rsidTr="008F1B21">
        <w:trPr>
          <w:cantSplit/>
        </w:trPr>
        <w:tc>
          <w:tcPr>
            <w:tcW w:w="950" w:type="dxa"/>
          </w:tcPr>
          <w:p w14:paraId="27161975" w14:textId="5ECE7FC3" w:rsid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DSUR</w:t>
            </w:r>
          </w:p>
        </w:tc>
        <w:tc>
          <w:tcPr>
            <w:tcW w:w="698" w:type="dxa"/>
          </w:tcPr>
          <w:p w14:paraId="15DB6B22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1DA9B1B9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1213CCCB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1CA43F45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641C0465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21E177BA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24577E" w:rsidRPr="0024577E" w14:paraId="74844B15" w14:textId="77777777" w:rsidTr="008F1B21">
        <w:trPr>
          <w:cantSplit/>
        </w:trPr>
        <w:tc>
          <w:tcPr>
            <w:tcW w:w="950" w:type="dxa"/>
          </w:tcPr>
          <w:p w14:paraId="2E00B905" w14:textId="34D6D548" w:rsidR="0024577E" w:rsidRDefault="0024577E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V_.0</w:t>
            </w:r>
          </w:p>
        </w:tc>
        <w:tc>
          <w:tcPr>
            <w:tcW w:w="698" w:type="dxa"/>
          </w:tcPr>
          <w:p w14:paraId="6CC6CD3B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21BC372A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4C9CFAEF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3D5370E6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451F0BBC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5311FF84" w14:textId="77777777" w:rsidR="0024577E" w:rsidRPr="0024577E" w:rsidRDefault="0024577E" w:rsidP="00BF7B86">
            <w:pPr>
              <w:pStyle w:val="Normaltableaularge"/>
              <w:rPr>
                <w:lang w:val="en-US"/>
              </w:rPr>
            </w:pPr>
          </w:p>
        </w:tc>
      </w:tr>
      <w:tr w:rsidR="008F1B21" w:rsidRPr="0024577E" w14:paraId="43EF493F" w14:textId="77777777" w:rsidTr="008F1B21">
        <w:trPr>
          <w:cantSplit/>
        </w:trPr>
        <w:tc>
          <w:tcPr>
            <w:tcW w:w="7643" w:type="dxa"/>
            <w:gridSpan w:val="7"/>
            <w:shd w:val="clear" w:color="auto" w:fill="9BBB59" w:themeFill="accent3"/>
          </w:tcPr>
          <w:p w14:paraId="539CDDA1" w14:textId="56230CA7" w:rsidR="008F1B21" w:rsidRPr="0024577E" w:rsidRDefault="008F1B21" w:rsidP="00BF7B86">
            <w:pPr>
              <w:pStyle w:val="Normaltableaularge"/>
              <w:rPr>
                <w:lang w:val="en-US"/>
              </w:rPr>
            </w:pPr>
            <w:r>
              <w:rPr>
                <w:lang w:val="en-US"/>
              </w:rPr>
              <w:t>others</w:t>
            </w:r>
          </w:p>
        </w:tc>
      </w:tr>
      <w:tr w:rsidR="008F1B21" w:rsidRPr="0024577E" w14:paraId="5EA5CC68" w14:textId="77777777" w:rsidTr="008F1B21">
        <w:trPr>
          <w:cantSplit/>
        </w:trPr>
        <w:tc>
          <w:tcPr>
            <w:tcW w:w="950" w:type="dxa"/>
          </w:tcPr>
          <w:p w14:paraId="03E56811" w14:textId="0D1DBED0" w:rsidR="008F1B21" w:rsidRDefault="008F1B21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698" w:type="dxa"/>
          </w:tcPr>
          <w:p w14:paraId="12D611C5" w14:textId="77777777" w:rsidR="008F1B21" w:rsidRPr="0024577E" w:rsidRDefault="008F1B21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175" w:type="dxa"/>
          </w:tcPr>
          <w:p w14:paraId="397471E2" w14:textId="77777777" w:rsidR="008F1B21" w:rsidRPr="0024577E" w:rsidRDefault="008F1B21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48" w:type="dxa"/>
          </w:tcPr>
          <w:p w14:paraId="4341B13C" w14:textId="77777777" w:rsidR="008F1B21" w:rsidRPr="0024577E" w:rsidRDefault="008F1B21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368" w:type="dxa"/>
          </w:tcPr>
          <w:p w14:paraId="4A39253C" w14:textId="77777777" w:rsidR="008F1B21" w:rsidRPr="0024577E" w:rsidRDefault="008F1B21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992" w:type="dxa"/>
          </w:tcPr>
          <w:p w14:paraId="0D5651DB" w14:textId="77777777" w:rsidR="008F1B21" w:rsidRPr="0024577E" w:rsidRDefault="008F1B21" w:rsidP="00BF7B86">
            <w:pPr>
              <w:pStyle w:val="Normaltableaularge"/>
              <w:rPr>
                <w:lang w:val="en-US"/>
              </w:rPr>
            </w:pPr>
          </w:p>
        </w:tc>
        <w:tc>
          <w:tcPr>
            <w:tcW w:w="1212" w:type="dxa"/>
          </w:tcPr>
          <w:p w14:paraId="438EF6FB" w14:textId="77777777" w:rsidR="008F1B21" w:rsidRPr="0024577E" w:rsidRDefault="008F1B21" w:rsidP="00BF7B86">
            <w:pPr>
              <w:pStyle w:val="Normaltableaularge"/>
              <w:rPr>
                <w:lang w:val="en-US"/>
              </w:rPr>
            </w:pPr>
          </w:p>
        </w:tc>
      </w:tr>
    </w:tbl>
    <w:p w14:paraId="0CBFC188" w14:textId="51E56711" w:rsidR="0024577E" w:rsidRDefault="0024577E" w:rsidP="0024577E">
      <w:pPr>
        <w:rPr>
          <w:lang w:val="en-US" w:eastAsia="fr-FR"/>
        </w:rPr>
      </w:pPr>
    </w:p>
    <w:p w14:paraId="11A00CF6" w14:textId="58E87BA3" w:rsidR="00385167" w:rsidRDefault="00405C05" w:rsidP="00405C05">
      <w:pPr>
        <w:rPr>
          <w:lang w:val="en-US" w:eastAsia="fr-FR"/>
        </w:rPr>
      </w:pPr>
      <w:r w:rsidRPr="00405C05">
        <w:rPr>
          <w:lang w:val="en-US" w:eastAsia="fr-FR"/>
        </w:rPr>
        <w:t>-</w:t>
      </w:r>
      <w:r>
        <w:rPr>
          <w:lang w:val="en-US" w:eastAsia="fr-FR"/>
        </w:rPr>
        <w:t xml:space="preserve">-&gt; </w:t>
      </w:r>
      <w:r w:rsidRPr="00405C05">
        <w:rPr>
          <w:lang w:val="en-US" w:eastAsia="fr-FR"/>
        </w:rPr>
        <w:t>Check that signature page of the protocol was sent to the Principal Investigator after authorization and/or favorable opinion of the EC</w:t>
      </w:r>
      <w:r>
        <w:rPr>
          <w:lang w:val="en-US" w:eastAsia="fr-FR"/>
        </w:rPr>
        <w:t xml:space="preserve"> </w:t>
      </w:r>
    </w:p>
    <w:p w14:paraId="49538051" w14:textId="53295232" w:rsidR="00385167" w:rsidRDefault="00385167" w:rsidP="00FA58D6">
      <w:pPr>
        <w:pStyle w:val="Titre2"/>
      </w:pPr>
      <w:proofErr w:type="spellStart"/>
      <w:r w:rsidRPr="00385167">
        <w:t>Other</w:t>
      </w:r>
      <w:proofErr w:type="spellEnd"/>
      <w:r w:rsidRPr="00385167">
        <w:t xml:space="preserve"> essential documentation, </w:t>
      </w:r>
    </w:p>
    <w:p w14:paraId="2F8CA01A" w14:textId="313DA364" w:rsidR="00385167" w:rsidRDefault="00385167" w:rsidP="00FA58D6">
      <w:pPr>
        <w:pStyle w:val="B1"/>
        <w:numPr>
          <w:ilvl w:val="0"/>
          <w:numId w:val="0"/>
        </w:numPr>
        <w:rPr>
          <w:lang w:eastAsia="fr-FR"/>
        </w:rPr>
      </w:pPr>
    </w:p>
    <w:p w14:paraId="24B213EA" w14:textId="1B4C84F6" w:rsidR="00FA58D6" w:rsidRDefault="00FA58D6" w:rsidP="00FA58D6">
      <w:pPr>
        <w:pStyle w:val="B1"/>
        <w:numPr>
          <w:ilvl w:val="0"/>
          <w:numId w:val="0"/>
        </w:numPr>
      </w:pPr>
      <w:r w:rsidRPr="00385167">
        <w:t>i.e</w:t>
      </w:r>
      <w:r>
        <w:t>.,</w:t>
      </w:r>
      <w:r>
        <w:t xml:space="preserve"> : </w:t>
      </w:r>
    </w:p>
    <w:p w14:paraId="619597B9" w14:textId="78D77BD0" w:rsidR="00FA58D6" w:rsidRDefault="00FA58D6" w:rsidP="00FA58D6">
      <w:pPr>
        <w:pStyle w:val="B1"/>
        <w:rPr>
          <w:lang w:eastAsia="fr-FR"/>
        </w:rPr>
      </w:pPr>
      <w:sdt>
        <w:sdtPr>
          <w:rPr>
            <w:lang w:eastAsia="fr-FR"/>
          </w:rPr>
          <w:id w:val="220417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eastAsia="fr-FR"/>
            </w:rPr>
            <w:t>☐</w:t>
          </w:r>
        </w:sdtContent>
      </w:sdt>
      <w:r>
        <w:rPr>
          <w:lang w:eastAsia="fr-FR"/>
        </w:rPr>
        <w:t xml:space="preserve"> </w:t>
      </w:r>
      <w:proofErr w:type="spellStart"/>
      <w:r>
        <w:rPr>
          <w:lang w:eastAsia="fr-FR"/>
        </w:rPr>
        <w:t>Insurance</w:t>
      </w:r>
      <w:proofErr w:type="spellEnd"/>
      <w:r>
        <w:rPr>
          <w:lang w:eastAsia="fr-FR"/>
        </w:rPr>
        <w:t xml:space="preserve"> </w:t>
      </w:r>
      <w:proofErr w:type="spellStart"/>
      <w:r>
        <w:rPr>
          <w:lang w:eastAsia="fr-FR"/>
        </w:rPr>
        <w:t>certificate</w:t>
      </w:r>
      <w:proofErr w:type="spellEnd"/>
      <w:r>
        <w:rPr>
          <w:lang w:eastAsia="fr-FR"/>
        </w:rPr>
        <w:t xml:space="preserve"> : </w:t>
      </w:r>
      <w:r>
        <w:rPr>
          <w:lang w:eastAsia="fr-FR"/>
        </w:rPr>
        <w:t>XX/XX/XXXX</w:t>
      </w:r>
    </w:p>
    <w:p w14:paraId="64F220BD" w14:textId="46AECAAC" w:rsidR="00FA58D6" w:rsidRPr="00FA58D6" w:rsidRDefault="00FA58D6" w:rsidP="00FA58D6">
      <w:pPr>
        <w:pStyle w:val="B1"/>
        <w:rPr>
          <w:lang w:val="en-US" w:eastAsia="fr-FR"/>
        </w:rPr>
      </w:pPr>
      <w:sdt>
        <w:sdtPr>
          <w:rPr>
            <w:lang w:val="en-US" w:eastAsia="fr-FR"/>
          </w:rPr>
          <w:id w:val="-1926107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en-US" w:eastAsia="fr-FR"/>
            </w:rPr>
            <w:t>☐</w:t>
          </w:r>
        </w:sdtContent>
      </w:sdt>
      <w:r>
        <w:rPr>
          <w:lang w:val="en-US" w:eastAsia="fr-FR"/>
        </w:rPr>
        <w:t xml:space="preserve"> </w:t>
      </w:r>
      <w:r w:rsidRPr="00FA58D6">
        <w:rPr>
          <w:lang w:val="en-US" w:eastAsia="fr-FR"/>
        </w:rPr>
        <w:t>First Patient-in notification l</w:t>
      </w:r>
      <w:r>
        <w:rPr>
          <w:lang w:val="en-US" w:eastAsia="fr-FR"/>
        </w:rPr>
        <w:t xml:space="preserve">etter: </w:t>
      </w:r>
      <w:r>
        <w:rPr>
          <w:lang w:eastAsia="fr-FR"/>
        </w:rPr>
        <w:t>XX/XX/XXXX</w:t>
      </w:r>
    </w:p>
    <w:p w14:paraId="1EF8B7C5" w14:textId="71BC7FC2" w:rsidR="00FA58D6" w:rsidRPr="00FA58D6" w:rsidRDefault="00231D9F" w:rsidP="00FA58D6">
      <w:pPr>
        <w:pStyle w:val="B1"/>
        <w:rPr>
          <w:lang w:val="en-US" w:eastAsia="fr-FR"/>
        </w:rPr>
      </w:pPr>
      <w:sdt>
        <w:sdtPr>
          <w:rPr>
            <w:lang w:val="en-US" w:eastAsia="fr-FR"/>
          </w:rPr>
          <w:id w:val="1526367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en-US" w:eastAsia="fr-FR"/>
            </w:rPr>
            <w:t>☐</w:t>
          </w:r>
        </w:sdtContent>
      </w:sdt>
      <w:r>
        <w:rPr>
          <w:lang w:val="en-US" w:eastAsia="fr-FR"/>
        </w:rPr>
        <w:t xml:space="preserve"> relevant documentation filed in the ISF: version and date</w:t>
      </w:r>
    </w:p>
    <w:bookmarkEnd w:id="1"/>
    <w:p w14:paraId="6283EB11" w14:textId="1DCCB821" w:rsidR="007E0355" w:rsidRDefault="00D66BDC" w:rsidP="007E0355">
      <w:pPr>
        <w:pStyle w:val="Titre1"/>
        <w:numPr>
          <w:ilvl w:val="0"/>
          <w:numId w:val="4"/>
        </w:numPr>
        <w:ind w:left="567" w:hanging="567"/>
      </w:pPr>
      <w:proofErr w:type="spellStart"/>
      <w:r>
        <w:t>Informed</w:t>
      </w:r>
      <w:proofErr w:type="spellEnd"/>
      <w:r>
        <w:t xml:space="preserve"> Consent Process</w:t>
      </w:r>
    </w:p>
    <w:p w14:paraId="51C085A1" w14:textId="647A6842" w:rsidR="00DF26D3" w:rsidRPr="00DF26D3" w:rsidRDefault="00DF26D3" w:rsidP="00DF26D3">
      <w:pPr>
        <w:rPr>
          <w:lang w:val="en-US" w:eastAsia="fr-FR"/>
        </w:rPr>
      </w:pPr>
      <w:hyperlink r:id="rId12" w:history="1">
        <w:r w:rsidRPr="00DF26D3">
          <w:rPr>
            <w:rStyle w:val="Lienhypertexte"/>
            <w:lang w:val="en-US" w:eastAsia="fr-FR"/>
          </w:rPr>
          <w:t>Study team inte</w:t>
        </w:r>
        <w:r w:rsidRPr="00DF26D3">
          <w:rPr>
            <w:rStyle w:val="Lienhypertexte"/>
            <w:lang w:val="en-US" w:eastAsia="fr-FR"/>
          </w:rPr>
          <w:t>r</w:t>
        </w:r>
        <w:r w:rsidRPr="00DF26D3">
          <w:rPr>
            <w:rStyle w:val="Lienhypertexte"/>
            <w:lang w:val="en-US" w:eastAsia="fr-FR"/>
          </w:rPr>
          <w:t>view</w:t>
        </w:r>
        <w:r>
          <w:rPr>
            <w:rStyle w:val="Lienhypertexte"/>
            <w:lang w:val="en-US" w:eastAsia="fr-FR"/>
          </w:rPr>
          <w:t xml:space="preserve"> </w:t>
        </w:r>
        <w:r w:rsidRPr="00DF26D3">
          <w:rPr>
            <w:lang w:val="en-US" w:eastAsia="fr-FR"/>
          </w:rPr>
          <w:t>(part "Consent" of the CL)</w:t>
        </w:r>
        <w:r w:rsidRPr="00DF26D3">
          <w:rPr>
            <w:rStyle w:val="Lienhypertexte"/>
            <w:lang w:val="en-US" w:eastAsia="fr-FR"/>
          </w:rPr>
          <w:t>:</w:t>
        </w:r>
      </w:hyperlink>
    </w:p>
    <w:p w14:paraId="32A0BD10" w14:textId="2D0DA69D" w:rsidR="00D66BDC" w:rsidRDefault="00D66BDC" w:rsidP="00DF26D3">
      <w:pPr>
        <w:pStyle w:val="B1"/>
        <w:rPr>
          <w:lang w:val="en-US" w:eastAsia="fr-FR"/>
        </w:rPr>
      </w:pPr>
      <w:r w:rsidRPr="00C92CC0">
        <w:rPr>
          <w:lang w:val="en-US" w:eastAsia="fr-FR"/>
        </w:rPr>
        <w:t xml:space="preserve">Who identified </w:t>
      </w:r>
      <w:r w:rsidR="00C92CC0" w:rsidRPr="00C92CC0">
        <w:rPr>
          <w:lang w:val="en-US" w:eastAsia="fr-FR"/>
        </w:rPr>
        <w:t>the patient f</w:t>
      </w:r>
      <w:r w:rsidR="00C92CC0">
        <w:rPr>
          <w:lang w:val="en-US" w:eastAsia="fr-FR"/>
        </w:rPr>
        <w:t>or the study (Principal Investigator, Sub-Investigator, nurses</w:t>
      </w:r>
      <w:proofErr w:type="gramStart"/>
      <w:r w:rsidR="00C92CC0">
        <w:rPr>
          <w:lang w:val="en-US" w:eastAsia="fr-FR"/>
        </w:rPr>
        <w:t>)</w:t>
      </w:r>
      <w:proofErr w:type="gramEnd"/>
    </w:p>
    <w:p w14:paraId="23E18910" w14:textId="77777777" w:rsidR="00C92CC0" w:rsidRDefault="00C92CC0" w:rsidP="00DF26D3">
      <w:pPr>
        <w:pStyle w:val="B1"/>
        <w:rPr>
          <w:lang w:val="en-US" w:eastAsia="fr-FR"/>
        </w:rPr>
      </w:pPr>
      <w:r>
        <w:rPr>
          <w:lang w:val="en-US" w:eastAsia="fr-FR"/>
        </w:rPr>
        <w:t xml:space="preserve">Where (specify the floor, if relevant) </w:t>
      </w:r>
    </w:p>
    <w:p w14:paraId="42AF55A7" w14:textId="7FBD8D3A" w:rsidR="00C92CC0" w:rsidRDefault="00C92CC0" w:rsidP="00DF26D3">
      <w:pPr>
        <w:pStyle w:val="B1"/>
        <w:rPr>
          <w:lang w:val="en-US" w:eastAsia="fr-FR"/>
        </w:rPr>
      </w:pPr>
      <w:r>
        <w:rPr>
          <w:lang w:val="en-US" w:eastAsia="fr-FR"/>
        </w:rPr>
        <w:t>When (before or during their hospitalization)</w:t>
      </w:r>
    </w:p>
    <w:p w14:paraId="25DFF31E" w14:textId="296A3DB4" w:rsidR="00C92CC0" w:rsidRDefault="00DF26D3" w:rsidP="00DF26D3">
      <w:pPr>
        <w:pStyle w:val="B1"/>
        <w:rPr>
          <w:lang w:val="en-US" w:eastAsia="fr-FR"/>
        </w:rPr>
      </w:pPr>
      <w:r>
        <w:rPr>
          <w:lang w:val="en-US" w:eastAsia="fr-FR"/>
        </w:rPr>
        <w:t>Rate of i</w:t>
      </w:r>
      <w:r w:rsidR="00C92CC0">
        <w:rPr>
          <w:lang w:val="en-US" w:eastAsia="fr-FR"/>
        </w:rPr>
        <w:t>nclusion</w:t>
      </w:r>
      <w:r>
        <w:rPr>
          <w:lang w:val="en-US" w:eastAsia="fr-FR"/>
        </w:rPr>
        <w:t>: all the week / not on weekend / on holidays / on nights?</w:t>
      </w:r>
    </w:p>
    <w:p w14:paraId="6BCDEB12" w14:textId="62C2F96A" w:rsidR="00844F29" w:rsidRDefault="00844F29" w:rsidP="00844F29">
      <w:pPr>
        <w:pStyle w:val="B1"/>
        <w:numPr>
          <w:ilvl w:val="0"/>
          <w:numId w:val="0"/>
        </w:numPr>
        <w:rPr>
          <w:lang w:val="en-US" w:eastAsia="fr-FR"/>
        </w:rPr>
      </w:pPr>
    </w:p>
    <w:p w14:paraId="73CB22B0" w14:textId="77777777" w:rsidR="00C92CC0" w:rsidRPr="00C92CC0" w:rsidRDefault="00C92CC0" w:rsidP="00D66BDC">
      <w:pPr>
        <w:rPr>
          <w:lang w:val="en-US" w:eastAsia="fr-FR"/>
        </w:rPr>
      </w:pPr>
    </w:p>
    <w:p w14:paraId="79DDC7B6" w14:textId="77777777" w:rsidR="007E0355" w:rsidRDefault="007E0355" w:rsidP="007E0355">
      <w:pPr>
        <w:pStyle w:val="Titre2"/>
        <w:numPr>
          <w:ilvl w:val="1"/>
          <w:numId w:val="4"/>
        </w:numPr>
        <w:ind w:left="1418" w:hanging="851"/>
      </w:pPr>
      <w:bookmarkStart w:id="3" w:name="_Toc120035802"/>
      <w:r>
        <w:lastRenderedPageBreak/>
        <w:t>Consentements des patients (BPC, CSP)</w:t>
      </w:r>
      <w:bookmarkEnd w:id="3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279"/>
        <w:gridCol w:w="2471"/>
        <w:gridCol w:w="2893"/>
      </w:tblGrid>
      <w:tr w:rsidR="000105E2" w:rsidRPr="004366A3" w14:paraId="06DFA923" w14:textId="77777777" w:rsidTr="004267E4">
        <w:trPr>
          <w:cantSplit/>
          <w:tblHeader/>
        </w:trPr>
        <w:tc>
          <w:tcPr>
            <w:tcW w:w="2547" w:type="dxa"/>
            <w:shd w:val="clear" w:color="auto" w:fill="FFFFCC"/>
          </w:tcPr>
          <w:p w14:paraId="19069C68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Exigence</w:t>
            </w:r>
          </w:p>
        </w:tc>
        <w:tc>
          <w:tcPr>
            <w:tcW w:w="2835" w:type="dxa"/>
            <w:shd w:val="clear" w:color="auto" w:fill="FFFFCC"/>
          </w:tcPr>
          <w:p w14:paraId="2DAAF9C1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Moyen</w:t>
            </w:r>
          </w:p>
        </w:tc>
        <w:tc>
          <w:tcPr>
            <w:tcW w:w="3678" w:type="dxa"/>
            <w:shd w:val="clear" w:color="auto" w:fill="FFFFCC"/>
          </w:tcPr>
          <w:p w14:paraId="133C2EE4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0105E2" w14:paraId="64F1A4F5" w14:textId="77777777" w:rsidTr="004267E4">
        <w:trPr>
          <w:cantSplit/>
        </w:trPr>
        <w:tc>
          <w:tcPr>
            <w:tcW w:w="2547" w:type="dxa"/>
          </w:tcPr>
          <w:p w14:paraId="1163120E" w14:textId="518E1BA4" w:rsidR="00C82053" w:rsidRPr="00C82053" w:rsidRDefault="00C82053" w:rsidP="004267E4">
            <w:pPr>
              <w:spacing w:after="60"/>
              <w:rPr>
                <w:lang w:val="en-US"/>
              </w:rPr>
            </w:pPr>
            <w:r w:rsidRPr="00C82053">
              <w:rPr>
                <w:lang w:val="en-US"/>
              </w:rPr>
              <w:t>Traceability in the Medical R</w:t>
            </w:r>
            <w:r>
              <w:rPr>
                <w:lang w:val="en-US"/>
              </w:rPr>
              <w:t>ecords, of the given information and the collection of consent</w:t>
            </w:r>
            <w:r w:rsidR="000105E2">
              <w:rPr>
                <w:lang w:val="en-US"/>
              </w:rPr>
              <w:t xml:space="preserve"> (condition of the collection of consent, </w:t>
            </w:r>
            <w:proofErr w:type="spellStart"/>
            <w:r w:rsidR="006176BE">
              <w:rPr>
                <w:lang w:val="en-US"/>
              </w:rPr>
              <w:t>reflexion</w:t>
            </w:r>
            <w:proofErr w:type="spellEnd"/>
            <w:r w:rsidR="006176BE">
              <w:rPr>
                <w:lang w:val="en-US"/>
              </w:rPr>
              <w:t xml:space="preserve"> time, </w:t>
            </w:r>
            <w:r w:rsidR="000105E2">
              <w:rPr>
                <w:lang w:val="en-US"/>
              </w:rPr>
              <w:t>date, time)</w:t>
            </w:r>
          </w:p>
          <w:p w14:paraId="48A71F36" w14:textId="2E457669" w:rsidR="008A1A72" w:rsidRDefault="008A1A72" w:rsidP="008A1A72">
            <w:pPr>
              <w:pStyle w:val="Btab1"/>
            </w:pPr>
            <w:r w:rsidRPr="00C82053">
              <w:t>Consent-on</w:t>
            </w:r>
            <w:r w:rsidRPr="00C82053">
              <w:t xml:space="preserve"> site</w:t>
            </w:r>
          </w:p>
          <w:p w14:paraId="4E6544B7" w14:textId="77777777" w:rsidR="008A1A72" w:rsidRDefault="008A1A72" w:rsidP="008A1A72">
            <w:pPr>
              <w:pStyle w:val="Btab2"/>
            </w:pPr>
            <w:r>
              <w:t>Date and patient signature</w:t>
            </w:r>
          </w:p>
          <w:p w14:paraId="1E0A021D" w14:textId="77777777" w:rsidR="008A1A72" w:rsidRDefault="008A1A72" w:rsidP="008A1A72">
            <w:pPr>
              <w:pStyle w:val="Btab2"/>
            </w:pPr>
            <w:r>
              <w:t>Relative signature (if applicable)</w:t>
            </w:r>
          </w:p>
          <w:p w14:paraId="00FFE004" w14:textId="77777777" w:rsidR="008A1A72" w:rsidRDefault="008A1A72" w:rsidP="008A1A72">
            <w:pPr>
              <w:pStyle w:val="Btab2"/>
              <w:rPr>
                <w:lang w:val="en-US"/>
              </w:rPr>
            </w:pPr>
            <w:r w:rsidRPr="00C82053">
              <w:rPr>
                <w:lang w:val="en-US"/>
              </w:rPr>
              <w:t>Signature of each parent's s</w:t>
            </w:r>
            <w:r>
              <w:rPr>
                <w:lang w:val="en-US"/>
              </w:rPr>
              <w:t>ignature for a minor</w:t>
            </w:r>
          </w:p>
          <w:p w14:paraId="7341A5E2" w14:textId="77777777" w:rsidR="008A1A72" w:rsidRDefault="008A1A72" w:rsidP="008A1A72">
            <w:pPr>
              <w:pStyle w:val="Btab2"/>
              <w:rPr>
                <w:lang w:val="en-US"/>
              </w:rPr>
            </w:pPr>
            <w:r>
              <w:rPr>
                <w:lang w:val="en-US"/>
              </w:rPr>
              <w:t xml:space="preserve">Principal Investigator or Sub-investigator signature </w:t>
            </w:r>
          </w:p>
          <w:p w14:paraId="3885C44B" w14:textId="77777777" w:rsidR="008A1A72" w:rsidRDefault="008A1A72" w:rsidP="008A1A72">
            <w:pPr>
              <w:pStyle w:val="Btab2"/>
              <w:rPr>
                <w:lang w:val="en-US"/>
              </w:rPr>
            </w:pPr>
            <w:r>
              <w:rPr>
                <w:lang w:val="en-US"/>
              </w:rPr>
              <w:t>Signature on the same date?</w:t>
            </w:r>
          </w:p>
          <w:p w14:paraId="4D68620E" w14:textId="7EC8338E" w:rsidR="009933B6" w:rsidRPr="000105E2" w:rsidRDefault="008A1A72" w:rsidP="008A1A72">
            <w:pPr>
              <w:pStyle w:val="Btab1"/>
              <w:rPr>
                <w:lang w:val="en-US"/>
              </w:rPr>
            </w:pPr>
            <w:r>
              <w:rPr>
                <w:lang w:val="en-US"/>
              </w:rPr>
              <w:t>Copy received, of the sign consent, by the patient or his relative</w:t>
            </w:r>
          </w:p>
        </w:tc>
        <w:tc>
          <w:tcPr>
            <w:tcW w:w="2835" w:type="dxa"/>
          </w:tcPr>
          <w:p w14:paraId="726C6104" w14:textId="77777777" w:rsidR="009933B6" w:rsidRDefault="00FB3D0D" w:rsidP="00C82053">
            <w:pPr>
              <w:pStyle w:val="Btab1"/>
              <w:rPr>
                <w:rStyle w:val="Lienhypertexte"/>
              </w:rPr>
            </w:pPr>
            <w:hyperlink r:id="rId13" w:history="1">
              <w:r w:rsidR="003D3C9A" w:rsidRPr="003D3C9A">
                <w:rPr>
                  <w:rStyle w:val="Lienhypertexte"/>
                </w:rPr>
                <w:t>Tableau de vérification des consentements sur site</w:t>
              </w:r>
            </w:hyperlink>
          </w:p>
          <w:p w14:paraId="388691B9" w14:textId="5F6F373E" w:rsidR="000105E2" w:rsidRPr="00C82053" w:rsidRDefault="000105E2" w:rsidP="008A1A72">
            <w:pPr>
              <w:pStyle w:val="Btab1"/>
              <w:numPr>
                <w:ilvl w:val="0"/>
                <w:numId w:val="0"/>
              </w:numPr>
              <w:rPr>
                <w:lang w:val="en-US"/>
              </w:rPr>
            </w:pPr>
          </w:p>
        </w:tc>
        <w:tc>
          <w:tcPr>
            <w:tcW w:w="3678" w:type="dxa"/>
          </w:tcPr>
          <w:p w14:paraId="73A7F5BC" w14:textId="35FED924" w:rsidR="009933B6" w:rsidRDefault="00844F29" w:rsidP="004267E4">
            <w:pPr>
              <w:spacing w:after="60"/>
            </w:pPr>
            <w:hyperlink r:id="rId14" w:history="1">
              <w:r w:rsidR="00A32DF7" w:rsidRPr="00844F29">
                <w:rPr>
                  <w:rStyle w:val="Lienhypertexte"/>
                </w:rPr>
                <w:t>Art L.1122-1</w:t>
              </w:r>
            </w:hyperlink>
            <w:r w:rsidR="00A32DF7">
              <w:t xml:space="preserve"> du CSP pour protection des participants et contenu de l'information</w:t>
            </w:r>
          </w:p>
          <w:p w14:paraId="7B7018D8" w14:textId="6BC82D75" w:rsidR="00A32DF7" w:rsidRDefault="00844F29" w:rsidP="004267E4">
            <w:pPr>
              <w:spacing w:after="60"/>
            </w:pPr>
            <w:hyperlink r:id="rId15" w:history="1">
              <w:r w:rsidR="00A32DF7" w:rsidRPr="00844F29">
                <w:rPr>
                  <w:rStyle w:val="Lienhypertexte"/>
                </w:rPr>
                <w:t>Art L.1122-1-3</w:t>
              </w:r>
            </w:hyperlink>
            <w:r w:rsidR="00A32DF7">
              <w:t xml:space="preserve"> du CSP pour situation d'urgence</w:t>
            </w:r>
          </w:p>
          <w:p w14:paraId="615A978E" w14:textId="1EE7DE0D" w:rsidR="006176BE" w:rsidRDefault="00844F29" w:rsidP="004267E4">
            <w:pPr>
              <w:spacing w:after="60"/>
            </w:pPr>
            <w:hyperlink r:id="rId16" w:history="1">
              <w:r w:rsidR="00A32DF7" w:rsidRPr="00844F29">
                <w:rPr>
                  <w:rStyle w:val="Lienhypertexte"/>
                </w:rPr>
                <w:t>Art L.1122-2</w:t>
              </w:r>
            </w:hyperlink>
            <w:r w:rsidR="00A32DF7">
              <w:t xml:space="preserve"> du CSP pour protection des mineurs</w:t>
            </w:r>
          </w:p>
          <w:p w14:paraId="3662CB21" w14:textId="77777777" w:rsidR="006176BE" w:rsidRDefault="006176BE" w:rsidP="004267E4">
            <w:pPr>
              <w:spacing w:after="60"/>
            </w:pPr>
            <w:hyperlink r:id="rId17" w:history="1">
              <w:r w:rsidRPr="006176BE">
                <w:rPr>
                  <w:rStyle w:val="Lienhypertexte"/>
                </w:rPr>
                <w:t>"</w:t>
              </w:r>
              <w:proofErr w:type="spellStart"/>
              <w:r w:rsidRPr="006176BE">
                <w:rPr>
                  <w:rStyle w:val="Lienhypertexte"/>
                </w:rPr>
                <w:t>Same</w:t>
              </w:r>
              <w:proofErr w:type="spellEnd"/>
              <w:r w:rsidRPr="006176BE">
                <w:rPr>
                  <w:rStyle w:val="Lienhypertexte"/>
                </w:rPr>
                <w:t xml:space="preserve"> date" : ANSM </w:t>
              </w:r>
              <w:proofErr w:type="spellStart"/>
              <w:r w:rsidRPr="006176BE">
                <w:rPr>
                  <w:rStyle w:val="Lienhypertexte"/>
                </w:rPr>
                <w:t>answer</w:t>
              </w:r>
              <w:proofErr w:type="spellEnd"/>
            </w:hyperlink>
          </w:p>
          <w:p w14:paraId="2EAD88BF" w14:textId="403E539E" w:rsidR="006176BE" w:rsidRDefault="006176BE" w:rsidP="006176BE">
            <w:pPr>
              <w:pStyle w:val="B1"/>
              <w:numPr>
                <w:ilvl w:val="0"/>
                <w:numId w:val="0"/>
              </w:numPr>
              <w:rPr>
                <w:lang w:val="en-US" w:eastAsia="fr-FR"/>
              </w:rPr>
            </w:pPr>
            <w:r>
              <w:rPr>
                <w:lang w:val="en-US" w:eastAsia="fr-FR"/>
              </w:rPr>
              <w:t>ICH GCP § 4.8</w:t>
            </w:r>
          </w:p>
          <w:p w14:paraId="1D91297F" w14:textId="5263C0B5" w:rsidR="006176BE" w:rsidRDefault="006176BE" w:rsidP="004267E4">
            <w:pPr>
              <w:spacing w:after="60"/>
            </w:pPr>
          </w:p>
        </w:tc>
      </w:tr>
    </w:tbl>
    <w:p w14:paraId="2651E008" w14:textId="77777777" w:rsidR="007E0355" w:rsidRDefault="007E0355" w:rsidP="007E0355">
      <w:pPr>
        <w:rPr>
          <w:lang w:eastAsia="fr-FR"/>
        </w:rPr>
      </w:pPr>
      <w:r>
        <w:rPr>
          <w:lang w:eastAsia="fr-FR"/>
        </w:rPr>
        <w:t xml:space="preserve">Vérification : </w:t>
      </w:r>
    </w:p>
    <w:p w14:paraId="2E0C52C0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>Modalité de recueil du consentement</w:t>
      </w:r>
    </w:p>
    <w:p w14:paraId="29CF50F0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  <w:rPr>
          <w:lang w:eastAsia="fr-FR"/>
        </w:rPr>
      </w:pPr>
      <w:r>
        <w:rPr>
          <w:lang w:eastAsia="fr-FR"/>
        </w:rPr>
        <w:t xml:space="preserve">Qui a donné l'information : PI / </w:t>
      </w:r>
      <w:proofErr w:type="spellStart"/>
      <w:r>
        <w:rPr>
          <w:lang w:eastAsia="fr-FR"/>
        </w:rPr>
        <w:t>sub-inv</w:t>
      </w:r>
      <w:proofErr w:type="spellEnd"/>
      <w:r>
        <w:rPr>
          <w:lang w:eastAsia="fr-FR"/>
        </w:rPr>
        <w:t xml:space="preserve"> / SC</w:t>
      </w:r>
    </w:p>
    <w:p w14:paraId="1160E214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  <w:rPr>
          <w:lang w:eastAsia="fr-FR"/>
        </w:rPr>
      </w:pPr>
      <w:r>
        <w:rPr>
          <w:lang w:eastAsia="fr-FR"/>
        </w:rPr>
        <w:t>Temps de réflexion respecté : oui / non</w:t>
      </w:r>
    </w:p>
    <w:p w14:paraId="4CCDD967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  <w:rPr>
          <w:lang w:eastAsia="fr-FR"/>
        </w:rPr>
      </w:pPr>
      <w:r>
        <w:rPr>
          <w:lang w:eastAsia="fr-FR"/>
        </w:rPr>
        <w:t>Signature de l'investigateur et du patient (le même jour) : oui / non</w:t>
      </w:r>
    </w:p>
    <w:p w14:paraId="101A30D8" w14:textId="77777777" w:rsidR="007E0355" w:rsidRDefault="007E0355" w:rsidP="007E0355">
      <w:pPr>
        <w:pStyle w:val="B3"/>
        <w:numPr>
          <w:ilvl w:val="0"/>
          <w:numId w:val="3"/>
        </w:numPr>
        <w:ind w:left="1135" w:hanging="284"/>
        <w:rPr>
          <w:lang w:eastAsia="fr-FR"/>
        </w:rPr>
      </w:pPr>
      <w:r>
        <w:rPr>
          <w:lang w:eastAsia="fr-FR"/>
        </w:rPr>
        <w:t xml:space="preserve">Si applicable, signature du représentant légal : </w:t>
      </w:r>
    </w:p>
    <w:p w14:paraId="74219D93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>Exemplaires : original donné au patient, l'autre gardé sur site : oui / non</w:t>
      </w:r>
    </w:p>
    <w:p w14:paraId="4CE43417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>Traçabilité présente dans le dossier médical : oui / non</w:t>
      </w:r>
    </w:p>
    <w:p w14:paraId="0359C300" w14:textId="77777777" w:rsidR="007E0355" w:rsidRDefault="007E0355" w:rsidP="007E0355">
      <w:pPr>
        <w:pStyle w:val="Titre2"/>
        <w:numPr>
          <w:ilvl w:val="1"/>
          <w:numId w:val="4"/>
        </w:numPr>
        <w:ind w:left="1418" w:hanging="851"/>
      </w:pPr>
      <w:bookmarkStart w:id="4" w:name="_Toc120035803"/>
      <w:r>
        <w:t>Protection des données (RGPD, loi informatique et liberté, MR-001)</w:t>
      </w:r>
      <w:bookmarkEnd w:id="4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235"/>
        <w:gridCol w:w="2358"/>
        <w:gridCol w:w="3050"/>
      </w:tblGrid>
      <w:tr w:rsidR="009933B6" w:rsidRPr="004366A3" w14:paraId="1790AB24" w14:textId="77777777" w:rsidTr="004267E4">
        <w:trPr>
          <w:cantSplit/>
          <w:tblHeader/>
        </w:trPr>
        <w:tc>
          <w:tcPr>
            <w:tcW w:w="2547" w:type="dxa"/>
            <w:shd w:val="clear" w:color="auto" w:fill="FFFFCC"/>
          </w:tcPr>
          <w:p w14:paraId="3E90E317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Exigence</w:t>
            </w:r>
          </w:p>
        </w:tc>
        <w:tc>
          <w:tcPr>
            <w:tcW w:w="2835" w:type="dxa"/>
            <w:shd w:val="clear" w:color="auto" w:fill="FFFFCC"/>
          </w:tcPr>
          <w:p w14:paraId="5764CCC9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Moyen</w:t>
            </w:r>
          </w:p>
        </w:tc>
        <w:tc>
          <w:tcPr>
            <w:tcW w:w="3678" w:type="dxa"/>
            <w:shd w:val="clear" w:color="auto" w:fill="FFFFCC"/>
          </w:tcPr>
          <w:p w14:paraId="51111648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9933B6" w14:paraId="5E9CCBE6" w14:textId="77777777" w:rsidTr="004267E4">
        <w:trPr>
          <w:cantSplit/>
        </w:trPr>
        <w:tc>
          <w:tcPr>
            <w:tcW w:w="2547" w:type="dxa"/>
          </w:tcPr>
          <w:p w14:paraId="24023588" w14:textId="535ECC1C" w:rsidR="009933B6" w:rsidRDefault="00943C27" w:rsidP="004267E4">
            <w:pPr>
              <w:spacing w:after="60"/>
            </w:pPr>
            <w:r>
              <w:t>Retrait du consentement</w:t>
            </w:r>
          </w:p>
        </w:tc>
        <w:tc>
          <w:tcPr>
            <w:tcW w:w="2835" w:type="dxa"/>
          </w:tcPr>
          <w:p w14:paraId="03CC77C1" w14:textId="2FA0F64E" w:rsidR="009933B6" w:rsidRDefault="00943C27" w:rsidP="004267E4">
            <w:pPr>
              <w:spacing w:after="60"/>
            </w:pPr>
            <w:r>
              <w:t>Traçabilité dans le dossier source</w:t>
            </w:r>
          </w:p>
        </w:tc>
        <w:tc>
          <w:tcPr>
            <w:tcW w:w="3678" w:type="dxa"/>
          </w:tcPr>
          <w:p w14:paraId="5B8924C0" w14:textId="77777777" w:rsidR="009933B6" w:rsidRDefault="00943C27" w:rsidP="004267E4">
            <w:pPr>
              <w:spacing w:after="60"/>
            </w:pPr>
            <w:r>
              <w:t>MR-001 et MR-003</w:t>
            </w:r>
          </w:p>
          <w:p w14:paraId="561AD651" w14:textId="2A8AC6F2" w:rsidR="00943C27" w:rsidRDefault="00943C27" w:rsidP="004267E4">
            <w:pPr>
              <w:spacing w:after="60"/>
            </w:pPr>
            <w:r>
              <w:t>Art L.1122-1-1 du CSP</w:t>
            </w:r>
          </w:p>
        </w:tc>
      </w:tr>
    </w:tbl>
    <w:p w14:paraId="34F019CB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>Mention de la protection des données dans le consentement</w:t>
      </w:r>
    </w:p>
    <w:p w14:paraId="6100936E" w14:textId="206A3E5F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>Demande accord pour l'utilisation de leurs données</w:t>
      </w:r>
    </w:p>
    <w:p w14:paraId="4D8CFE18" w14:textId="6CACA9E9" w:rsidR="00943C27" w:rsidRDefault="00943C27" w:rsidP="00943C27">
      <w:pPr>
        <w:pStyle w:val="B1"/>
        <w:numPr>
          <w:ilvl w:val="0"/>
          <w:numId w:val="0"/>
        </w:numPr>
        <w:rPr>
          <w:lang w:eastAsia="fr-FR"/>
        </w:rPr>
      </w:pPr>
    </w:p>
    <w:p w14:paraId="50455D22" w14:textId="66E8779A" w:rsidR="00943C27" w:rsidRDefault="00943C27" w:rsidP="00943C27">
      <w:pPr>
        <w:pStyle w:val="Titre2"/>
        <w:rPr>
          <w:lang w:val="en-US"/>
        </w:rPr>
      </w:pPr>
      <w:r>
        <w:t xml:space="preserve">Source Data </w:t>
      </w:r>
      <w:r w:rsidRPr="00943C27">
        <w:rPr>
          <w:lang w:val="en-US"/>
        </w:rPr>
        <w:t xml:space="preserve">Verification </w:t>
      </w:r>
    </w:p>
    <w:p w14:paraId="7F4134B2" w14:textId="77777777" w:rsidR="00943C27" w:rsidRPr="00943C27" w:rsidRDefault="00943C27" w:rsidP="00943C27">
      <w:pPr>
        <w:rPr>
          <w:lang w:val="en-US" w:eastAsia="fr-FR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48"/>
        <w:gridCol w:w="2396"/>
        <w:gridCol w:w="3099"/>
      </w:tblGrid>
      <w:tr w:rsidR="00943C27" w:rsidRPr="004366A3" w14:paraId="5135B27F" w14:textId="77777777" w:rsidTr="00FE5B72">
        <w:trPr>
          <w:cantSplit/>
          <w:tblHeader/>
        </w:trPr>
        <w:tc>
          <w:tcPr>
            <w:tcW w:w="2547" w:type="dxa"/>
            <w:shd w:val="clear" w:color="auto" w:fill="FFFFCC"/>
          </w:tcPr>
          <w:p w14:paraId="7BF76DDE" w14:textId="77777777" w:rsidR="00943C27" w:rsidRPr="004366A3" w:rsidRDefault="00943C27" w:rsidP="00FE5B7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Exigence</w:t>
            </w:r>
          </w:p>
        </w:tc>
        <w:tc>
          <w:tcPr>
            <w:tcW w:w="2835" w:type="dxa"/>
            <w:shd w:val="clear" w:color="auto" w:fill="FFFFCC"/>
          </w:tcPr>
          <w:p w14:paraId="5E3EE7D1" w14:textId="77777777" w:rsidR="00943C27" w:rsidRPr="004366A3" w:rsidRDefault="00943C27" w:rsidP="00FE5B7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Moyen</w:t>
            </w:r>
          </w:p>
        </w:tc>
        <w:tc>
          <w:tcPr>
            <w:tcW w:w="3678" w:type="dxa"/>
            <w:shd w:val="clear" w:color="auto" w:fill="FFFFCC"/>
          </w:tcPr>
          <w:p w14:paraId="2E5014AB" w14:textId="77777777" w:rsidR="00943C27" w:rsidRPr="004366A3" w:rsidRDefault="00943C27" w:rsidP="00FE5B7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943C27" w14:paraId="51B37D10" w14:textId="77777777" w:rsidTr="00FE5B72">
        <w:trPr>
          <w:cantSplit/>
        </w:trPr>
        <w:tc>
          <w:tcPr>
            <w:tcW w:w="2547" w:type="dxa"/>
          </w:tcPr>
          <w:p w14:paraId="140D8BD4" w14:textId="542A298C" w:rsidR="00943C27" w:rsidRDefault="00943C27" w:rsidP="00FE5B72">
            <w:pPr>
              <w:spacing w:after="60"/>
            </w:pPr>
            <w:r>
              <w:t xml:space="preserve">Accès aux dossier médical </w:t>
            </w:r>
          </w:p>
        </w:tc>
        <w:tc>
          <w:tcPr>
            <w:tcW w:w="2835" w:type="dxa"/>
          </w:tcPr>
          <w:p w14:paraId="66BA07C0" w14:textId="77777777" w:rsidR="00943C27" w:rsidRDefault="00943C27" w:rsidP="00FE5B72">
            <w:pPr>
              <w:spacing w:after="60"/>
            </w:pPr>
            <w:r>
              <w:t>Traçabilité dans le dossier source</w:t>
            </w:r>
          </w:p>
        </w:tc>
        <w:tc>
          <w:tcPr>
            <w:tcW w:w="3678" w:type="dxa"/>
          </w:tcPr>
          <w:p w14:paraId="09C83263" w14:textId="77777777" w:rsidR="00943C27" w:rsidRDefault="00943C27" w:rsidP="00FE5B72">
            <w:pPr>
              <w:spacing w:after="60"/>
            </w:pPr>
            <w:r>
              <w:t>MR-001 et MR-003</w:t>
            </w:r>
          </w:p>
          <w:p w14:paraId="6041A713" w14:textId="77777777" w:rsidR="00943C27" w:rsidRDefault="00943C27" w:rsidP="00FE5B72">
            <w:pPr>
              <w:spacing w:after="60"/>
            </w:pPr>
            <w:r>
              <w:t>Art L.1122-1-1 du CSP</w:t>
            </w:r>
          </w:p>
        </w:tc>
      </w:tr>
    </w:tbl>
    <w:p w14:paraId="36FF4FFF" w14:textId="77777777" w:rsidR="00943C27" w:rsidRDefault="00943C27" w:rsidP="00943C27">
      <w:pPr>
        <w:pStyle w:val="B1"/>
        <w:numPr>
          <w:ilvl w:val="0"/>
          <w:numId w:val="0"/>
        </w:numPr>
        <w:rPr>
          <w:lang w:eastAsia="fr-FR"/>
        </w:rPr>
      </w:pPr>
    </w:p>
    <w:p w14:paraId="6E24BFA5" w14:textId="77777777" w:rsidR="007E0355" w:rsidRPr="00E35A3F" w:rsidRDefault="007E0355" w:rsidP="007E0355">
      <w:pPr>
        <w:pStyle w:val="Titre2"/>
        <w:numPr>
          <w:ilvl w:val="1"/>
          <w:numId w:val="4"/>
        </w:numPr>
        <w:ind w:left="1418" w:hanging="851"/>
      </w:pPr>
      <w:bookmarkStart w:id="5" w:name="_Toc120035804"/>
      <w:proofErr w:type="spellStart"/>
      <w:r>
        <w:t>Safety</w:t>
      </w:r>
      <w:proofErr w:type="spellEnd"/>
      <w:r>
        <w:t xml:space="preserve"> (CSP)</w:t>
      </w:r>
      <w:bookmarkEnd w:id="5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66"/>
        <w:gridCol w:w="2352"/>
        <w:gridCol w:w="3125"/>
      </w:tblGrid>
      <w:tr w:rsidR="009933B6" w:rsidRPr="004366A3" w14:paraId="77AC2BBE" w14:textId="77777777" w:rsidTr="004267E4">
        <w:trPr>
          <w:cantSplit/>
          <w:tblHeader/>
        </w:trPr>
        <w:tc>
          <w:tcPr>
            <w:tcW w:w="2547" w:type="dxa"/>
            <w:shd w:val="clear" w:color="auto" w:fill="FFFFCC"/>
          </w:tcPr>
          <w:p w14:paraId="697344C0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Exigence</w:t>
            </w:r>
          </w:p>
        </w:tc>
        <w:tc>
          <w:tcPr>
            <w:tcW w:w="2835" w:type="dxa"/>
            <w:shd w:val="clear" w:color="auto" w:fill="FFFFCC"/>
          </w:tcPr>
          <w:p w14:paraId="0621577D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Moyen</w:t>
            </w:r>
          </w:p>
        </w:tc>
        <w:tc>
          <w:tcPr>
            <w:tcW w:w="3678" w:type="dxa"/>
            <w:shd w:val="clear" w:color="auto" w:fill="FFFFCC"/>
          </w:tcPr>
          <w:p w14:paraId="482612CD" w14:textId="77777777" w:rsidR="009933B6" w:rsidRPr="004366A3" w:rsidRDefault="009933B6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9933B6" w14:paraId="1AA8EA07" w14:textId="77777777" w:rsidTr="004267E4">
        <w:trPr>
          <w:cantSplit/>
        </w:trPr>
        <w:tc>
          <w:tcPr>
            <w:tcW w:w="2547" w:type="dxa"/>
          </w:tcPr>
          <w:p w14:paraId="23172018" w14:textId="77777777" w:rsidR="009933B6" w:rsidRDefault="009933B6" w:rsidP="004267E4">
            <w:pPr>
              <w:spacing w:after="60"/>
            </w:pPr>
          </w:p>
        </w:tc>
        <w:tc>
          <w:tcPr>
            <w:tcW w:w="2835" w:type="dxa"/>
          </w:tcPr>
          <w:p w14:paraId="49370D2A" w14:textId="77777777" w:rsidR="009933B6" w:rsidRDefault="009933B6" w:rsidP="004267E4">
            <w:pPr>
              <w:spacing w:after="60"/>
            </w:pPr>
          </w:p>
        </w:tc>
        <w:tc>
          <w:tcPr>
            <w:tcW w:w="3678" w:type="dxa"/>
          </w:tcPr>
          <w:p w14:paraId="6000D2EE" w14:textId="77777777" w:rsidR="009933B6" w:rsidRDefault="009933B6" w:rsidP="004267E4">
            <w:pPr>
              <w:spacing w:after="60"/>
            </w:pPr>
          </w:p>
        </w:tc>
      </w:tr>
    </w:tbl>
    <w:p w14:paraId="2C76DAAD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</w:pPr>
      <w:r>
        <w:t xml:space="preserve">SAE : </w:t>
      </w:r>
    </w:p>
    <w:p w14:paraId="66AFFB4F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</w:pPr>
      <w:r>
        <w:t>Délais de déclaration respectés : oui / non</w:t>
      </w:r>
    </w:p>
    <w:p w14:paraId="0848E516" w14:textId="77777777" w:rsidR="007E0355" w:rsidRDefault="007E0355" w:rsidP="007E0355">
      <w:pPr>
        <w:pStyle w:val="B3"/>
        <w:numPr>
          <w:ilvl w:val="0"/>
          <w:numId w:val="3"/>
        </w:numPr>
        <w:ind w:left="1135" w:hanging="284"/>
      </w:pPr>
      <w:r>
        <w:t xml:space="preserve">Si non pourquoi : </w:t>
      </w:r>
    </w:p>
    <w:p w14:paraId="6F89393B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</w:pPr>
      <w:r>
        <w:t xml:space="preserve">Qui a déclaré ? </w:t>
      </w:r>
    </w:p>
    <w:p w14:paraId="7E658E22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</w:pPr>
      <w:r>
        <w:t>Information complètes</w:t>
      </w:r>
    </w:p>
    <w:p w14:paraId="190A9861" w14:textId="77777777" w:rsidR="007E0355" w:rsidRDefault="007E0355" w:rsidP="007E0355">
      <w:pPr>
        <w:pStyle w:val="Titre2"/>
        <w:numPr>
          <w:ilvl w:val="1"/>
          <w:numId w:val="4"/>
        </w:numPr>
        <w:ind w:left="1418" w:hanging="851"/>
      </w:pPr>
      <w:bookmarkStart w:id="6" w:name="_Toc120035805"/>
      <w:r>
        <w:t>Gestion du médicament expérimental</w:t>
      </w:r>
      <w:bookmarkEnd w:id="6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78"/>
        <w:gridCol w:w="2450"/>
        <w:gridCol w:w="3015"/>
      </w:tblGrid>
      <w:tr w:rsidR="007E0355" w:rsidRPr="004366A3" w14:paraId="205B3D9C" w14:textId="77777777" w:rsidTr="004267E4">
        <w:trPr>
          <w:cantSplit/>
          <w:tblHeader/>
        </w:trPr>
        <w:tc>
          <w:tcPr>
            <w:tcW w:w="2547" w:type="dxa"/>
            <w:shd w:val="clear" w:color="auto" w:fill="FFFFCC"/>
          </w:tcPr>
          <w:p w14:paraId="4684759D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Exigence</w:t>
            </w:r>
          </w:p>
        </w:tc>
        <w:tc>
          <w:tcPr>
            <w:tcW w:w="2835" w:type="dxa"/>
            <w:shd w:val="clear" w:color="auto" w:fill="FFFFCC"/>
          </w:tcPr>
          <w:p w14:paraId="62A0E099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Moyen</w:t>
            </w:r>
          </w:p>
        </w:tc>
        <w:tc>
          <w:tcPr>
            <w:tcW w:w="3678" w:type="dxa"/>
            <w:shd w:val="clear" w:color="auto" w:fill="FFFFCC"/>
          </w:tcPr>
          <w:p w14:paraId="50D5423F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7E0355" w14:paraId="320E547F" w14:textId="77777777" w:rsidTr="004267E4">
        <w:trPr>
          <w:cantSplit/>
        </w:trPr>
        <w:tc>
          <w:tcPr>
            <w:tcW w:w="2547" w:type="dxa"/>
          </w:tcPr>
          <w:p w14:paraId="67575187" w14:textId="77777777" w:rsidR="007E0355" w:rsidRDefault="007E0355" w:rsidP="004267E4">
            <w:pPr>
              <w:spacing w:after="60"/>
            </w:pPr>
          </w:p>
        </w:tc>
        <w:tc>
          <w:tcPr>
            <w:tcW w:w="2835" w:type="dxa"/>
          </w:tcPr>
          <w:p w14:paraId="1BDF894D" w14:textId="77777777" w:rsidR="007E0355" w:rsidRDefault="007E0355" w:rsidP="004267E4">
            <w:pPr>
              <w:spacing w:after="60"/>
            </w:pPr>
          </w:p>
        </w:tc>
        <w:tc>
          <w:tcPr>
            <w:tcW w:w="3678" w:type="dxa"/>
          </w:tcPr>
          <w:p w14:paraId="69A31FF8" w14:textId="77777777" w:rsidR="007E0355" w:rsidRDefault="007E0355" w:rsidP="004267E4">
            <w:pPr>
              <w:spacing w:after="60"/>
            </w:pPr>
          </w:p>
        </w:tc>
      </w:tr>
      <w:tr w:rsidR="007E0355" w14:paraId="22F74644" w14:textId="77777777" w:rsidTr="004267E4">
        <w:trPr>
          <w:cantSplit/>
        </w:trPr>
        <w:tc>
          <w:tcPr>
            <w:tcW w:w="2547" w:type="dxa"/>
          </w:tcPr>
          <w:p w14:paraId="6ACC5916" w14:textId="77777777" w:rsidR="007E0355" w:rsidRDefault="007E0355" w:rsidP="004267E4">
            <w:pPr>
              <w:spacing w:after="60"/>
            </w:pPr>
            <w:r>
              <w:t>Contrôle de température</w:t>
            </w:r>
          </w:p>
        </w:tc>
        <w:tc>
          <w:tcPr>
            <w:tcW w:w="2835" w:type="dxa"/>
          </w:tcPr>
          <w:p w14:paraId="3C828FBD" w14:textId="77777777" w:rsidR="007E0355" w:rsidRDefault="007E0355" w:rsidP="004267E4">
            <w:pPr>
              <w:spacing w:after="60"/>
            </w:pPr>
            <w:r>
              <w:t>Enregistrement des températures</w:t>
            </w:r>
          </w:p>
          <w:p w14:paraId="77D10B1E" w14:textId="77777777" w:rsidR="007E0355" w:rsidRDefault="007E0355" w:rsidP="004267E4">
            <w:pPr>
              <w:spacing w:after="60"/>
            </w:pPr>
            <w:r>
              <w:t>Documentation des excursions de température (analyse, information Promoteur, quarantaine…)</w:t>
            </w:r>
          </w:p>
        </w:tc>
        <w:tc>
          <w:tcPr>
            <w:tcW w:w="3678" w:type="dxa"/>
          </w:tcPr>
          <w:p w14:paraId="29A4665A" w14:textId="77777777" w:rsidR="007E0355" w:rsidRDefault="007E0355" w:rsidP="004267E4">
            <w:pPr>
              <w:spacing w:after="60"/>
            </w:pPr>
          </w:p>
        </w:tc>
      </w:tr>
      <w:tr w:rsidR="007E0355" w14:paraId="6D8CB779" w14:textId="77777777" w:rsidTr="004267E4">
        <w:trPr>
          <w:cantSplit/>
        </w:trPr>
        <w:tc>
          <w:tcPr>
            <w:tcW w:w="2547" w:type="dxa"/>
          </w:tcPr>
          <w:p w14:paraId="034F61B1" w14:textId="77777777" w:rsidR="007E0355" w:rsidRDefault="007E0355" w:rsidP="004267E4">
            <w:pPr>
              <w:spacing w:after="60"/>
            </w:pPr>
            <w:r>
              <w:t>Traçabilité</w:t>
            </w:r>
          </w:p>
        </w:tc>
        <w:tc>
          <w:tcPr>
            <w:tcW w:w="2835" w:type="dxa"/>
          </w:tcPr>
          <w:p w14:paraId="1763859D" w14:textId="77777777" w:rsidR="007E0355" w:rsidRDefault="007E0355" w:rsidP="004267E4">
            <w:pPr>
              <w:spacing w:after="60"/>
            </w:pPr>
          </w:p>
        </w:tc>
        <w:tc>
          <w:tcPr>
            <w:tcW w:w="3678" w:type="dxa"/>
          </w:tcPr>
          <w:p w14:paraId="6009A85C" w14:textId="77777777" w:rsidR="007E0355" w:rsidRDefault="007E0355" w:rsidP="004267E4">
            <w:pPr>
              <w:spacing w:after="60"/>
            </w:pPr>
          </w:p>
        </w:tc>
      </w:tr>
      <w:tr w:rsidR="007E0355" w14:paraId="1D4EAB73" w14:textId="77777777" w:rsidTr="004267E4">
        <w:trPr>
          <w:cantSplit/>
        </w:trPr>
        <w:tc>
          <w:tcPr>
            <w:tcW w:w="2547" w:type="dxa"/>
          </w:tcPr>
          <w:p w14:paraId="4A6785EE" w14:textId="77777777" w:rsidR="007E0355" w:rsidRDefault="007E0355" w:rsidP="004267E4">
            <w:pPr>
              <w:spacing w:after="60"/>
            </w:pPr>
            <w:r>
              <w:t>Utilisation uniquement dans le cadre de l'essai</w:t>
            </w:r>
          </w:p>
        </w:tc>
        <w:tc>
          <w:tcPr>
            <w:tcW w:w="2835" w:type="dxa"/>
          </w:tcPr>
          <w:p w14:paraId="0089E7BD" w14:textId="77777777" w:rsidR="007E0355" w:rsidRDefault="007E0355" w:rsidP="004267E4">
            <w:pPr>
              <w:spacing w:after="60"/>
            </w:pPr>
            <w:r>
              <w:t>cf. Traçabilité</w:t>
            </w:r>
          </w:p>
          <w:p w14:paraId="458BDCD5" w14:textId="77777777" w:rsidR="007E0355" w:rsidRDefault="007E0355" w:rsidP="004267E4">
            <w:pPr>
              <w:spacing w:after="60"/>
            </w:pPr>
            <w:r>
              <w:t>Balance des quantités (réconciliation)</w:t>
            </w:r>
          </w:p>
        </w:tc>
        <w:tc>
          <w:tcPr>
            <w:tcW w:w="3678" w:type="dxa"/>
          </w:tcPr>
          <w:p w14:paraId="21A3A070" w14:textId="77777777" w:rsidR="007E0355" w:rsidRDefault="007E0355" w:rsidP="004267E4">
            <w:pPr>
              <w:spacing w:after="60"/>
            </w:pPr>
          </w:p>
        </w:tc>
      </w:tr>
    </w:tbl>
    <w:p w14:paraId="5C96E8FE" w14:textId="2E9FD762" w:rsidR="0055664D" w:rsidRDefault="0055664D" w:rsidP="00BF7B86">
      <w:r>
        <w:t xml:space="preserve">Case Report </w:t>
      </w:r>
      <w:proofErr w:type="spellStart"/>
      <w:r>
        <w:t>Form</w:t>
      </w:r>
      <w:proofErr w:type="spellEnd"/>
    </w:p>
    <w:p w14:paraId="52704E8E" w14:textId="77777777" w:rsidR="0055664D" w:rsidRDefault="0055664D" w:rsidP="00BF7B86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830"/>
        <w:gridCol w:w="2410"/>
        <w:gridCol w:w="2403"/>
      </w:tblGrid>
      <w:tr w:rsidR="0055664D" w14:paraId="7B63E2C7" w14:textId="77777777" w:rsidTr="0055664D">
        <w:trPr>
          <w:cantSplit/>
          <w:tblHeader/>
        </w:trPr>
        <w:tc>
          <w:tcPr>
            <w:tcW w:w="2830" w:type="dxa"/>
            <w:shd w:val="clear" w:color="auto" w:fill="FFFFCC"/>
          </w:tcPr>
          <w:p w14:paraId="2902F0C0" w14:textId="2CA4A082" w:rsidR="0055664D" w:rsidRDefault="0055664D" w:rsidP="00443AC0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Requirements</w:t>
            </w:r>
          </w:p>
        </w:tc>
        <w:tc>
          <w:tcPr>
            <w:tcW w:w="2410" w:type="dxa"/>
            <w:shd w:val="clear" w:color="auto" w:fill="FFFFCC"/>
          </w:tcPr>
          <w:p w14:paraId="70DAB835" w14:textId="42AE75AA" w:rsidR="0055664D" w:rsidRDefault="0055664D" w:rsidP="00443AC0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Tool</w:t>
            </w:r>
          </w:p>
        </w:tc>
        <w:tc>
          <w:tcPr>
            <w:tcW w:w="2403" w:type="dxa"/>
            <w:shd w:val="clear" w:color="auto" w:fill="FFFFCC"/>
          </w:tcPr>
          <w:p w14:paraId="11D9CDE1" w14:textId="39E4DDD0" w:rsidR="0055664D" w:rsidRDefault="0055664D" w:rsidP="00443AC0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Comments</w:t>
            </w:r>
          </w:p>
        </w:tc>
      </w:tr>
      <w:tr w:rsidR="0055664D" w:rsidRPr="0055664D" w14:paraId="79A7457E" w14:textId="77777777" w:rsidTr="0055664D">
        <w:trPr>
          <w:cantSplit/>
        </w:trPr>
        <w:tc>
          <w:tcPr>
            <w:tcW w:w="2830" w:type="dxa"/>
          </w:tcPr>
          <w:p w14:paraId="26843EA2" w14:textId="21DBBBD8" w:rsidR="0055664D" w:rsidRDefault="0055664D" w:rsidP="00443AC0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 w:rsidRPr="0055664D">
              <w:rPr>
                <w:lang w:val="en-US"/>
              </w:rPr>
              <w:t>Data correction by an a</w:t>
            </w:r>
            <w:r>
              <w:rPr>
                <w:lang w:val="en-US"/>
              </w:rPr>
              <w:t>uthorized person (</w:t>
            </w:r>
            <w:r w:rsidRPr="0055664D">
              <w:rPr>
                <w:lang w:val="en-US"/>
              </w:rPr>
              <w:t>dated, initialed, and explained</w:t>
            </w:r>
            <w:r>
              <w:rPr>
                <w:lang w:val="en-US"/>
              </w:rPr>
              <w:t>)</w:t>
            </w:r>
          </w:p>
          <w:p w14:paraId="41FFDD23" w14:textId="1FB79C29" w:rsidR="0055664D" w:rsidRPr="0055664D" w:rsidRDefault="0055664D" w:rsidP="00443AC0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Completion within the required timeframe</w:t>
            </w:r>
          </w:p>
        </w:tc>
        <w:tc>
          <w:tcPr>
            <w:tcW w:w="2410" w:type="dxa"/>
          </w:tcPr>
          <w:p w14:paraId="0FD35079" w14:textId="733004E2" w:rsidR="0055664D" w:rsidRPr="0055664D" w:rsidRDefault="0055664D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Audit trail</w:t>
            </w:r>
          </w:p>
        </w:tc>
        <w:tc>
          <w:tcPr>
            <w:tcW w:w="2403" w:type="dxa"/>
          </w:tcPr>
          <w:p w14:paraId="38C2F3BF" w14:textId="4B6F8236" w:rsidR="0055664D" w:rsidRPr="0055664D" w:rsidRDefault="008777E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ICH GCP </w:t>
            </w:r>
            <w:r w:rsidRPr="00835464">
              <w:rPr>
                <w:lang w:val="en-US"/>
              </w:rPr>
              <w:t>§</w:t>
            </w:r>
            <w:r>
              <w:rPr>
                <w:lang w:val="en-US"/>
              </w:rPr>
              <w:t xml:space="preserve"> 4.</w:t>
            </w:r>
            <w:r>
              <w:rPr>
                <w:lang w:val="en-US"/>
              </w:rPr>
              <w:t>9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t>3</w:t>
            </w:r>
            <w:r w:rsidR="005F172F">
              <w:rPr>
                <w:lang w:val="en-US"/>
              </w:rPr>
              <w:t>,</w:t>
            </w:r>
            <w:r>
              <w:rPr>
                <w:lang w:val="en-US"/>
              </w:rPr>
              <w:t xml:space="preserve"> 4.9.1</w:t>
            </w:r>
            <w:r w:rsidR="005F172F">
              <w:rPr>
                <w:lang w:val="en-US"/>
              </w:rPr>
              <w:t>, 8.3.15</w:t>
            </w:r>
          </w:p>
        </w:tc>
      </w:tr>
      <w:tr w:rsidR="008777E0" w:rsidRPr="0055664D" w14:paraId="65F1DE0F" w14:textId="77777777" w:rsidTr="0055664D">
        <w:trPr>
          <w:cantSplit/>
        </w:trPr>
        <w:tc>
          <w:tcPr>
            <w:tcW w:w="2830" w:type="dxa"/>
          </w:tcPr>
          <w:p w14:paraId="1ADEE704" w14:textId="77777777" w:rsidR="008777E0" w:rsidRDefault="008777E0" w:rsidP="00443AC0">
            <w:pPr>
              <w:pStyle w:val="Btab1"/>
              <w:numPr>
                <w:ilvl w:val="0"/>
                <w:numId w:val="0"/>
              </w:numPr>
              <w:spacing w:beforeLines="60" w:before="144" w:afterLines="60" w:after="144"/>
              <w:ind w:left="284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Source Data Verification (data</w:t>
            </w:r>
          </w:p>
          <w:p w14:paraId="124EDFF6" w14:textId="77777777" w:rsidR="008777E0" w:rsidRDefault="008777E0" w:rsidP="00443AC0">
            <w:pPr>
              <w:pStyle w:val="Btab1"/>
              <w:numPr>
                <w:ilvl w:val="0"/>
                <w:numId w:val="0"/>
              </w:numPr>
              <w:spacing w:beforeLines="60" w:before="144" w:afterLines="60" w:after="144"/>
              <w:ind w:left="284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reported derived from sources</w:t>
            </w:r>
          </w:p>
          <w:p w14:paraId="57DC6B1D" w14:textId="6A1DBFAB" w:rsidR="008777E0" w:rsidRPr="0055664D" w:rsidRDefault="008777E0" w:rsidP="00443AC0">
            <w:pPr>
              <w:pStyle w:val="Btab1"/>
              <w:numPr>
                <w:ilvl w:val="0"/>
                <w:numId w:val="0"/>
              </w:numPr>
              <w:spacing w:beforeLines="60" w:before="144" w:afterLines="60" w:after="144"/>
              <w:ind w:left="284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>documents)</w:t>
            </w:r>
          </w:p>
        </w:tc>
        <w:tc>
          <w:tcPr>
            <w:tcW w:w="2410" w:type="dxa"/>
          </w:tcPr>
          <w:p w14:paraId="3E060E14" w14:textId="00F57BE4" w:rsidR="008777E0" w:rsidRDefault="008777E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Random verification performed by auditor</w:t>
            </w:r>
          </w:p>
        </w:tc>
        <w:tc>
          <w:tcPr>
            <w:tcW w:w="2403" w:type="dxa"/>
          </w:tcPr>
          <w:p w14:paraId="0956E73E" w14:textId="3FFE00EB" w:rsidR="008777E0" w:rsidRDefault="008777E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ICH GCP </w:t>
            </w:r>
            <w:r w:rsidRPr="00835464">
              <w:rPr>
                <w:lang w:val="en-US"/>
              </w:rPr>
              <w:t>§</w:t>
            </w:r>
            <w:r>
              <w:rPr>
                <w:lang w:val="en-US"/>
              </w:rPr>
              <w:t xml:space="preserve"> 4.9.</w:t>
            </w:r>
            <w:r>
              <w:rPr>
                <w:lang w:val="en-US"/>
              </w:rPr>
              <w:t>2</w:t>
            </w:r>
          </w:p>
        </w:tc>
      </w:tr>
      <w:tr w:rsidR="0055664D" w:rsidRPr="0055664D" w14:paraId="11C6816C" w14:textId="77777777" w:rsidTr="0055664D">
        <w:trPr>
          <w:cantSplit/>
        </w:trPr>
        <w:tc>
          <w:tcPr>
            <w:tcW w:w="2830" w:type="dxa"/>
          </w:tcPr>
          <w:p w14:paraId="2121F6CD" w14:textId="7B3EC43F" w:rsidR="0055664D" w:rsidRPr="0055664D" w:rsidRDefault="008777E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eCRF version and date</w:t>
            </w:r>
          </w:p>
        </w:tc>
        <w:tc>
          <w:tcPr>
            <w:tcW w:w="2410" w:type="dxa"/>
          </w:tcPr>
          <w:p w14:paraId="2F05CC0C" w14:textId="03FEE4EE" w:rsidR="0055664D" w:rsidRPr="0055664D" w:rsidRDefault="008777E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eCRF completion guidelines in ISF</w:t>
            </w:r>
          </w:p>
        </w:tc>
        <w:tc>
          <w:tcPr>
            <w:tcW w:w="2403" w:type="dxa"/>
          </w:tcPr>
          <w:p w14:paraId="0C71BD55" w14:textId="77777777" w:rsidR="0055664D" w:rsidRPr="0055664D" w:rsidRDefault="0055664D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</w:tr>
      <w:tr w:rsidR="0055664D" w:rsidRPr="0055664D" w14:paraId="5FF48D2A" w14:textId="77777777" w:rsidTr="0055664D">
        <w:trPr>
          <w:cantSplit/>
        </w:trPr>
        <w:tc>
          <w:tcPr>
            <w:tcW w:w="2830" w:type="dxa"/>
          </w:tcPr>
          <w:p w14:paraId="075FC75B" w14:textId="777C2D58" w:rsidR="0055664D" w:rsidRPr="0055664D" w:rsidRDefault="008777E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Signature terms and conditions</w:t>
            </w:r>
          </w:p>
        </w:tc>
        <w:tc>
          <w:tcPr>
            <w:tcW w:w="2410" w:type="dxa"/>
          </w:tcPr>
          <w:p w14:paraId="006FAD9A" w14:textId="2195F2FC" w:rsidR="0055664D" w:rsidRPr="0055664D" w:rsidRDefault="008777E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eCRF completion guidelines in ISF</w:t>
            </w:r>
          </w:p>
        </w:tc>
        <w:tc>
          <w:tcPr>
            <w:tcW w:w="2403" w:type="dxa"/>
          </w:tcPr>
          <w:p w14:paraId="5763A19E" w14:textId="7D64542C" w:rsidR="0055664D" w:rsidRPr="0055664D" w:rsidRDefault="005F172F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ICH GCP § 8.3.14</w:t>
            </w:r>
          </w:p>
        </w:tc>
      </w:tr>
      <w:tr w:rsidR="0055664D" w:rsidRPr="0055664D" w14:paraId="5CC2EA40" w14:textId="77777777" w:rsidTr="0055664D">
        <w:trPr>
          <w:cantSplit/>
        </w:trPr>
        <w:tc>
          <w:tcPr>
            <w:tcW w:w="2830" w:type="dxa"/>
          </w:tcPr>
          <w:p w14:paraId="43D87A0C" w14:textId="77777777" w:rsidR="0055664D" w:rsidRPr="0055664D" w:rsidRDefault="0055664D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  <w:tc>
          <w:tcPr>
            <w:tcW w:w="2410" w:type="dxa"/>
          </w:tcPr>
          <w:p w14:paraId="62CEE683" w14:textId="77777777" w:rsidR="0055664D" w:rsidRPr="0055664D" w:rsidRDefault="0055664D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  <w:tc>
          <w:tcPr>
            <w:tcW w:w="2403" w:type="dxa"/>
          </w:tcPr>
          <w:p w14:paraId="366E2CB9" w14:textId="77777777" w:rsidR="0055664D" w:rsidRPr="0055664D" w:rsidRDefault="0055664D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</w:tr>
    </w:tbl>
    <w:p w14:paraId="6E142E8B" w14:textId="081D36BF" w:rsidR="007E0355" w:rsidRDefault="00054062" w:rsidP="00054062">
      <w:pPr>
        <w:pStyle w:val="Titre1"/>
        <w:rPr>
          <w:lang w:val="en-US"/>
        </w:rPr>
      </w:pPr>
      <w:r>
        <w:rPr>
          <w:lang w:val="en-US"/>
        </w:rPr>
        <w:lastRenderedPageBreak/>
        <w:t>Laboratory</w:t>
      </w:r>
    </w:p>
    <w:p w14:paraId="500132A4" w14:textId="77777777" w:rsidR="00054062" w:rsidRDefault="00054062" w:rsidP="00BF7B86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830"/>
        <w:gridCol w:w="2410"/>
        <w:gridCol w:w="2403"/>
      </w:tblGrid>
      <w:tr w:rsidR="00054062" w14:paraId="7EB29191" w14:textId="77777777" w:rsidTr="00054062">
        <w:trPr>
          <w:cantSplit/>
          <w:tblHeader/>
        </w:trPr>
        <w:tc>
          <w:tcPr>
            <w:tcW w:w="2830" w:type="dxa"/>
            <w:shd w:val="clear" w:color="auto" w:fill="FFFFCC"/>
          </w:tcPr>
          <w:p w14:paraId="59008E33" w14:textId="42E2AB0F" w:rsidR="00054062" w:rsidRDefault="00054062" w:rsidP="00443AC0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Requirements</w:t>
            </w:r>
          </w:p>
        </w:tc>
        <w:tc>
          <w:tcPr>
            <w:tcW w:w="2410" w:type="dxa"/>
            <w:shd w:val="clear" w:color="auto" w:fill="FFFFCC"/>
          </w:tcPr>
          <w:p w14:paraId="055C2574" w14:textId="0CC92D21" w:rsidR="00054062" w:rsidRDefault="00054062" w:rsidP="00443AC0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Tool</w:t>
            </w:r>
          </w:p>
        </w:tc>
        <w:tc>
          <w:tcPr>
            <w:tcW w:w="2403" w:type="dxa"/>
            <w:shd w:val="clear" w:color="auto" w:fill="FFFFCC"/>
          </w:tcPr>
          <w:p w14:paraId="3B158E56" w14:textId="1CD4F3D4" w:rsidR="00054062" w:rsidRDefault="00054062" w:rsidP="00443AC0">
            <w:pPr>
              <w:pStyle w:val="Titretableau"/>
              <w:spacing w:beforeLines="60" w:before="144" w:afterLines="60" w:after="144"/>
              <w:jc w:val="left"/>
            </w:pPr>
            <w:r>
              <w:rPr>
                <w:lang w:val="en-US"/>
              </w:rPr>
              <w:t>Comments</w:t>
            </w:r>
          </w:p>
        </w:tc>
      </w:tr>
      <w:tr w:rsidR="00054062" w:rsidRPr="005301D3" w14:paraId="23CB4272" w14:textId="77777777" w:rsidTr="00054062">
        <w:trPr>
          <w:cantSplit/>
        </w:trPr>
        <w:tc>
          <w:tcPr>
            <w:tcW w:w="2830" w:type="dxa"/>
          </w:tcPr>
          <w:p w14:paraId="23876EB3" w14:textId="4464F4DB" w:rsidR="00054062" w:rsidRPr="005301D3" w:rsidRDefault="00054062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 w:rsidRPr="005301D3">
              <w:rPr>
                <w:lang w:val="en-US"/>
              </w:rPr>
              <w:t xml:space="preserve">Process of report of temperature excursions </w:t>
            </w:r>
          </w:p>
        </w:tc>
        <w:tc>
          <w:tcPr>
            <w:tcW w:w="2410" w:type="dxa"/>
          </w:tcPr>
          <w:p w14:paraId="466CD851" w14:textId="77777777" w:rsidR="00054062" w:rsidRDefault="005301D3" w:rsidP="00443AC0">
            <w:pPr>
              <w:pStyle w:val="Btab1"/>
              <w:spacing w:before="60" w:after="6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Documents in Investigator Site File </w:t>
            </w:r>
          </w:p>
          <w:p w14:paraId="1DAE9FB9" w14:textId="0062CF02" w:rsidR="005301D3" w:rsidRPr="005301D3" w:rsidRDefault="005301D3" w:rsidP="00443AC0">
            <w:pPr>
              <w:pStyle w:val="Btab1"/>
              <w:spacing w:before="60" w:after="6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Interview of the study team and CRA </w:t>
            </w:r>
          </w:p>
        </w:tc>
        <w:tc>
          <w:tcPr>
            <w:tcW w:w="2403" w:type="dxa"/>
          </w:tcPr>
          <w:p w14:paraId="4F3235C0" w14:textId="77777777" w:rsidR="00054062" w:rsidRPr="005301D3" w:rsidRDefault="00054062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</w:tr>
      <w:tr w:rsidR="00054062" w:rsidRPr="005301D3" w14:paraId="0DA67A9E" w14:textId="77777777" w:rsidTr="00054062">
        <w:trPr>
          <w:cantSplit/>
        </w:trPr>
        <w:tc>
          <w:tcPr>
            <w:tcW w:w="2830" w:type="dxa"/>
          </w:tcPr>
          <w:p w14:paraId="47C0CA88" w14:textId="3015F4A3" w:rsidR="00054062" w:rsidRPr="005301D3" w:rsidRDefault="005301D3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Local laboratory</w:t>
            </w:r>
          </w:p>
        </w:tc>
        <w:tc>
          <w:tcPr>
            <w:tcW w:w="2410" w:type="dxa"/>
          </w:tcPr>
          <w:p w14:paraId="22B95E27" w14:textId="5F300BA1" w:rsidR="00D95522" w:rsidRDefault="00D95522" w:rsidP="00443AC0">
            <w:pPr>
              <w:pStyle w:val="Btab1"/>
              <w:numPr>
                <w:ilvl w:val="0"/>
                <w:numId w:val="0"/>
              </w:numPr>
              <w:spacing w:beforeLines="60" w:before="144" w:afterLines="60" w:after="144"/>
              <w:ind w:left="284" w:hanging="28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In </w:t>
            </w:r>
            <w:proofErr w:type="gramStart"/>
            <w:r>
              <w:rPr>
                <w:lang w:val="en-US"/>
              </w:rPr>
              <w:t>ISF :</w:t>
            </w:r>
            <w:proofErr w:type="gramEnd"/>
            <w:r>
              <w:rPr>
                <w:lang w:val="en-US"/>
              </w:rPr>
              <w:t xml:space="preserve"> </w:t>
            </w:r>
          </w:p>
          <w:p w14:paraId="11C315B5" w14:textId="149E94A6" w:rsidR="00054062" w:rsidRDefault="005301D3" w:rsidP="00443AC0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Normal range</w:t>
            </w:r>
          </w:p>
          <w:p w14:paraId="7E7B7DD3" w14:textId="77777777" w:rsidR="005301D3" w:rsidRDefault="005301D3" w:rsidP="00443AC0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Accreditation Certificate</w:t>
            </w:r>
          </w:p>
          <w:p w14:paraId="4A26A94F" w14:textId="2778A24D" w:rsidR="005301D3" w:rsidRPr="005301D3" w:rsidRDefault="005301D3" w:rsidP="00443AC0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Visit of the laboratory</w:t>
            </w:r>
          </w:p>
        </w:tc>
        <w:tc>
          <w:tcPr>
            <w:tcW w:w="2403" w:type="dxa"/>
          </w:tcPr>
          <w:p w14:paraId="483A16BD" w14:textId="77777777" w:rsidR="00054062" w:rsidRPr="005301D3" w:rsidRDefault="00054062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</w:tr>
      <w:tr w:rsidR="00054062" w:rsidRPr="005301D3" w14:paraId="768450D1" w14:textId="77777777" w:rsidTr="00054062">
        <w:trPr>
          <w:cantSplit/>
        </w:trPr>
        <w:tc>
          <w:tcPr>
            <w:tcW w:w="2830" w:type="dxa"/>
          </w:tcPr>
          <w:p w14:paraId="46BAC023" w14:textId="45923240" w:rsidR="00054062" w:rsidRPr="005301D3" w:rsidRDefault="005301D3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Central laboratory – process of </w:t>
            </w:r>
            <w:r w:rsidR="00D95522">
              <w:rPr>
                <w:lang w:val="en-US"/>
              </w:rPr>
              <w:t>externalization of biological samples</w:t>
            </w:r>
          </w:p>
        </w:tc>
        <w:tc>
          <w:tcPr>
            <w:tcW w:w="2410" w:type="dxa"/>
          </w:tcPr>
          <w:p w14:paraId="7CC046F4" w14:textId="77777777" w:rsidR="00054062" w:rsidRDefault="00D95522" w:rsidP="00443AC0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Laboratory Manual </w:t>
            </w:r>
          </w:p>
          <w:p w14:paraId="3E343ECE" w14:textId="77777777" w:rsidR="00D95522" w:rsidRDefault="00D95522" w:rsidP="00443AC0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Interview </w:t>
            </w:r>
          </w:p>
          <w:p w14:paraId="0569D629" w14:textId="2E53F160" w:rsidR="00D95522" w:rsidRPr="005301D3" w:rsidRDefault="00D95522" w:rsidP="00443AC0">
            <w:pPr>
              <w:pStyle w:val="Btab1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Check the traceability of "freezer-out time</w:t>
            </w:r>
            <w:r w:rsidR="00443AC0">
              <w:rPr>
                <w:lang w:val="en-US"/>
              </w:rPr>
              <w:t>"</w:t>
            </w:r>
            <w:r>
              <w:rPr>
                <w:lang w:val="en-US"/>
              </w:rPr>
              <w:t xml:space="preserve"> (if applicable) </w:t>
            </w:r>
          </w:p>
        </w:tc>
        <w:tc>
          <w:tcPr>
            <w:tcW w:w="2403" w:type="dxa"/>
          </w:tcPr>
          <w:p w14:paraId="48499565" w14:textId="30A58051" w:rsidR="00054062" w:rsidRPr="005301D3" w:rsidRDefault="00443AC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ICH GCP § 2.10, 2.13</w:t>
            </w:r>
          </w:p>
        </w:tc>
      </w:tr>
      <w:tr w:rsidR="00054062" w:rsidRPr="005301D3" w14:paraId="274F498E" w14:textId="77777777" w:rsidTr="00054062">
        <w:trPr>
          <w:cantSplit/>
        </w:trPr>
        <w:tc>
          <w:tcPr>
            <w:tcW w:w="2830" w:type="dxa"/>
          </w:tcPr>
          <w:p w14:paraId="4D1D5B76" w14:textId="4A3DC284" w:rsidR="00054062" w:rsidRPr="005301D3" w:rsidRDefault="00D95522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Process of analyses of biological sample</w:t>
            </w:r>
          </w:p>
        </w:tc>
        <w:tc>
          <w:tcPr>
            <w:tcW w:w="2410" w:type="dxa"/>
          </w:tcPr>
          <w:p w14:paraId="15474512" w14:textId="77777777" w:rsidR="00443AC0" w:rsidRDefault="00D95522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Check the traceability </w:t>
            </w:r>
          </w:p>
          <w:p w14:paraId="522643E4" w14:textId="77777777" w:rsidR="00443AC0" w:rsidRPr="00443AC0" w:rsidRDefault="00D95522" w:rsidP="00443AC0">
            <w:pPr>
              <w:pStyle w:val="Btab1"/>
              <w:rPr>
                <w:lang w:val="en-US"/>
              </w:rPr>
            </w:pPr>
            <w:r>
              <w:rPr>
                <w:lang w:val="en-US"/>
              </w:rPr>
              <w:t xml:space="preserve">i.e., </w:t>
            </w:r>
            <w:r w:rsidRPr="00D95522">
              <w:rPr>
                <w:lang w:val="en-GB"/>
              </w:rPr>
              <w:t>resting time before centrifuge</w:t>
            </w:r>
            <w:r>
              <w:rPr>
                <w:lang w:val="en-GB"/>
              </w:rPr>
              <w:t xml:space="preserve"> </w:t>
            </w:r>
          </w:p>
          <w:p w14:paraId="03B18193" w14:textId="77777777" w:rsidR="00443AC0" w:rsidRDefault="00D95522" w:rsidP="00443AC0">
            <w:pPr>
              <w:pStyle w:val="Btab1"/>
              <w:rPr>
                <w:lang w:val="en-US"/>
              </w:rPr>
            </w:pPr>
            <w:r w:rsidRPr="00D95522">
              <w:rPr>
                <w:lang w:val="en-GB"/>
              </w:rPr>
              <w:t>centrifuge time (speed, time, duration)</w:t>
            </w:r>
            <w:r w:rsidRPr="00D95522">
              <w:rPr>
                <w:lang w:val="en-US"/>
              </w:rPr>
              <w:t> </w:t>
            </w:r>
          </w:p>
          <w:p w14:paraId="2A984320" w14:textId="77777777" w:rsidR="00443AC0" w:rsidRDefault="00D95522" w:rsidP="00443AC0">
            <w:pPr>
              <w:pStyle w:val="Btab1"/>
              <w:rPr>
                <w:lang w:val="en-US"/>
              </w:rPr>
            </w:pPr>
            <w:r w:rsidRPr="00D95522">
              <w:rPr>
                <w:lang w:val="en-GB"/>
              </w:rPr>
              <w:t>aliquoting time</w:t>
            </w:r>
            <w:r w:rsidRPr="00D95522">
              <w:rPr>
                <w:lang w:val="en-US"/>
              </w:rPr>
              <w:t> </w:t>
            </w:r>
            <w:r>
              <w:rPr>
                <w:lang w:val="en-US"/>
              </w:rPr>
              <w:t xml:space="preserve"> </w:t>
            </w:r>
          </w:p>
          <w:p w14:paraId="35FF05F2" w14:textId="6FEB2285" w:rsidR="00D95522" w:rsidRPr="00D95522" w:rsidRDefault="00D95522" w:rsidP="00443AC0">
            <w:pPr>
              <w:pStyle w:val="Btab1"/>
              <w:rPr>
                <w:lang w:val="en-US"/>
              </w:rPr>
            </w:pPr>
            <w:r w:rsidRPr="00D95522">
              <w:rPr>
                <w:lang w:val="en-GB"/>
              </w:rPr>
              <w:t>freezer in time.</w:t>
            </w:r>
            <w:r w:rsidRPr="00D95522">
              <w:rPr>
                <w:lang w:val="en-US"/>
              </w:rPr>
              <w:t> </w:t>
            </w:r>
          </w:p>
          <w:p w14:paraId="7A4A8951" w14:textId="1393EC5C" w:rsidR="00054062" w:rsidRPr="005301D3" w:rsidRDefault="00054062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</w:p>
        </w:tc>
        <w:tc>
          <w:tcPr>
            <w:tcW w:w="2403" w:type="dxa"/>
          </w:tcPr>
          <w:p w14:paraId="1882E542" w14:textId="5DB96E6D" w:rsidR="00054062" w:rsidRPr="005301D3" w:rsidRDefault="00443AC0" w:rsidP="00443AC0">
            <w:pPr>
              <w:pStyle w:val="Normaltableaularge"/>
              <w:spacing w:beforeLines="60" w:before="144" w:afterLines="60" w:after="144"/>
              <w:jc w:val="left"/>
              <w:rPr>
                <w:lang w:val="en-US"/>
              </w:rPr>
            </w:pPr>
            <w:r>
              <w:rPr>
                <w:lang w:val="en-US"/>
              </w:rPr>
              <w:t>ICH GCP § 8.3.</w:t>
            </w:r>
            <w:r w:rsidR="005F172F">
              <w:rPr>
                <w:lang w:val="en-US"/>
              </w:rPr>
              <w:t>12, 8.3.7, 8.3.</w:t>
            </w:r>
            <w:r>
              <w:rPr>
                <w:lang w:val="en-US"/>
              </w:rPr>
              <w:t>25</w:t>
            </w:r>
          </w:p>
        </w:tc>
      </w:tr>
    </w:tbl>
    <w:p w14:paraId="2F47E727" w14:textId="0951035C" w:rsidR="00054062" w:rsidRDefault="00054062" w:rsidP="00054062">
      <w:pPr>
        <w:rPr>
          <w:lang w:val="en-US" w:eastAsia="fr-FR"/>
        </w:rPr>
      </w:pPr>
    </w:p>
    <w:p w14:paraId="03FA830B" w14:textId="24F0B4E9" w:rsidR="00443AC0" w:rsidRDefault="00443AC0" w:rsidP="00054062">
      <w:pPr>
        <w:rPr>
          <w:lang w:val="en-US" w:eastAsia="fr-FR"/>
        </w:rPr>
      </w:pPr>
      <w:r>
        <w:rPr>
          <w:lang w:val="en-US" w:eastAsia="fr-FR"/>
        </w:rPr>
        <w:t>8.4.1 pour accountability of IMPs</w:t>
      </w:r>
    </w:p>
    <w:p w14:paraId="7304DC36" w14:textId="3915830B" w:rsidR="00443AC0" w:rsidRPr="00054062" w:rsidRDefault="00443AC0" w:rsidP="00054062">
      <w:pPr>
        <w:rPr>
          <w:lang w:val="en-US" w:eastAsia="fr-FR"/>
        </w:rPr>
      </w:pPr>
      <w:r>
        <w:rPr>
          <w:lang w:val="en-US" w:eastAsia="fr-FR"/>
        </w:rPr>
        <w:t>8.4.2pour destruction</w:t>
      </w:r>
    </w:p>
    <w:p w14:paraId="0E826308" w14:textId="77777777" w:rsidR="007E0355" w:rsidRDefault="007E0355" w:rsidP="007E0355">
      <w:pPr>
        <w:pStyle w:val="Titre1"/>
        <w:numPr>
          <w:ilvl w:val="0"/>
          <w:numId w:val="4"/>
        </w:numPr>
        <w:ind w:left="567" w:hanging="567"/>
      </w:pPr>
      <w:bookmarkStart w:id="7" w:name="_Toc120035807"/>
      <w:r>
        <w:t>Gestion des non-conformités</w:t>
      </w:r>
      <w:bookmarkEnd w:id="7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66"/>
        <w:gridCol w:w="2352"/>
        <w:gridCol w:w="3125"/>
      </w:tblGrid>
      <w:tr w:rsidR="007E0355" w:rsidRPr="004366A3" w14:paraId="0E72684E" w14:textId="77777777" w:rsidTr="004267E4">
        <w:trPr>
          <w:cantSplit/>
          <w:tblHeader/>
        </w:trPr>
        <w:tc>
          <w:tcPr>
            <w:tcW w:w="2547" w:type="dxa"/>
            <w:shd w:val="clear" w:color="auto" w:fill="FFFFCC"/>
          </w:tcPr>
          <w:p w14:paraId="3B1DF2BD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Exigence</w:t>
            </w:r>
          </w:p>
        </w:tc>
        <w:tc>
          <w:tcPr>
            <w:tcW w:w="2835" w:type="dxa"/>
            <w:shd w:val="clear" w:color="auto" w:fill="FFFFCC"/>
          </w:tcPr>
          <w:p w14:paraId="06F6056B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Moyen</w:t>
            </w:r>
          </w:p>
        </w:tc>
        <w:tc>
          <w:tcPr>
            <w:tcW w:w="3678" w:type="dxa"/>
            <w:shd w:val="clear" w:color="auto" w:fill="FFFFCC"/>
          </w:tcPr>
          <w:p w14:paraId="273A9BA9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7E0355" w14:paraId="5E2817AD" w14:textId="77777777" w:rsidTr="004267E4">
        <w:trPr>
          <w:cantSplit/>
        </w:trPr>
        <w:tc>
          <w:tcPr>
            <w:tcW w:w="2547" w:type="dxa"/>
          </w:tcPr>
          <w:p w14:paraId="56183DDE" w14:textId="77777777" w:rsidR="007E0355" w:rsidRDefault="007E0355" w:rsidP="004267E4">
            <w:pPr>
              <w:spacing w:after="60"/>
            </w:pPr>
          </w:p>
        </w:tc>
        <w:tc>
          <w:tcPr>
            <w:tcW w:w="2835" w:type="dxa"/>
          </w:tcPr>
          <w:p w14:paraId="7B0A5D10" w14:textId="77777777" w:rsidR="007E0355" w:rsidRDefault="007E0355" w:rsidP="004267E4">
            <w:pPr>
              <w:spacing w:after="60"/>
            </w:pPr>
          </w:p>
        </w:tc>
        <w:tc>
          <w:tcPr>
            <w:tcW w:w="3678" w:type="dxa"/>
          </w:tcPr>
          <w:p w14:paraId="57A132D6" w14:textId="77777777" w:rsidR="007E0355" w:rsidRDefault="007E0355" w:rsidP="004267E4">
            <w:pPr>
              <w:spacing w:after="60"/>
            </w:pPr>
          </w:p>
        </w:tc>
      </w:tr>
    </w:tbl>
    <w:p w14:paraId="4321432E" w14:textId="77777777" w:rsidR="007E0355" w:rsidRPr="007E34F2" w:rsidRDefault="007E0355" w:rsidP="007E0355">
      <w:pPr>
        <w:rPr>
          <w:lang w:eastAsia="fr-FR"/>
        </w:rPr>
      </w:pPr>
    </w:p>
    <w:p w14:paraId="6E1B14CC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 xml:space="preserve">Protocole </w:t>
      </w:r>
    </w:p>
    <w:p w14:paraId="1FF9D531" w14:textId="77777777" w:rsidR="007E0355" w:rsidRDefault="007E0355" w:rsidP="007E0355">
      <w:pPr>
        <w:pStyle w:val="B1"/>
        <w:numPr>
          <w:ilvl w:val="0"/>
          <w:numId w:val="0"/>
        </w:numPr>
        <w:ind w:left="568"/>
        <w:rPr>
          <w:lang w:eastAsia="fr-FR"/>
        </w:rPr>
      </w:pPr>
    </w:p>
    <w:p w14:paraId="4E746EAC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>BPC</w:t>
      </w:r>
    </w:p>
    <w:p w14:paraId="63C6AD53" w14:textId="77777777" w:rsidR="007E0355" w:rsidRDefault="007E0355" w:rsidP="007E0355">
      <w:pPr>
        <w:pStyle w:val="B1"/>
        <w:numPr>
          <w:ilvl w:val="0"/>
          <w:numId w:val="0"/>
        </w:numPr>
        <w:rPr>
          <w:lang w:eastAsia="fr-FR"/>
        </w:rPr>
      </w:pPr>
    </w:p>
    <w:p w14:paraId="57F4381F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 xml:space="preserve">Exigences réglementaires </w:t>
      </w:r>
    </w:p>
    <w:p w14:paraId="4F19D77A" w14:textId="77777777" w:rsidR="007E0355" w:rsidRDefault="007E0355" w:rsidP="007E0355">
      <w:pPr>
        <w:pStyle w:val="B1"/>
        <w:numPr>
          <w:ilvl w:val="0"/>
          <w:numId w:val="0"/>
        </w:numPr>
        <w:rPr>
          <w:lang w:eastAsia="fr-FR"/>
        </w:rPr>
      </w:pPr>
    </w:p>
    <w:p w14:paraId="2D6C3179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  <w:rPr>
          <w:lang w:eastAsia="fr-FR"/>
        </w:rPr>
      </w:pPr>
      <w:r>
        <w:rPr>
          <w:lang w:eastAsia="fr-FR"/>
        </w:rPr>
        <w:t>Aux procédures</w:t>
      </w:r>
    </w:p>
    <w:p w14:paraId="2AB2B3BE" w14:textId="77777777" w:rsidR="007E0355" w:rsidRDefault="007E0355" w:rsidP="007E0355">
      <w:pPr>
        <w:pStyle w:val="Paragraphedeliste"/>
        <w:rPr>
          <w:lang w:eastAsia="fr-FR"/>
        </w:rPr>
      </w:pPr>
    </w:p>
    <w:p w14:paraId="24A65020" w14:textId="77777777" w:rsidR="007E0355" w:rsidRDefault="007E0355" w:rsidP="007E0355">
      <w:pPr>
        <w:pStyle w:val="B1"/>
        <w:numPr>
          <w:ilvl w:val="0"/>
          <w:numId w:val="0"/>
        </w:numPr>
        <w:ind w:left="568" w:hanging="284"/>
        <w:rPr>
          <w:lang w:eastAsia="fr-FR"/>
        </w:rPr>
      </w:pPr>
      <w:r>
        <w:rPr>
          <w:lang w:eastAsia="fr-FR"/>
        </w:rPr>
        <w:t xml:space="preserve">--&gt;explication et traçabilité des actions </w:t>
      </w:r>
    </w:p>
    <w:p w14:paraId="1B5C95C6" w14:textId="77777777" w:rsidR="007E0355" w:rsidRPr="00BA659A" w:rsidRDefault="007E0355" w:rsidP="007E0355">
      <w:pPr>
        <w:pStyle w:val="B1"/>
        <w:numPr>
          <w:ilvl w:val="0"/>
          <w:numId w:val="0"/>
        </w:numPr>
        <w:ind w:left="568" w:hanging="284"/>
        <w:rPr>
          <w:lang w:eastAsia="fr-FR"/>
        </w:rPr>
      </w:pPr>
      <w:r>
        <w:rPr>
          <w:lang w:eastAsia="fr-FR"/>
        </w:rPr>
        <w:t>--&gt;interview de l'équipe sur site</w:t>
      </w:r>
    </w:p>
    <w:p w14:paraId="49EA7E9B" w14:textId="77777777" w:rsidR="007E0355" w:rsidRDefault="007E0355" w:rsidP="007E0355">
      <w:pPr>
        <w:pStyle w:val="Titre1"/>
        <w:numPr>
          <w:ilvl w:val="0"/>
          <w:numId w:val="4"/>
        </w:numPr>
        <w:ind w:left="567" w:hanging="567"/>
      </w:pPr>
      <w:bookmarkStart w:id="8" w:name="_Toc120035808"/>
      <w:r>
        <w:lastRenderedPageBreak/>
        <w:t>Présence des documents essentiels sur site (BPC)</w:t>
      </w:r>
      <w:bookmarkEnd w:id="8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021"/>
        <w:gridCol w:w="2936"/>
        <w:gridCol w:w="1686"/>
      </w:tblGrid>
      <w:tr w:rsidR="007E0355" w:rsidRPr="004366A3" w14:paraId="345CCAC0" w14:textId="77777777" w:rsidTr="004267E4">
        <w:trPr>
          <w:cantSplit/>
          <w:tblHeader/>
        </w:trPr>
        <w:tc>
          <w:tcPr>
            <w:tcW w:w="3622" w:type="dxa"/>
            <w:shd w:val="clear" w:color="auto" w:fill="FFFFCC"/>
          </w:tcPr>
          <w:p w14:paraId="4407EA8F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Exigence</w:t>
            </w:r>
          </w:p>
        </w:tc>
        <w:tc>
          <w:tcPr>
            <w:tcW w:w="3625" w:type="dxa"/>
            <w:shd w:val="clear" w:color="auto" w:fill="FFFFCC"/>
          </w:tcPr>
          <w:p w14:paraId="7EBE3927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Moyen</w:t>
            </w:r>
          </w:p>
        </w:tc>
        <w:tc>
          <w:tcPr>
            <w:tcW w:w="1813" w:type="dxa"/>
            <w:shd w:val="clear" w:color="auto" w:fill="FFFFCC"/>
          </w:tcPr>
          <w:p w14:paraId="62A378C3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7E0355" w14:paraId="3A4FBAAF" w14:textId="77777777" w:rsidTr="004267E4">
        <w:trPr>
          <w:cantSplit/>
        </w:trPr>
        <w:tc>
          <w:tcPr>
            <w:tcW w:w="3622" w:type="dxa"/>
          </w:tcPr>
          <w:p w14:paraId="66DAEF87" w14:textId="77777777" w:rsidR="007E0355" w:rsidRDefault="007E0355" w:rsidP="004267E4">
            <w:pPr>
              <w:spacing w:after="60"/>
            </w:pPr>
            <w:r>
              <w:t>Dossier de l'Investigateur à jour</w:t>
            </w:r>
          </w:p>
        </w:tc>
        <w:tc>
          <w:tcPr>
            <w:tcW w:w="3625" w:type="dxa"/>
          </w:tcPr>
          <w:p w14:paraId="78240EB1" w14:textId="77777777" w:rsidR="007E0355" w:rsidRDefault="007E0355" w:rsidP="004267E4">
            <w:pPr>
              <w:spacing w:after="60"/>
            </w:pPr>
            <w:r>
              <w:t>CL des documents essentiels</w:t>
            </w:r>
          </w:p>
        </w:tc>
        <w:tc>
          <w:tcPr>
            <w:tcW w:w="1813" w:type="dxa"/>
          </w:tcPr>
          <w:p w14:paraId="1A5497C9" w14:textId="77777777" w:rsidR="007E0355" w:rsidRDefault="007E0355" w:rsidP="004267E4">
            <w:pPr>
              <w:spacing w:after="60"/>
            </w:pPr>
          </w:p>
        </w:tc>
      </w:tr>
      <w:tr w:rsidR="007E0355" w14:paraId="4E28D730" w14:textId="77777777" w:rsidTr="004267E4">
        <w:trPr>
          <w:cantSplit/>
        </w:trPr>
        <w:tc>
          <w:tcPr>
            <w:tcW w:w="3622" w:type="dxa"/>
          </w:tcPr>
          <w:p w14:paraId="1FB99C0D" w14:textId="77777777" w:rsidR="007E0355" w:rsidRDefault="007E0355" w:rsidP="004267E4">
            <w:pPr>
              <w:spacing w:after="60"/>
            </w:pPr>
            <w:r>
              <w:t>Liste du personnel du site</w:t>
            </w:r>
          </w:p>
          <w:p w14:paraId="2EA45559" w14:textId="77777777" w:rsidR="007E0355" w:rsidRDefault="007E0355" w:rsidP="004267E4">
            <w:pPr>
              <w:spacing w:after="60"/>
            </w:pPr>
            <w:r>
              <w:t>Délégation de responsabilités</w:t>
            </w:r>
          </w:p>
        </w:tc>
        <w:tc>
          <w:tcPr>
            <w:tcW w:w="3625" w:type="dxa"/>
          </w:tcPr>
          <w:p w14:paraId="716AFAC4" w14:textId="77777777" w:rsidR="007E0355" w:rsidRDefault="007E0355" w:rsidP="004267E4">
            <w:pPr>
              <w:spacing w:after="60"/>
            </w:pPr>
            <w:r>
              <w:t>Formulaire de délégation des tâches</w:t>
            </w:r>
          </w:p>
        </w:tc>
        <w:tc>
          <w:tcPr>
            <w:tcW w:w="1813" w:type="dxa"/>
          </w:tcPr>
          <w:p w14:paraId="30231D53" w14:textId="77777777" w:rsidR="007E0355" w:rsidRDefault="007E0355" w:rsidP="004267E4">
            <w:pPr>
              <w:spacing w:after="60"/>
            </w:pPr>
          </w:p>
        </w:tc>
      </w:tr>
    </w:tbl>
    <w:p w14:paraId="0FD424B5" w14:textId="77777777" w:rsidR="007E0355" w:rsidRDefault="007E0355" w:rsidP="007E0355"/>
    <w:p w14:paraId="5890E62E" w14:textId="77777777" w:rsidR="007E0355" w:rsidRDefault="007E0355" w:rsidP="007E0355"/>
    <w:p w14:paraId="49DB55EA" w14:textId="77777777" w:rsidR="007E0355" w:rsidRDefault="007E0355" w:rsidP="007E0355">
      <w:pPr>
        <w:pStyle w:val="B1"/>
        <w:numPr>
          <w:ilvl w:val="0"/>
          <w:numId w:val="1"/>
        </w:numPr>
        <w:ind w:left="568" w:hanging="284"/>
      </w:pPr>
      <w:r w:rsidRPr="002455B9">
        <w:t xml:space="preserve">Présence des docs sur site </w:t>
      </w:r>
      <w:r>
        <w:t>– classeur investigateur à jour</w:t>
      </w:r>
    </w:p>
    <w:p w14:paraId="7E7BDEBA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</w:pPr>
      <w:r>
        <w:t xml:space="preserve">Brochure investigateur </w:t>
      </w:r>
    </w:p>
    <w:p w14:paraId="711C74E9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</w:pPr>
      <w:r>
        <w:t>Protocole (toutes les versions)</w:t>
      </w:r>
    </w:p>
    <w:p w14:paraId="6BBE0BD9" w14:textId="77777777" w:rsidR="007E0355" w:rsidRDefault="007E0355" w:rsidP="007E0355">
      <w:pPr>
        <w:pStyle w:val="B2"/>
        <w:numPr>
          <w:ilvl w:val="0"/>
          <w:numId w:val="2"/>
        </w:numPr>
        <w:ind w:left="851" w:hanging="284"/>
      </w:pPr>
      <w:r>
        <w:t>Consentements (toutes les versions)</w:t>
      </w:r>
    </w:p>
    <w:p w14:paraId="07EE2D1C" w14:textId="77777777" w:rsidR="007E0355" w:rsidRDefault="007E0355" w:rsidP="007E0355">
      <w:pPr>
        <w:pStyle w:val="Titre1"/>
        <w:numPr>
          <w:ilvl w:val="0"/>
          <w:numId w:val="4"/>
        </w:numPr>
        <w:ind w:left="567" w:hanging="567"/>
      </w:pPr>
      <w:bookmarkStart w:id="9" w:name="_Toc120035809"/>
      <w:r>
        <w:t>Validation des systèmes informatisés</w:t>
      </w:r>
      <w:bookmarkEnd w:id="9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66"/>
        <w:gridCol w:w="2352"/>
        <w:gridCol w:w="3125"/>
      </w:tblGrid>
      <w:tr w:rsidR="007E0355" w:rsidRPr="004366A3" w14:paraId="7DF8CC7D" w14:textId="77777777" w:rsidTr="004267E4">
        <w:trPr>
          <w:cantSplit/>
          <w:tblHeader/>
        </w:trPr>
        <w:tc>
          <w:tcPr>
            <w:tcW w:w="2547" w:type="dxa"/>
            <w:shd w:val="clear" w:color="auto" w:fill="FFFFCC"/>
          </w:tcPr>
          <w:p w14:paraId="57452FBC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Exigence</w:t>
            </w:r>
          </w:p>
        </w:tc>
        <w:tc>
          <w:tcPr>
            <w:tcW w:w="2835" w:type="dxa"/>
            <w:shd w:val="clear" w:color="auto" w:fill="FFFFCC"/>
          </w:tcPr>
          <w:p w14:paraId="144531B7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Moyen</w:t>
            </w:r>
          </w:p>
        </w:tc>
        <w:tc>
          <w:tcPr>
            <w:tcW w:w="3678" w:type="dxa"/>
            <w:shd w:val="clear" w:color="auto" w:fill="FFFFCC"/>
          </w:tcPr>
          <w:p w14:paraId="3D90FAF8" w14:textId="77777777" w:rsidR="007E0355" w:rsidRPr="004366A3" w:rsidRDefault="007E0355" w:rsidP="004267E4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</w:t>
            </w:r>
          </w:p>
        </w:tc>
      </w:tr>
      <w:tr w:rsidR="007E0355" w14:paraId="70C41F79" w14:textId="77777777" w:rsidTr="004267E4">
        <w:trPr>
          <w:cantSplit/>
        </w:trPr>
        <w:tc>
          <w:tcPr>
            <w:tcW w:w="2547" w:type="dxa"/>
          </w:tcPr>
          <w:p w14:paraId="4CC9D3CA" w14:textId="77777777" w:rsidR="007E0355" w:rsidRDefault="007E0355" w:rsidP="004267E4">
            <w:pPr>
              <w:spacing w:after="60"/>
            </w:pPr>
          </w:p>
        </w:tc>
        <w:tc>
          <w:tcPr>
            <w:tcW w:w="2835" w:type="dxa"/>
          </w:tcPr>
          <w:p w14:paraId="75CEDA4D" w14:textId="77777777" w:rsidR="007E0355" w:rsidRDefault="007E0355" w:rsidP="004267E4">
            <w:pPr>
              <w:spacing w:after="60"/>
            </w:pPr>
          </w:p>
        </w:tc>
        <w:tc>
          <w:tcPr>
            <w:tcW w:w="3678" w:type="dxa"/>
          </w:tcPr>
          <w:p w14:paraId="1B99A7B9" w14:textId="77777777" w:rsidR="007E0355" w:rsidRDefault="007E0355" w:rsidP="004267E4">
            <w:pPr>
              <w:spacing w:after="60"/>
            </w:pPr>
          </w:p>
        </w:tc>
      </w:tr>
    </w:tbl>
    <w:p w14:paraId="2EF858CC" w14:textId="77777777" w:rsidR="007E0355" w:rsidRDefault="007E0355" w:rsidP="007E0355"/>
    <w:p w14:paraId="08735D0F" w14:textId="77777777" w:rsidR="007E0355" w:rsidRPr="00286260" w:rsidRDefault="007E0355" w:rsidP="007E0355">
      <w:pPr>
        <w:jc w:val="center"/>
      </w:pPr>
      <w:r>
        <w:t>_____</w:t>
      </w:r>
    </w:p>
    <w:sectPr w:rsidR="007E0355" w:rsidRPr="00286260" w:rsidSect="009C5B48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418" w:right="851" w:bottom="1134" w:left="3402" w:header="425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70FE7" w14:textId="77777777" w:rsidR="007E0355" w:rsidRPr="007525CE" w:rsidRDefault="007E0355" w:rsidP="007525CE">
      <w:r>
        <w:separator/>
      </w:r>
    </w:p>
  </w:endnote>
  <w:endnote w:type="continuationSeparator" w:id="0">
    <w:p w14:paraId="650E30B2" w14:textId="77777777" w:rsidR="007E0355" w:rsidRPr="007525CE" w:rsidRDefault="007E0355" w:rsidP="007525CE">
      <w:r>
        <w:continuationSeparator/>
      </w:r>
    </w:p>
  </w:endnote>
  <w:endnote w:type="continuationNotice" w:id="1">
    <w:p w14:paraId="79D965AE" w14:textId="77777777" w:rsidR="00594FB2" w:rsidRDefault="00594FB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C4A0F" w14:textId="77777777" w:rsidR="00660DB1" w:rsidRPr="000F01AE" w:rsidRDefault="009C5B48" w:rsidP="000F01AE">
    <w:pPr>
      <w:pStyle w:val="Pieddepage"/>
      <w:rPr>
        <w:lang w:val="en-US"/>
      </w:rPr>
    </w:pPr>
    <w:r w:rsidRPr="000F01AE">
      <w:rPr>
        <w:lang w:val="en-US"/>
      </w:rPr>
      <w:t xml:space="preserve">Sunnikan </w:t>
    </w:r>
    <w:r w:rsidR="00660DB1" w:rsidRPr="000F01AE">
      <w:rPr>
        <w:lang w:val="en-US"/>
      </w:rPr>
      <w:t xml:space="preserve">Consulting / </w:t>
    </w:r>
    <w:r w:rsidR="00660DB1" w:rsidRPr="000F01AE">
      <w:fldChar w:fldCharType="begin"/>
    </w:r>
    <w:r w:rsidR="00660DB1" w:rsidRPr="000F01AE">
      <w:rPr>
        <w:lang w:val="en-US"/>
      </w:rPr>
      <w:instrText xml:space="preserve"> FILENAME  \* MERGEFORMAT </w:instrText>
    </w:r>
    <w:r w:rsidR="00660DB1" w:rsidRPr="000F01AE">
      <w:fldChar w:fldCharType="separate"/>
    </w:r>
    <w:r w:rsidR="007E0355">
      <w:rPr>
        <w:lang w:val="en-US"/>
      </w:rPr>
      <w:t>Document1</w:t>
    </w:r>
    <w:r w:rsidR="00660DB1" w:rsidRPr="000F01AE">
      <w:fldChar w:fldCharType="end"/>
    </w:r>
    <w:r w:rsidR="00660DB1" w:rsidRPr="000F01AE">
      <w:rPr>
        <w:lang w:val="en-US"/>
      </w:rPr>
      <w:t xml:space="preserve"> / Page </w:t>
    </w:r>
    <w:r w:rsidR="00660DB1" w:rsidRPr="000F01AE">
      <w:fldChar w:fldCharType="begin"/>
    </w:r>
    <w:r w:rsidR="00660DB1" w:rsidRPr="000F01AE">
      <w:rPr>
        <w:lang w:val="en-US"/>
      </w:rPr>
      <w:instrText xml:space="preserve"> PAGE  \* MERGEFORMAT </w:instrText>
    </w:r>
    <w:r w:rsidR="00660DB1" w:rsidRPr="000F01AE">
      <w:fldChar w:fldCharType="separate"/>
    </w:r>
    <w:r>
      <w:rPr>
        <w:lang w:val="en-US"/>
      </w:rPr>
      <w:t>2</w:t>
    </w:r>
    <w:r w:rsidR="00660DB1" w:rsidRPr="000F01AE">
      <w:fldChar w:fldCharType="end"/>
    </w:r>
    <w:r w:rsidR="00660DB1" w:rsidRPr="000F01AE">
      <w:rPr>
        <w:lang w:val="en-US"/>
      </w:rPr>
      <w:t>/</w:t>
    </w:r>
    <w:r w:rsidR="00660DB1" w:rsidRPr="000F01AE">
      <w:fldChar w:fldCharType="begin"/>
    </w:r>
    <w:r w:rsidR="00660DB1" w:rsidRPr="000F01AE">
      <w:rPr>
        <w:lang w:val="en-US"/>
      </w:rPr>
      <w:instrText xml:space="preserve"> NUMPAGES  \* MERGEFORMAT </w:instrText>
    </w:r>
    <w:r w:rsidR="00660DB1" w:rsidRPr="000F01AE">
      <w:fldChar w:fldCharType="separate"/>
    </w:r>
    <w:r>
      <w:rPr>
        <w:lang w:val="en-US"/>
      </w:rPr>
      <w:t>2</w:t>
    </w:r>
    <w:r w:rsidR="00660DB1"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3" w:type="dxa"/>
      <w:tblInd w:w="-1390" w:type="dxa"/>
      <w:tblLook w:val="04A0" w:firstRow="1" w:lastRow="0" w:firstColumn="1" w:lastColumn="0" w:noHBand="0" w:noVBand="1"/>
    </w:tblPr>
    <w:tblGrid>
      <w:gridCol w:w="3545"/>
      <w:gridCol w:w="2224"/>
      <w:gridCol w:w="3304"/>
    </w:tblGrid>
    <w:tr w:rsidR="00660DB1" w:rsidRPr="009C5B48" w14:paraId="2C1B96F5" w14:textId="77777777" w:rsidTr="00751C3A">
      <w:trPr>
        <w:trHeight w:val="279"/>
      </w:trPr>
      <w:tc>
        <w:tcPr>
          <w:tcW w:w="3545" w:type="dxa"/>
          <w:shd w:val="clear" w:color="auto" w:fill="auto"/>
        </w:tcPr>
        <w:p w14:paraId="0B481796" w14:textId="77777777" w:rsidR="00660DB1" w:rsidRPr="009C5B48" w:rsidRDefault="00660DB1" w:rsidP="00DF2DA4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67BD9BD9" w14:textId="77777777" w:rsidR="00660DB1" w:rsidRPr="009C5B48" w:rsidRDefault="00BD553B" w:rsidP="00DF2DA4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231</w:t>
          </w:r>
          <w:r w:rsidR="00660DB1" w:rsidRPr="009C5B48">
            <w:rPr>
              <w:rFonts w:cstheme="minorHAnsi"/>
              <w:color w:val="0070C0"/>
            </w:rPr>
            <w:t xml:space="preserve">, </w:t>
          </w:r>
          <w:r w:rsidRPr="009C5B48">
            <w:rPr>
              <w:rFonts w:cstheme="minorHAnsi"/>
              <w:color w:val="0070C0"/>
            </w:rPr>
            <w:t>rue La Fontaine</w:t>
          </w:r>
        </w:p>
        <w:p w14:paraId="7010CEAD" w14:textId="77777777" w:rsidR="00660DB1" w:rsidRPr="009C5B48" w:rsidRDefault="00BD553B" w:rsidP="00BD553B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9412</w:t>
          </w:r>
          <w:r w:rsidR="00660DB1" w:rsidRPr="009C5B48">
            <w:rPr>
              <w:rFonts w:cstheme="minorHAnsi"/>
              <w:color w:val="0070C0"/>
            </w:rPr>
            <w:t xml:space="preserve">0 </w:t>
          </w:r>
          <w:r w:rsidRPr="009C5B48">
            <w:rPr>
              <w:rFonts w:cstheme="minorHAnsi"/>
              <w:color w:val="0070C0"/>
            </w:rPr>
            <w:t>Fontenay-sous-Bois</w:t>
          </w:r>
          <w:r w:rsidR="00660DB1" w:rsidRPr="009C5B48">
            <w:rPr>
              <w:rFonts w:cstheme="minorHAnsi"/>
              <w:color w:val="0070C0"/>
            </w:rPr>
            <w:t>, France</w:t>
          </w:r>
        </w:p>
      </w:tc>
      <w:tc>
        <w:tcPr>
          <w:tcW w:w="2224" w:type="dxa"/>
          <w:shd w:val="clear" w:color="auto" w:fill="auto"/>
        </w:tcPr>
        <w:p w14:paraId="4FD5A826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+33 (0)1 55 97 13 13</w:t>
          </w:r>
        </w:p>
        <w:p w14:paraId="52A0A9D2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contact@sunnikan.com</w:t>
          </w:r>
        </w:p>
        <w:p w14:paraId="789FCC54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256EBA10" w14:textId="77777777" w:rsidR="00660DB1" w:rsidRPr="009C5B48" w:rsidRDefault="00660DB1" w:rsidP="00DF2DA4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23E4C1EB" w14:textId="77777777" w:rsidR="00660DB1" w:rsidRPr="009C5B48" w:rsidRDefault="00660DB1" w:rsidP="00DF2DA4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SARL au capital de 100 000 €</w:t>
          </w:r>
        </w:p>
        <w:p w14:paraId="19F02080" w14:textId="77777777" w:rsidR="00660DB1" w:rsidRPr="009C5B48" w:rsidRDefault="00660DB1" w:rsidP="003A53B1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RCS Créteil B 409 032 240 NAF 7</w:t>
          </w:r>
          <w:r w:rsidR="003A53B1" w:rsidRPr="009C5B48">
            <w:rPr>
              <w:rFonts w:cstheme="minorHAnsi"/>
              <w:color w:val="0070C0"/>
            </w:rPr>
            <w:t>49</w:t>
          </w:r>
          <w:r w:rsidRPr="009C5B48">
            <w:rPr>
              <w:rFonts w:cstheme="minorHAnsi"/>
              <w:color w:val="0070C0"/>
            </w:rPr>
            <w:t>0</w:t>
          </w:r>
          <w:r w:rsidR="003A53B1" w:rsidRPr="009C5B48">
            <w:rPr>
              <w:rFonts w:cstheme="minorHAnsi"/>
              <w:color w:val="0070C0"/>
            </w:rPr>
            <w:t xml:space="preserve"> B</w:t>
          </w:r>
        </w:p>
      </w:tc>
    </w:tr>
  </w:tbl>
  <w:p w14:paraId="397B0148" w14:textId="0EAC22A5" w:rsidR="00660DB1" w:rsidRPr="009C5B48" w:rsidRDefault="00660DB1" w:rsidP="000F01AE">
    <w:pPr>
      <w:pStyle w:val="Pieddepage"/>
      <w:rPr>
        <w:rFonts w:cstheme="minorHAnsi"/>
      </w:rPr>
    </w:pPr>
    <w:r w:rsidRPr="009C5B48">
      <w:rPr>
        <w:rFonts w:cstheme="minorHAnsi"/>
      </w:rPr>
      <w:t>S</w:t>
    </w:r>
    <w:r w:rsidR="000A1CDC" w:rsidRPr="009C5B48">
      <w:rPr>
        <w:rFonts w:cstheme="minorHAnsi"/>
      </w:rPr>
      <w:t>unn</w:t>
    </w:r>
    <w:r w:rsidRPr="009C5B48">
      <w:rPr>
        <w:rFonts w:cstheme="minorHAnsi"/>
      </w:rPr>
      <w:t xml:space="preserve">ikan Consulting /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FILENAME  \* MERGEFORMAT </w:instrText>
    </w:r>
    <w:r w:rsidRPr="009C5B48">
      <w:rPr>
        <w:rFonts w:cstheme="minorHAnsi"/>
      </w:rPr>
      <w:fldChar w:fldCharType="separate"/>
    </w:r>
    <w:r w:rsidR="007E0355">
      <w:rPr>
        <w:rFonts w:cstheme="minorHAnsi"/>
      </w:rPr>
      <w:t>Document1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 xml:space="preserve"> / </w:t>
    </w:r>
    <w:r w:rsidR="000A1CDC" w:rsidRPr="009C5B48">
      <w:rPr>
        <w:rFonts w:cstheme="minorHAnsi"/>
      </w:rPr>
      <w:t xml:space="preserve">Imprimé le </w:t>
    </w:r>
    <w:r w:rsidR="000A1CDC" w:rsidRPr="009C5B48">
      <w:rPr>
        <w:rFonts w:cstheme="minorHAnsi"/>
      </w:rPr>
      <w:fldChar w:fldCharType="begin"/>
    </w:r>
    <w:r w:rsidR="000A1CDC" w:rsidRPr="009C5B48">
      <w:rPr>
        <w:rFonts w:cstheme="minorHAnsi"/>
      </w:rPr>
      <w:instrText xml:space="preserve"> DATE  \@ "d MMMM yyyy"  \* MERGEFORMAT </w:instrText>
    </w:r>
    <w:r w:rsidR="000A1CDC" w:rsidRPr="009C5B48">
      <w:rPr>
        <w:rFonts w:cstheme="minorHAnsi"/>
      </w:rPr>
      <w:fldChar w:fldCharType="separate"/>
    </w:r>
    <w:r w:rsidR="005518F1">
      <w:rPr>
        <w:rFonts w:cstheme="minorHAnsi"/>
      </w:rPr>
      <w:t>2 décembre 2022</w:t>
    </w:r>
    <w:r w:rsidR="000A1CDC" w:rsidRPr="009C5B48">
      <w:rPr>
        <w:rFonts w:cstheme="minorHAnsi"/>
      </w:rPr>
      <w:fldChar w:fldCharType="end"/>
    </w:r>
    <w:r w:rsidR="000A1CDC" w:rsidRPr="009C5B48">
      <w:rPr>
        <w:rFonts w:cstheme="minorHAnsi"/>
      </w:rPr>
      <w:t xml:space="preserve"> / </w:t>
    </w:r>
    <w:r w:rsidRPr="009C5B48">
      <w:rPr>
        <w:rFonts w:cstheme="minorHAnsi"/>
      </w:rPr>
      <w:t xml:space="preserve">Page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PAGE  \* MERGEFORMAT </w:instrText>
    </w:r>
    <w:r w:rsidRPr="009C5B48">
      <w:rPr>
        <w:rFonts w:cstheme="minorHAnsi"/>
      </w:rPr>
      <w:fldChar w:fldCharType="separate"/>
    </w:r>
    <w:r w:rsidR="001D346E">
      <w:rPr>
        <w:rFonts w:cstheme="minorHAnsi"/>
      </w:rPr>
      <w:t>1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>/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NUMPAGES  \* MERGEFORMAT </w:instrText>
    </w:r>
    <w:r w:rsidRPr="009C5B48">
      <w:rPr>
        <w:rFonts w:cstheme="minorHAnsi"/>
      </w:rPr>
      <w:fldChar w:fldCharType="separate"/>
    </w:r>
    <w:r w:rsidR="001D346E">
      <w:rPr>
        <w:rFonts w:cstheme="minorHAnsi"/>
      </w:rPr>
      <w:t>1</w:t>
    </w:r>
    <w:r w:rsidRPr="009C5B4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1FFC6" w14:textId="77777777" w:rsidR="007E0355" w:rsidRPr="007525CE" w:rsidRDefault="007E0355" w:rsidP="007525CE">
      <w:r>
        <w:separator/>
      </w:r>
    </w:p>
  </w:footnote>
  <w:footnote w:type="continuationSeparator" w:id="0">
    <w:p w14:paraId="23EF9188" w14:textId="77777777" w:rsidR="007E0355" w:rsidRPr="007525CE" w:rsidRDefault="007E0355" w:rsidP="007525CE">
      <w:r>
        <w:continuationSeparator/>
      </w:r>
    </w:p>
  </w:footnote>
  <w:footnote w:type="continuationNotice" w:id="1">
    <w:p w14:paraId="26C63BF2" w14:textId="77777777" w:rsidR="00594FB2" w:rsidRDefault="00594FB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15046" w14:textId="77777777" w:rsidR="00660DB1" w:rsidRPr="000F01AE" w:rsidRDefault="009C5B48" w:rsidP="009C5B48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2040911F" wp14:editId="680C0F40">
          <wp:extent cx="1446530" cy="293370"/>
          <wp:effectExtent l="0" t="0" r="1270" b="0"/>
          <wp:docPr id="16" name="Image 1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35287" w14:textId="77777777" w:rsidR="00660DB1" w:rsidRPr="008555EB" w:rsidRDefault="009C5B48" w:rsidP="009C5B48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31B204E9" wp14:editId="15731F63">
          <wp:extent cx="1446530" cy="293370"/>
          <wp:effectExtent l="0" t="0" r="1270" b="0"/>
          <wp:docPr id="15" name="Image 1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A60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F096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092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3099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1A1D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BAB6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5C0C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5CD9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1A4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0785DF9"/>
    <w:multiLevelType w:val="multilevel"/>
    <w:tmpl w:val="A1A6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B01E7D"/>
    <w:multiLevelType w:val="hybridMultilevel"/>
    <w:tmpl w:val="B8F4156C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9220B"/>
    <w:multiLevelType w:val="hybridMultilevel"/>
    <w:tmpl w:val="D604FCC8"/>
    <w:lvl w:ilvl="0" w:tplc="78142FB0">
      <w:start w:val="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9"/>
  </w:num>
  <w:num w:numId="34">
    <w:abstractNumId w:val="13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3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355"/>
    <w:rsid w:val="000105E2"/>
    <w:rsid w:val="00017852"/>
    <w:rsid w:val="0003068D"/>
    <w:rsid w:val="0003767E"/>
    <w:rsid w:val="00040D96"/>
    <w:rsid w:val="00054062"/>
    <w:rsid w:val="00063A61"/>
    <w:rsid w:val="00085A4D"/>
    <w:rsid w:val="000922F6"/>
    <w:rsid w:val="000A1CDC"/>
    <w:rsid w:val="000D0924"/>
    <w:rsid w:val="000F01AE"/>
    <w:rsid w:val="00100AC7"/>
    <w:rsid w:val="001240F4"/>
    <w:rsid w:val="00125869"/>
    <w:rsid w:val="00150B8A"/>
    <w:rsid w:val="00152112"/>
    <w:rsid w:val="00194592"/>
    <w:rsid w:val="001B45FD"/>
    <w:rsid w:val="001D346E"/>
    <w:rsid w:val="001F3155"/>
    <w:rsid w:val="00202450"/>
    <w:rsid w:val="00203ABF"/>
    <w:rsid w:val="0021432B"/>
    <w:rsid w:val="00225DFE"/>
    <w:rsid w:val="00231D9F"/>
    <w:rsid w:val="0024577E"/>
    <w:rsid w:val="00276032"/>
    <w:rsid w:val="002A4153"/>
    <w:rsid w:val="002A4695"/>
    <w:rsid w:val="002B425F"/>
    <w:rsid w:val="00315366"/>
    <w:rsid w:val="0033767E"/>
    <w:rsid w:val="003435AA"/>
    <w:rsid w:val="00383DAC"/>
    <w:rsid w:val="00385167"/>
    <w:rsid w:val="003A53B1"/>
    <w:rsid w:val="003B125A"/>
    <w:rsid w:val="003D3C9A"/>
    <w:rsid w:val="003E229D"/>
    <w:rsid w:val="003E5098"/>
    <w:rsid w:val="00405C05"/>
    <w:rsid w:val="00443AC0"/>
    <w:rsid w:val="00463609"/>
    <w:rsid w:val="004A3D03"/>
    <w:rsid w:val="004A7453"/>
    <w:rsid w:val="004F6BBE"/>
    <w:rsid w:val="005301D3"/>
    <w:rsid w:val="0054355F"/>
    <w:rsid w:val="005438C3"/>
    <w:rsid w:val="005518F1"/>
    <w:rsid w:val="0055664D"/>
    <w:rsid w:val="005569ED"/>
    <w:rsid w:val="00594FB2"/>
    <w:rsid w:val="00595984"/>
    <w:rsid w:val="005F172F"/>
    <w:rsid w:val="006176BE"/>
    <w:rsid w:val="00617DF3"/>
    <w:rsid w:val="00635244"/>
    <w:rsid w:val="00646DB4"/>
    <w:rsid w:val="00660DB1"/>
    <w:rsid w:val="006A0D52"/>
    <w:rsid w:val="006C07CF"/>
    <w:rsid w:val="0070674B"/>
    <w:rsid w:val="007500CB"/>
    <w:rsid w:val="00751C3A"/>
    <w:rsid w:val="007525CE"/>
    <w:rsid w:val="00780275"/>
    <w:rsid w:val="007869BA"/>
    <w:rsid w:val="007A1F54"/>
    <w:rsid w:val="007B3DE0"/>
    <w:rsid w:val="007E0355"/>
    <w:rsid w:val="007E24C8"/>
    <w:rsid w:val="007E4FD1"/>
    <w:rsid w:val="007E6655"/>
    <w:rsid w:val="007F3454"/>
    <w:rsid w:val="00817D38"/>
    <w:rsid w:val="00817DB8"/>
    <w:rsid w:val="00822E9D"/>
    <w:rsid w:val="00835464"/>
    <w:rsid w:val="00844F29"/>
    <w:rsid w:val="00853CEE"/>
    <w:rsid w:val="008555EB"/>
    <w:rsid w:val="008777E0"/>
    <w:rsid w:val="008A09F9"/>
    <w:rsid w:val="008A1A72"/>
    <w:rsid w:val="008D7CB8"/>
    <w:rsid w:val="008F1B21"/>
    <w:rsid w:val="00943C27"/>
    <w:rsid w:val="009933B6"/>
    <w:rsid w:val="009B0B26"/>
    <w:rsid w:val="009C5B48"/>
    <w:rsid w:val="00A12C9E"/>
    <w:rsid w:val="00A30955"/>
    <w:rsid w:val="00A32DF7"/>
    <w:rsid w:val="00A41AA1"/>
    <w:rsid w:val="00A437D6"/>
    <w:rsid w:val="00AB0975"/>
    <w:rsid w:val="00AC1BF2"/>
    <w:rsid w:val="00AC22B7"/>
    <w:rsid w:val="00AD37E8"/>
    <w:rsid w:val="00AD43D4"/>
    <w:rsid w:val="00AE1C2D"/>
    <w:rsid w:val="00AE76D0"/>
    <w:rsid w:val="00B13B61"/>
    <w:rsid w:val="00B66612"/>
    <w:rsid w:val="00BD0D22"/>
    <w:rsid w:val="00BD40EA"/>
    <w:rsid w:val="00BD553B"/>
    <w:rsid w:val="00BD62F0"/>
    <w:rsid w:val="00C02A84"/>
    <w:rsid w:val="00C33B76"/>
    <w:rsid w:val="00C43CE1"/>
    <w:rsid w:val="00C47332"/>
    <w:rsid w:val="00C82053"/>
    <w:rsid w:val="00C824D7"/>
    <w:rsid w:val="00C92CC0"/>
    <w:rsid w:val="00C95A07"/>
    <w:rsid w:val="00CA4018"/>
    <w:rsid w:val="00CD3D03"/>
    <w:rsid w:val="00CF3382"/>
    <w:rsid w:val="00D012D7"/>
    <w:rsid w:val="00D07C88"/>
    <w:rsid w:val="00D108F4"/>
    <w:rsid w:val="00D43167"/>
    <w:rsid w:val="00D66BDC"/>
    <w:rsid w:val="00D815F2"/>
    <w:rsid w:val="00D8606F"/>
    <w:rsid w:val="00D95522"/>
    <w:rsid w:val="00DF26D3"/>
    <w:rsid w:val="00DF2DA4"/>
    <w:rsid w:val="00E0014E"/>
    <w:rsid w:val="00E00F84"/>
    <w:rsid w:val="00EA2A38"/>
    <w:rsid w:val="00ED5003"/>
    <w:rsid w:val="00F666C8"/>
    <w:rsid w:val="00FA3135"/>
    <w:rsid w:val="00FA58D6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EE0DE"/>
  <w15:docId w15:val="{033693A9-E62B-473D-9DF6-0A9977E93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943C27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660DB1"/>
    <w:pPr>
      <w:keepNext/>
      <w:numPr>
        <w:numId w:val="32"/>
      </w:numPr>
      <w:spacing w:before="480" w:after="240"/>
      <w:ind w:left="567" w:hanging="567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E5098"/>
    <w:pPr>
      <w:numPr>
        <w:ilvl w:val="1"/>
      </w:numPr>
      <w:spacing w:before="360" w:after="120"/>
      <w:ind w:left="1418" w:hanging="851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B125A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60DB1"/>
    <w:rPr>
      <w:rFonts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E5098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B125A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7"/>
      </w:numPr>
      <w:tabs>
        <w:tab w:val="left" w:pos="284"/>
      </w:tabs>
      <w:spacing w:after="60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33B76"/>
    <w:pPr>
      <w:numPr>
        <w:numId w:val="38"/>
      </w:numPr>
      <w:spacing w:after="0"/>
    </w:pPr>
  </w:style>
  <w:style w:type="character" w:customStyle="1" w:styleId="B2Car">
    <w:name w:val="B2 Car"/>
    <w:basedOn w:val="B1Car"/>
    <w:link w:val="B2"/>
    <w:rsid w:val="00C33B76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9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9933B6"/>
    <w:pPr>
      <w:tabs>
        <w:tab w:val="right" w:pos="7653"/>
      </w:tabs>
      <w:ind w:left="851" w:hanging="284"/>
    </w:pPr>
    <w:rPr>
      <w:noProof/>
    </w:rPr>
  </w:style>
  <w:style w:type="paragraph" w:styleId="TM2">
    <w:name w:val="toc 2"/>
    <w:basedOn w:val="Normal"/>
    <w:next w:val="Normal"/>
    <w:uiPriority w:val="39"/>
    <w:rsid w:val="009933B6"/>
    <w:pPr>
      <w:tabs>
        <w:tab w:val="right" w:pos="7653"/>
      </w:tabs>
      <w:spacing w:before="0"/>
      <w:ind w:left="1418" w:hanging="568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next w:val="Normal"/>
    <w:rsid w:val="00A41AA1"/>
    <w:pPr>
      <w:spacing w:before="120" w:after="120"/>
      <w:jc w:val="right"/>
    </w:pPr>
    <w:rPr>
      <w:i/>
      <w:noProof/>
      <w:sz w:val="16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paragraph" w:customStyle="1" w:styleId="Btab1">
    <w:name w:val="Btab_1"/>
    <w:basedOn w:val="B1"/>
    <w:qFormat/>
    <w:rsid w:val="00CA4018"/>
    <w:pPr>
      <w:spacing w:before="0" w:after="0"/>
      <w:ind w:left="284" w:hanging="284"/>
    </w:pPr>
  </w:style>
  <w:style w:type="paragraph" w:customStyle="1" w:styleId="Btab2">
    <w:name w:val="Btab_2"/>
    <w:basedOn w:val="B2"/>
    <w:qFormat/>
    <w:rsid w:val="00CA4018"/>
    <w:pPr>
      <w:spacing w:before="0"/>
      <w:ind w:left="568" w:hanging="284"/>
    </w:pPr>
  </w:style>
  <w:style w:type="paragraph" w:customStyle="1" w:styleId="Btab3">
    <w:name w:val="Btab_3"/>
    <w:basedOn w:val="B3"/>
    <w:qFormat/>
    <w:rsid w:val="00CA4018"/>
    <w:pPr>
      <w:spacing w:before="0"/>
      <w:ind w:left="851" w:hanging="284"/>
    </w:pPr>
  </w:style>
  <w:style w:type="paragraph" w:styleId="En-ttedetabledesmatires">
    <w:name w:val="TOC Heading"/>
    <w:basedOn w:val="Titre1"/>
    <w:next w:val="Normal"/>
    <w:uiPriority w:val="39"/>
    <w:unhideWhenUsed/>
    <w:qFormat/>
    <w:locked/>
    <w:rsid w:val="007E0355"/>
    <w:pPr>
      <w:keepLines/>
      <w:numPr>
        <w:numId w:val="0"/>
      </w:numPr>
      <w:suppressAutoHyphens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Lienhypertexte">
    <w:name w:val="Hyperlink"/>
    <w:basedOn w:val="Policepardfaut"/>
    <w:uiPriority w:val="99"/>
    <w:unhideWhenUsed/>
    <w:rsid w:val="007E0355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locked/>
    <w:rsid w:val="007E0355"/>
    <w:pPr>
      <w:ind w:left="720"/>
      <w:contextualSpacing/>
    </w:pPr>
  </w:style>
  <w:style w:type="character" w:styleId="CitationHTML">
    <w:name w:val="HTML Cite"/>
    <w:basedOn w:val="Policepardfaut"/>
    <w:uiPriority w:val="99"/>
    <w:unhideWhenUsed/>
    <w:locked/>
    <w:rsid w:val="009933B6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3D3C9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D3C9A"/>
    <w:rPr>
      <w:color w:val="800080" w:themeColor="followedHyperlink"/>
      <w:u w:val="single"/>
    </w:rPr>
  </w:style>
  <w:style w:type="paragraph" w:customStyle="1" w:styleId="Titretableau">
    <w:name w:val="Titre_tableau"/>
    <w:basedOn w:val="Normal"/>
    <w:qFormat/>
    <w:rsid w:val="00463609"/>
    <w:pPr>
      <w:suppressAutoHyphens w:val="0"/>
      <w:spacing w:after="60"/>
      <w:jc w:val="center"/>
    </w:pPr>
    <w:rPr>
      <w:b/>
    </w:rPr>
  </w:style>
  <w:style w:type="paragraph" w:customStyle="1" w:styleId="Normaltableauserr">
    <w:name w:val="Normal_tableau_serré"/>
    <w:basedOn w:val="Normal"/>
    <w:qFormat/>
    <w:rsid w:val="00463609"/>
    <w:pPr>
      <w:suppressAutoHyphens w:val="0"/>
      <w:spacing w:before="0"/>
    </w:pPr>
  </w:style>
  <w:style w:type="paragraph" w:customStyle="1" w:styleId="Normaltableaularge">
    <w:name w:val="Normal_tableau_large"/>
    <w:basedOn w:val="Normal"/>
    <w:qFormat/>
    <w:rsid w:val="00463609"/>
    <w:pPr>
      <w:suppressAutoHyphens w:val="0"/>
      <w:spacing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-me.sunnikan.com/04_Methodologie_Missions/Meth_Audit/A_EC_Site_Interview_investigateur_EN.docx" TargetMode="External"/><Relationship Id="rId13" Type="http://schemas.openxmlformats.org/officeDocument/2006/relationships/hyperlink" Target="https://intranet-me.sunnikan.com/04_Methodologie_Missions/Meth_Audit/A_EC_Site_Consent_CL_Fr.doc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intranet-me.sunnikan.com/04_Methodologie_Missions/Meth_Audit/A_EC_Site_Interview_investigateur_EN.docx" TargetMode="External"/><Relationship Id="rId17" Type="http://schemas.openxmlformats.org/officeDocument/2006/relationships/hyperlink" Target="https://intranet-sc.sunnikan.com/RechBiom/consentement_ST_Modalites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egifrance.gouv.fr/codes/article_lc/LEGIARTI000041721117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ranet-me.sunnikan.com/04_Methodologie_Missions/Meth_Audit/A_EC_Site_Interview_investigateur_EN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egifrance.gouv.fr/codes/article_lc/LEGIARTI000032722920/2021-07-0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ranet-me.sunnikan.com/04_Methodologie_Missions/Meth_Audit/A_EC_Site_Interview_investigateur_EN.docx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ranet-me.sunnikan.com/04_Methodologie_Missions/Meth_Audit/A_EC_Site_Interview_investigateur_EN.docx" TargetMode="External"/><Relationship Id="rId14" Type="http://schemas.openxmlformats.org/officeDocument/2006/relationships/hyperlink" Target="https://www.legifrance.gouv.fr/codes/article_lc/LEGIARTI000037825788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anne.renard\AppData\Roaming\Microsoft\Templates\Sunnika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nnikan 201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8EBD5-CE69-420C-9F50-24EAB56E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Sunnikan.dotx</Template>
  <TotalTime>3967</TotalTime>
  <Pages>1</Pages>
  <Words>1507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Client</Company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Georges MARTIN</dc:creator>
  <cp:lastModifiedBy>Jeanne RENARD</cp:lastModifiedBy>
  <cp:revision>22</cp:revision>
  <cp:lastPrinted>2012-09-03T15:34:00Z</cp:lastPrinted>
  <dcterms:created xsi:type="dcterms:W3CDTF">2022-11-22T17:53:00Z</dcterms:created>
  <dcterms:modified xsi:type="dcterms:W3CDTF">2022-12-05T17:00:00Z</dcterms:modified>
</cp:coreProperties>
</file>